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A0689" w14:textId="77777777" w:rsidR="002E5FD6" w:rsidRDefault="002E5FD6" w:rsidP="00306B19">
      <w:pPr>
        <w:pStyle w:val="Titel2"/>
      </w:pPr>
      <w:r>
        <w:t>Arbeitsvorlage</w:t>
      </w:r>
    </w:p>
    <w:p w14:paraId="5019959A" w14:textId="77777777" w:rsidR="002E5FD6" w:rsidRDefault="002E5FD6" w:rsidP="00306B19">
      <w:pPr>
        <w:pStyle w:val="Titel1"/>
      </w:pPr>
      <w:r>
        <w:t>Businessplan</w:t>
      </w:r>
      <w:r w:rsidR="00AB09AB">
        <w:t xml:space="preserve"> Schritt für Schritt entwickeln</w:t>
      </w:r>
    </w:p>
    <w:p w14:paraId="008D1B00" w14:textId="77777777" w:rsidR="002E5FD6" w:rsidRDefault="002E5FD6" w:rsidP="00306B19"/>
    <w:p w14:paraId="4051919D" w14:textId="77777777" w:rsidR="00306B19" w:rsidRDefault="00306B19" w:rsidP="00306B19">
      <w:r>
        <w:t>Businesspläne zeigen für eine Geschäftsidee, ein größeres Vorhaben oder ein Projekt auf, welche Chancen und Risiken damit verbunden sind, welche Mittel benötigt werden und welche Erfolge daraus resultieren können.</w:t>
      </w:r>
    </w:p>
    <w:p w14:paraId="144BF9DF" w14:textId="77777777" w:rsidR="00306B19" w:rsidRDefault="00306B19" w:rsidP="00306B19">
      <w:r>
        <w:t xml:space="preserve">Für die </w:t>
      </w:r>
      <w:r w:rsidR="000D497A">
        <w:t>Erstellung und das Schreiben Ihres</w:t>
      </w:r>
      <w:r>
        <w:t xml:space="preserve"> Businessplans </w:t>
      </w:r>
      <w:r w:rsidR="000D497A">
        <w:t>können Sie vorgehen, wie in dieser Vorlage erläutert</w:t>
      </w:r>
      <w:r>
        <w:t>. Sie führt Sie Schritt für Schritt zum Businessplan.</w:t>
      </w:r>
    </w:p>
    <w:p w14:paraId="41BDAA0B" w14:textId="77777777" w:rsidR="00306B19" w:rsidRDefault="00306B19" w:rsidP="00306B19">
      <w:pPr>
        <w:pStyle w:val="berschrift2"/>
      </w:pPr>
      <w:r>
        <w:t>Die Geschäftsidee benennen und auf den Punkt bringen</w:t>
      </w:r>
    </w:p>
    <w:p w14:paraId="24312D28" w14:textId="77777777" w:rsidR="002E5FD6" w:rsidRDefault="00306B19" w:rsidP="00306B19">
      <w:r>
        <w:t>Wofür wollen Sie einen Businessp</w:t>
      </w:r>
      <w:r w:rsidR="002E5FD6">
        <w:t xml:space="preserve">lan entwickeln? </w:t>
      </w:r>
      <w:r>
        <w:t>Um welches Vorhaben geht es: Geschäftsidee, neues Produkt, neue Märkte, neue Technologie, besonderer Service, Firmenzusammenschluss, internes Projekt, Forschungsantrag, …</w:t>
      </w:r>
      <w:r w:rsidR="002E5FD6">
        <w:t>?</w:t>
      </w:r>
    </w:p>
    <w:p w14:paraId="0D9E241D" w14:textId="77777777" w:rsidR="00BF6442" w:rsidRDefault="00BF6442" w:rsidP="00306B19">
      <w:r>
        <w:t>Was ist die „Story“?</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6"/>
      </w:tblGrid>
      <w:tr w:rsidR="00306B19" w14:paraId="0E5FF692" w14:textId="77777777" w:rsidTr="00CD410F">
        <w:trPr>
          <w:cantSplit/>
        </w:trPr>
        <w:tc>
          <w:tcPr>
            <w:tcW w:w="4448" w:type="dxa"/>
            <w:shd w:val="clear" w:color="auto" w:fill="FFC000"/>
          </w:tcPr>
          <w:p w14:paraId="06DC1214" w14:textId="77777777" w:rsidR="00306B19" w:rsidRDefault="00306B19" w:rsidP="00F96482">
            <w:pPr>
              <w:pStyle w:val="Tabellentitel"/>
            </w:pPr>
            <w:r>
              <w:t>Das Vorhaben in einem Satz</w:t>
            </w:r>
          </w:p>
        </w:tc>
        <w:tc>
          <w:tcPr>
            <w:tcW w:w="4449" w:type="dxa"/>
            <w:shd w:val="clear" w:color="auto" w:fill="FFC000"/>
          </w:tcPr>
          <w:p w14:paraId="43AE3CD1" w14:textId="77777777" w:rsidR="00306B19" w:rsidRDefault="00306B19" w:rsidP="00F96482">
            <w:pPr>
              <w:pStyle w:val="Tabellentitel"/>
            </w:pPr>
            <w:r>
              <w:t>Das macht sie so besonders (die drei wichtigsten Merkmale)</w:t>
            </w:r>
          </w:p>
        </w:tc>
      </w:tr>
      <w:tr w:rsidR="00306B19" w14:paraId="49652F2F" w14:textId="77777777" w:rsidTr="00CD410F">
        <w:trPr>
          <w:cantSplit/>
          <w:trHeight w:val="1701"/>
        </w:trPr>
        <w:tc>
          <w:tcPr>
            <w:tcW w:w="4448" w:type="dxa"/>
          </w:tcPr>
          <w:p w14:paraId="1282EDF3" w14:textId="77777777" w:rsidR="00306B19" w:rsidRDefault="00306B19" w:rsidP="00306B19">
            <w:pPr>
              <w:pStyle w:val="Tabellentext"/>
            </w:pPr>
          </w:p>
        </w:tc>
        <w:tc>
          <w:tcPr>
            <w:tcW w:w="4449" w:type="dxa"/>
          </w:tcPr>
          <w:p w14:paraId="43EF2B84" w14:textId="77777777" w:rsidR="00306B19" w:rsidRDefault="00306B19" w:rsidP="00306B19">
            <w:pPr>
              <w:pStyle w:val="Tabellentext"/>
            </w:pPr>
          </w:p>
        </w:tc>
      </w:tr>
    </w:tbl>
    <w:p w14:paraId="49CFFBCF" w14:textId="77777777" w:rsidR="00F96482" w:rsidRDefault="00F96482">
      <w:pPr>
        <w:pStyle w:val="berschrift2"/>
      </w:pPr>
    </w:p>
    <w:p w14:paraId="4AFC16F4" w14:textId="77777777" w:rsidR="002E5FD6" w:rsidRDefault="00F96482">
      <w:pPr>
        <w:pStyle w:val="berschrift2"/>
      </w:pPr>
      <w:r>
        <w:br w:type="page"/>
      </w:r>
      <w:r w:rsidR="002E5FD6">
        <w:lastRenderedPageBreak/>
        <w:t>Die Geschäftsidee zu Papier bringen</w:t>
      </w:r>
    </w:p>
    <w:p w14:paraId="440977EA" w14:textId="77777777" w:rsidR="002E5FD6" w:rsidRDefault="00AB121C">
      <w:r>
        <w:t xml:space="preserve">Beschreiben Sie Ihr Vorhaben oder Ihre Geschäftsidee. </w:t>
      </w:r>
      <w:r w:rsidR="002E5FD6">
        <w:t>Beantworten Sie dazu folgende Fragen:</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4378"/>
      </w:tblGrid>
      <w:tr w:rsidR="002E5FD6" w14:paraId="0CC5E7C7" w14:textId="77777777" w:rsidTr="00CD410F">
        <w:trPr>
          <w:cantSplit/>
        </w:trPr>
        <w:tc>
          <w:tcPr>
            <w:tcW w:w="4449" w:type="dxa"/>
            <w:shd w:val="clear" w:color="auto" w:fill="FFC000"/>
          </w:tcPr>
          <w:p w14:paraId="3A4A2DB7" w14:textId="77777777" w:rsidR="002E5FD6" w:rsidRDefault="002E5FD6" w:rsidP="00AB121C">
            <w:pPr>
              <w:pStyle w:val="Tabellentitel"/>
            </w:pPr>
            <w:r>
              <w:t xml:space="preserve">Relevante Fragen zur Beschreibung </w:t>
            </w:r>
            <w:r w:rsidR="006F26BA">
              <w:t xml:space="preserve">des Vorhabens oder </w:t>
            </w:r>
            <w:r>
              <w:t>der Geschäftsidee</w:t>
            </w:r>
          </w:p>
        </w:tc>
        <w:tc>
          <w:tcPr>
            <w:tcW w:w="4450" w:type="dxa"/>
            <w:shd w:val="clear" w:color="auto" w:fill="FFC000"/>
          </w:tcPr>
          <w:p w14:paraId="4AC899ED" w14:textId="77777777" w:rsidR="002E5FD6" w:rsidRDefault="002E5FD6" w:rsidP="00AB121C">
            <w:pPr>
              <w:pStyle w:val="Tabellentitel"/>
            </w:pPr>
            <w:r>
              <w:t>So sieht das in meinem Fall aus:</w:t>
            </w:r>
          </w:p>
        </w:tc>
      </w:tr>
      <w:tr w:rsidR="002E5FD6" w14:paraId="52E14D7C" w14:textId="77777777" w:rsidTr="00CD410F">
        <w:trPr>
          <w:cantSplit/>
        </w:trPr>
        <w:tc>
          <w:tcPr>
            <w:tcW w:w="4449" w:type="dxa"/>
          </w:tcPr>
          <w:p w14:paraId="1F596622" w14:textId="77777777" w:rsidR="002E5FD6" w:rsidRDefault="002E5FD6">
            <w:pPr>
              <w:pStyle w:val="Tabellentext"/>
            </w:pPr>
            <w:r>
              <w:t>Was sind die Merkmale des Produkts oder der Dienstleistung?</w:t>
            </w:r>
          </w:p>
          <w:p w14:paraId="43AFD99A" w14:textId="77777777" w:rsidR="002E5FD6" w:rsidRDefault="006F26BA">
            <w:pPr>
              <w:pStyle w:val="Aufzhlungszeichen"/>
              <w:spacing w:line="240" w:lineRule="auto"/>
              <w:rPr>
                <w:rFonts w:ascii="Arial" w:hAnsi="Arial" w:cs="Arial"/>
                <w:sz w:val="20"/>
              </w:rPr>
            </w:pPr>
            <w:r>
              <w:rPr>
                <w:rFonts w:ascii="Arial" w:hAnsi="Arial" w:cs="Arial"/>
                <w:sz w:val="20"/>
              </w:rPr>
              <w:t>aus was es besteht</w:t>
            </w:r>
          </w:p>
          <w:p w14:paraId="4C3BCC13" w14:textId="77777777" w:rsidR="006F26BA" w:rsidRDefault="006F26BA">
            <w:pPr>
              <w:pStyle w:val="Aufzhlungszeichen"/>
              <w:spacing w:line="240" w:lineRule="auto"/>
              <w:rPr>
                <w:rFonts w:ascii="Arial" w:hAnsi="Arial" w:cs="Arial"/>
                <w:sz w:val="20"/>
              </w:rPr>
            </w:pPr>
            <w:r>
              <w:rPr>
                <w:rFonts w:ascii="Arial" w:hAnsi="Arial" w:cs="Arial"/>
                <w:sz w:val="20"/>
              </w:rPr>
              <w:t>was andere sehen oder damit tun können</w:t>
            </w:r>
          </w:p>
          <w:p w14:paraId="2D10DAA8" w14:textId="77777777" w:rsidR="002E5FD6" w:rsidRPr="006F26BA" w:rsidRDefault="006F26BA">
            <w:pPr>
              <w:pStyle w:val="Aufzhlungszeichen"/>
              <w:spacing w:line="240" w:lineRule="auto"/>
            </w:pPr>
            <w:r>
              <w:rPr>
                <w:rFonts w:ascii="Arial" w:hAnsi="Arial" w:cs="Arial"/>
                <w:sz w:val="20"/>
              </w:rPr>
              <w:t>die besonderen Leistungsmerkmale</w:t>
            </w:r>
          </w:p>
          <w:p w14:paraId="7AA12C21" w14:textId="77777777" w:rsidR="006F26BA" w:rsidRPr="006F26BA" w:rsidRDefault="006F26BA">
            <w:pPr>
              <w:pStyle w:val="Aufzhlungszeichen"/>
              <w:spacing w:line="240" w:lineRule="auto"/>
            </w:pPr>
            <w:r>
              <w:rPr>
                <w:rFonts w:ascii="Arial" w:hAnsi="Arial" w:cs="Arial"/>
                <w:sz w:val="20"/>
              </w:rPr>
              <w:t>wichtige Funktionen oder Prozesse</w:t>
            </w:r>
          </w:p>
          <w:p w14:paraId="1426EAAC" w14:textId="77777777" w:rsidR="006F26BA" w:rsidRDefault="006F26BA">
            <w:pPr>
              <w:pStyle w:val="Aufzhlungszeichen"/>
              <w:spacing w:line="240" w:lineRule="auto"/>
            </w:pPr>
            <w:r>
              <w:rPr>
                <w:rFonts w:ascii="Arial" w:hAnsi="Arial" w:cs="Arial"/>
                <w:sz w:val="20"/>
              </w:rPr>
              <w:t>Farbe, Form, Aussehen, Wahrnehmung</w:t>
            </w:r>
          </w:p>
        </w:tc>
        <w:tc>
          <w:tcPr>
            <w:tcW w:w="4450" w:type="dxa"/>
          </w:tcPr>
          <w:p w14:paraId="3405858D" w14:textId="77777777" w:rsidR="002E5FD6" w:rsidRDefault="002E5FD6">
            <w:pPr>
              <w:pStyle w:val="Tabellentext"/>
            </w:pPr>
          </w:p>
        </w:tc>
      </w:tr>
      <w:tr w:rsidR="002E5FD6" w14:paraId="444908D5" w14:textId="77777777" w:rsidTr="00CD410F">
        <w:trPr>
          <w:cantSplit/>
        </w:trPr>
        <w:tc>
          <w:tcPr>
            <w:tcW w:w="4449" w:type="dxa"/>
          </w:tcPr>
          <w:p w14:paraId="28667107" w14:textId="77777777" w:rsidR="002E5FD6" w:rsidRDefault="002E5FD6">
            <w:pPr>
              <w:pStyle w:val="Tabellentext"/>
            </w:pPr>
            <w:r>
              <w:t>Wer sind die potenziellen Kunden</w:t>
            </w:r>
            <w:r w:rsidR="006F26BA">
              <w:t xml:space="preserve"> oder Anwender</w:t>
            </w:r>
            <w:r>
              <w:t>?</w:t>
            </w:r>
          </w:p>
          <w:p w14:paraId="7D0AF15B" w14:textId="77777777" w:rsidR="006F26BA" w:rsidRDefault="006F26BA" w:rsidP="006F26BA">
            <w:pPr>
              <w:pStyle w:val="Aufzhlungszeichen"/>
              <w:spacing w:line="240" w:lineRule="auto"/>
              <w:rPr>
                <w:rFonts w:ascii="Arial" w:hAnsi="Arial" w:cs="Arial"/>
                <w:sz w:val="20"/>
              </w:rPr>
            </w:pPr>
            <w:r>
              <w:rPr>
                <w:rFonts w:ascii="Arial" w:hAnsi="Arial" w:cs="Arial"/>
                <w:sz w:val="20"/>
              </w:rPr>
              <w:t>welche Personen das sind</w:t>
            </w:r>
          </w:p>
          <w:p w14:paraId="27DA2BC4" w14:textId="77777777" w:rsidR="006F26BA" w:rsidRPr="006F26BA" w:rsidRDefault="006F26BA" w:rsidP="006F26BA">
            <w:pPr>
              <w:pStyle w:val="Aufzhlungszeichen"/>
              <w:spacing w:line="240" w:lineRule="auto"/>
            </w:pPr>
            <w:r>
              <w:rPr>
                <w:rFonts w:ascii="Arial" w:hAnsi="Arial" w:cs="Arial"/>
                <w:sz w:val="20"/>
              </w:rPr>
              <w:t>ihre Merkmale</w:t>
            </w:r>
          </w:p>
          <w:p w14:paraId="77CDD3D8" w14:textId="77777777" w:rsidR="006F26BA" w:rsidRPr="006F26BA" w:rsidRDefault="006F26BA" w:rsidP="006F26BA">
            <w:pPr>
              <w:pStyle w:val="Aufzhlungszeichen"/>
              <w:spacing w:line="240" w:lineRule="auto"/>
            </w:pPr>
            <w:r>
              <w:rPr>
                <w:rFonts w:ascii="Arial" w:hAnsi="Arial" w:cs="Arial"/>
                <w:sz w:val="20"/>
              </w:rPr>
              <w:t>wodurch sie sich von anderen unterscheiden</w:t>
            </w:r>
          </w:p>
          <w:p w14:paraId="2E44F6E9" w14:textId="77777777" w:rsidR="006F26BA" w:rsidRPr="006F26BA" w:rsidRDefault="006F26BA" w:rsidP="006F26BA">
            <w:pPr>
              <w:pStyle w:val="Aufzhlungszeichen"/>
              <w:spacing w:line="240" w:lineRule="auto"/>
            </w:pPr>
            <w:r>
              <w:rPr>
                <w:rFonts w:ascii="Arial" w:hAnsi="Arial" w:cs="Arial"/>
                <w:sz w:val="20"/>
              </w:rPr>
              <w:t>was sie bislang tun</w:t>
            </w:r>
          </w:p>
          <w:p w14:paraId="26C122C9" w14:textId="77777777" w:rsidR="006F26BA" w:rsidRPr="006F26BA" w:rsidRDefault="006F26BA" w:rsidP="006F26BA">
            <w:pPr>
              <w:pStyle w:val="Aufzhlungszeichen"/>
              <w:spacing w:line="240" w:lineRule="auto"/>
            </w:pPr>
            <w:r>
              <w:rPr>
                <w:rFonts w:ascii="Arial" w:hAnsi="Arial" w:cs="Arial"/>
                <w:sz w:val="20"/>
              </w:rPr>
              <w:t>womit sie unzufrieden sind</w:t>
            </w:r>
          </w:p>
          <w:p w14:paraId="5A604033" w14:textId="77777777" w:rsidR="006F26BA" w:rsidRDefault="006F26BA" w:rsidP="006F26BA">
            <w:pPr>
              <w:pStyle w:val="Aufzhlungszeichen"/>
              <w:spacing w:line="240" w:lineRule="auto"/>
            </w:pPr>
            <w:r>
              <w:rPr>
                <w:rFonts w:ascii="Arial" w:hAnsi="Arial" w:cs="Arial"/>
                <w:sz w:val="20"/>
              </w:rPr>
              <w:t>was sie begeistern kann</w:t>
            </w:r>
          </w:p>
        </w:tc>
        <w:tc>
          <w:tcPr>
            <w:tcW w:w="4450" w:type="dxa"/>
          </w:tcPr>
          <w:p w14:paraId="398BD3CC" w14:textId="77777777" w:rsidR="002E5FD6" w:rsidRDefault="002E5FD6">
            <w:pPr>
              <w:pStyle w:val="Tabellentext"/>
            </w:pPr>
          </w:p>
        </w:tc>
      </w:tr>
      <w:tr w:rsidR="002E5FD6" w14:paraId="2529AB9A" w14:textId="77777777" w:rsidTr="00CD410F">
        <w:trPr>
          <w:cantSplit/>
        </w:trPr>
        <w:tc>
          <w:tcPr>
            <w:tcW w:w="4449" w:type="dxa"/>
          </w:tcPr>
          <w:p w14:paraId="40E4B769" w14:textId="77777777" w:rsidR="002E5FD6" w:rsidRDefault="002E5FD6">
            <w:pPr>
              <w:pStyle w:val="Tabellentext"/>
            </w:pPr>
            <w:r>
              <w:t>Welchen Nutzen haben diese</w:t>
            </w:r>
            <w:r w:rsidR="006F26BA">
              <w:t xml:space="preserve"> Kunden oder Anwender</w:t>
            </w:r>
            <w:r>
              <w:t xml:space="preserve"> von dem Angebot?</w:t>
            </w:r>
          </w:p>
          <w:p w14:paraId="215CFD6E" w14:textId="77777777" w:rsidR="002E5FD6" w:rsidRDefault="002E5FD6">
            <w:pPr>
              <w:pStyle w:val="Aufzhlungszeichen"/>
              <w:spacing w:line="240" w:lineRule="auto"/>
              <w:rPr>
                <w:rFonts w:ascii="Arial" w:hAnsi="Arial" w:cs="Arial"/>
                <w:sz w:val="20"/>
              </w:rPr>
            </w:pPr>
            <w:r>
              <w:rPr>
                <w:rFonts w:ascii="Arial" w:hAnsi="Arial" w:cs="Arial"/>
                <w:sz w:val="20"/>
              </w:rPr>
              <w:t>der Kernnutzen</w:t>
            </w:r>
          </w:p>
          <w:p w14:paraId="077326FA" w14:textId="77777777" w:rsidR="002E5FD6" w:rsidRDefault="002E5FD6">
            <w:pPr>
              <w:pStyle w:val="Aufzhlungszeichen"/>
              <w:spacing w:line="240" w:lineRule="auto"/>
            </w:pPr>
            <w:r>
              <w:rPr>
                <w:rFonts w:ascii="Arial" w:hAnsi="Arial" w:cs="Arial"/>
                <w:sz w:val="20"/>
              </w:rPr>
              <w:t>zusätzliche Nutzen</w:t>
            </w:r>
          </w:p>
        </w:tc>
        <w:tc>
          <w:tcPr>
            <w:tcW w:w="4450" w:type="dxa"/>
          </w:tcPr>
          <w:p w14:paraId="67AAF945" w14:textId="77777777" w:rsidR="002E5FD6" w:rsidRDefault="002E5FD6">
            <w:pPr>
              <w:pStyle w:val="Tabellentext"/>
            </w:pPr>
          </w:p>
        </w:tc>
      </w:tr>
      <w:tr w:rsidR="002E5FD6" w14:paraId="04CCC9AE" w14:textId="77777777" w:rsidTr="00CD410F">
        <w:trPr>
          <w:cantSplit/>
        </w:trPr>
        <w:tc>
          <w:tcPr>
            <w:tcW w:w="4449" w:type="dxa"/>
          </w:tcPr>
          <w:p w14:paraId="4AA8FD20" w14:textId="77777777" w:rsidR="002E5FD6" w:rsidRDefault="002E5FD6">
            <w:pPr>
              <w:pStyle w:val="Tabellentext"/>
            </w:pPr>
            <w:r>
              <w:t>Welche Vorteile ergeben sich daraus für Ihr Unternehmen?</w:t>
            </w:r>
          </w:p>
          <w:p w14:paraId="500387B8" w14:textId="77777777" w:rsidR="006F26BA" w:rsidRPr="006F26BA" w:rsidRDefault="006F26BA" w:rsidP="006F26BA">
            <w:pPr>
              <w:pStyle w:val="Aufzhlungszeichen"/>
              <w:tabs>
                <w:tab w:val="clear" w:pos="360"/>
              </w:tabs>
              <w:spacing w:line="240" w:lineRule="auto"/>
              <w:ind w:left="568" w:hanging="284"/>
              <w:rPr>
                <w:rFonts w:ascii="Arial" w:hAnsi="Arial" w:cs="Arial"/>
                <w:sz w:val="20"/>
              </w:rPr>
            </w:pPr>
            <w:r w:rsidRPr="006F26BA">
              <w:rPr>
                <w:rFonts w:ascii="Arial" w:hAnsi="Arial" w:cs="Arial"/>
                <w:sz w:val="20"/>
              </w:rPr>
              <w:t>Geschäftsmodell und Erlösquelle</w:t>
            </w:r>
          </w:p>
          <w:p w14:paraId="327A888B" w14:textId="77777777" w:rsidR="006F26BA" w:rsidRDefault="006F26BA" w:rsidP="006F26BA">
            <w:pPr>
              <w:pStyle w:val="Aufzhlungszeichen"/>
              <w:tabs>
                <w:tab w:val="clear" w:pos="360"/>
              </w:tabs>
              <w:spacing w:line="240" w:lineRule="auto"/>
              <w:ind w:left="568" w:hanging="284"/>
            </w:pPr>
            <w:r w:rsidRPr="006F26BA">
              <w:rPr>
                <w:rFonts w:ascii="Arial" w:hAnsi="Arial" w:cs="Arial"/>
                <w:sz w:val="20"/>
              </w:rPr>
              <w:t>Beitrag zu Unternehmenszielen</w:t>
            </w:r>
          </w:p>
        </w:tc>
        <w:tc>
          <w:tcPr>
            <w:tcW w:w="4450" w:type="dxa"/>
          </w:tcPr>
          <w:p w14:paraId="21D50926" w14:textId="77777777" w:rsidR="002E5FD6" w:rsidRDefault="002E5FD6">
            <w:pPr>
              <w:pStyle w:val="Tabellentext"/>
            </w:pPr>
          </w:p>
        </w:tc>
      </w:tr>
      <w:tr w:rsidR="002E5FD6" w14:paraId="2031FB9D" w14:textId="77777777" w:rsidTr="00CD410F">
        <w:trPr>
          <w:cantSplit/>
        </w:trPr>
        <w:tc>
          <w:tcPr>
            <w:tcW w:w="4449" w:type="dxa"/>
          </w:tcPr>
          <w:p w14:paraId="3F61C7A4" w14:textId="77777777" w:rsidR="002E5FD6" w:rsidRDefault="002E5FD6">
            <w:pPr>
              <w:pStyle w:val="Tabellentext"/>
            </w:pPr>
            <w:r>
              <w:lastRenderedPageBreak/>
              <w:t>Wer sind die Wettbewerber? Welche Angebote wollen Sie ablösen?</w:t>
            </w:r>
            <w:r w:rsidR="006F26BA">
              <w:t xml:space="preserve"> Welche Alternativen werden bislang eingesetzt oder könnten genutzt werden?</w:t>
            </w:r>
          </w:p>
          <w:p w14:paraId="2534B798" w14:textId="77777777" w:rsidR="002E5FD6" w:rsidRDefault="002E5FD6">
            <w:pPr>
              <w:pStyle w:val="Aufzhlungszeichen"/>
              <w:spacing w:line="240" w:lineRule="auto"/>
              <w:rPr>
                <w:rFonts w:ascii="Arial" w:hAnsi="Arial" w:cs="Arial"/>
                <w:sz w:val="20"/>
              </w:rPr>
            </w:pPr>
            <w:r>
              <w:rPr>
                <w:rFonts w:ascii="Arial" w:hAnsi="Arial" w:cs="Arial"/>
                <w:sz w:val="20"/>
              </w:rPr>
              <w:t>direkt</w:t>
            </w:r>
          </w:p>
          <w:p w14:paraId="727413F6" w14:textId="77777777" w:rsidR="002E5FD6" w:rsidRDefault="002E5FD6">
            <w:pPr>
              <w:pStyle w:val="Aufzhlungszeichen"/>
              <w:spacing w:line="240" w:lineRule="auto"/>
            </w:pPr>
            <w:r>
              <w:rPr>
                <w:rFonts w:ascii="Arial" w:hAnsi="Arial" w:cs="Arial"/>
                <w:sz w:val="20"/>
              </w:rPr>
              <w:t>indirekt</w:t>
            </w:r>
          </w:p>
        </w:tc>
        <w:tc>
          <w:tcPr>
            <w:tcW w:w="4450" w:type="dxa"/>
          </w:tcPr>
          <w:p w14:paraId="6A2ECB16" w14:textId="77777777" w:rsidR="002E5FD6" w:rsidRDefault="002E5FD6">
            <w:pPr>
              <w:pStyle w:val="Tabellentext"/>
            </w:pPr>
          </w:p>
        </w:tc>
      </w:tr>
      <w:tr w:rsidR="002E5FD6" w14:paraId="66CEADD4" w14:textId="77777777" w:rsidTr="00CD410F">
        <w:trPr>
          <w:cantSplit/>
        </w:trPr>
        <w:tc>
          <w:tcPr>
            <w:tcW w:w="4449" w:type="dxa"/>
          </w:tcPr>
          <w:p w14:paraId="388E69BD" w14:textId="77777777" w:rsidR="002E5FD6" w:rsidRDefault="002E5FD6">
            <w:pPr>
              <w:pStyle w:val="Tabellentext"/>
            </w:pPr>
            <w:r>
              <w:t xml:space="preserve">Was würde der Kunde tun, wenn Ihr </w:t>
            </w:r>
            <w:r w:rsidR="00107E7A">
              <w:t xml:space="preserve">(neues) </w:t>
            </w:r>
            <w:r>
              <w:t>Produkt nicht vorhanden wäre?</w:t>
            </w:r>
          </w:p>
          <w:p w14:paraId="4A7B37E0" w14:textId="77777777" w:rsidR="002E5FD6" w:rsidRDefault="002E5FD6">
            <w:pPr>
              <w:pStyle w:val="Tabellentext"/>
            </w:pPr>
            <w:r>
              <w:t>Was würde der Kunde tun, wenn die ganze Produktkategorie nicht vorhanden wäre?</w:t>
            </w:r>
          </w:p>
          <w:p w14:paraId="741B5966" w14:textId="77777777" w:rsidR="006F26BA" w:rsidRDefault="006F26BA">
            <w:pPr>
              <w:pStyle w:val="Tabellentext"/>
            </w:pPr>
            <w:r>
              <w:t xml:space="preserve">Was würde der Anwender im </w:t>
            </w:r>
            <w:r w:rsidR="00EA147C">
              <w:t>Kundenu</w:t>
            </w:r>
            <w:r>
              <w:t>nternehmen tun, wenn Sie Ihr Vorhaben nicht realisieren können?</w:t>
            </w:r>
          </w:p>
        </w:tc>
        <w:tc>
          <w:tcPr>
            <w:tcW w:w="4450" w:type="dxa"/>
          </w:tcPr>
          <w:p w14:paraId="584193C4" w14:textId="77777777" w:rsidR="002E5FD6" w:rsidRDefault="002E5FD6">
            <w:pPr>
              <w:pStyle w:val="Tabellentext"/>
            </w:pPr>
          </w:p>
        </w:tc>
      </w:tr>
      <w:tr w:rsidR="002E5FD6" w14:paraId="301E8852" w14:textId="77777777" w:rsidTr="00CD410F">
        <w:trPr>
          <w:cantSplit/>
        </w:trPr>
        <w:tc>
          <w:tcPr>
            <w:tcW w:w="4449" w:type="dxa"/>
          </w:tcPr>
          <w:p w14:paraId="21EF7FE0" w14:textId="77777777" w:rsidR="002E5FD6" w:rsidRDefault="002E5FD6">
            <w:pPr>
              <w:pStyle w:val="Tabellentext"/>
            </w:pPr>
            <w:r>
              <w:t>Wie funktioniert der Markt für das Angebot?</w:t>
            </w:r>
          </w:p>
          <w:p w14:paraId="7C097064"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Akteure</w:t>
            </w:r>
          </w:p>
          <w:p w14:paraId="11299921"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Rahmenbedingungen</w:t>
            </w:r>
          </w:p>
          <w:p w14:paraId="03E43094"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Technologien</w:t>
            </w:r>
          </w:p>
          <w:p w14:paraId="642849F9"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Recht, Gesetz, Regelungen, Compliance</w:t>
            </w:r>
          </w:p>
          <w:p w14:paraId="78AAB5BD"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Wirtschaft, Trends</w:t>
            </w:r>
          </w:p>
          <w:p w14:paraId="480AFD29"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Gesellschaft, Werte</w:t>
            </w:r>
          </w:p>
          <w:p w14:paraId="689EDE24" w14:textId="77777777" w:rsidR="006F26BA" w:rsidRPr="006F26BA" w:rsidRDefault="006F26BA" w:rsidP="006F26BA">
            <w:pPr>
              <w:pStyle w:val="Aufzhlungszeichen"/>
              <w:spacing w:line="240" w:lineRule="auto"/>
              <w:rPr>
                <w:rFonts w:ascii="Arial" w:hAnsi="Arial" w:cs="Arial"/>
                <w:sz w:val="20"/>
              </w:rPr>
            </w:pPr>
            <w:r w:rsidRPr="006F26BA">
              <w:rPr>
                <w:rFonts w:ascii="Arial" w:hAnsi="Arial" w:cs="Arial"/>
                <w:sz w:val="20"/>
              </w:rPr>
              <w:t>Umwelt</w:t>
            </w:r>
          </w:p>
          <w:p w14:paraId="31BCF986" w14:textId="77777777" w:rsidR="006F26BA" w:rsidRDefault="006F26BA" w:rsidP="006F26BA">
            <w:pPr>
              <w:pStyle w:val="Aufzhlungszeichen"/>
              <w:spacing w:line="240" w:lineRule="auto"/>
            </w:pPr>
            <w:r w:rsidRPr="006F26BA">
              <w:rPr>
                <w:rFonts w:ascii="Arial" w:hAnsi="Arial" w:cs="Arial"/>
                <w:sz w:val="20"/>
              </w:rPr>
              <w:t>Politik</w:t>
            </w:r>
          </w:p>
        </w:tc>
        <w:tc>
          <w:tcPr>
            <w:tcW w:w="4450" w:type="dxa"/>
          </w:tcPr>
          <w:p w14:paraId="39BD597B" w14:textId="77777777" w:rsidR="002E5FD6" w:rsidRDefault="002E5FD6">
            <w:pPr>
              <w:pStyle w:val="Tabellentext"/>
            </w:pPr>
          </w:p>
        </w:tc>
      </w:tr>
      <w:tr w:rsidR="002E5FD6" w14:paraId="736D1B68" w14:textId="77777777" w:rsidTr="00CD410F">
        <w:trPr>
          <w:cantSplit/>
        </w:trPr>
        <w:tc>
          <w:tcPr>
            <w:tcW w:w="4449" w:type="dxa"/>
          </w:tcPr>
          <w:p w14:paraId="1E6073F4" w14:textId="77777777" w:rsidR="002E5FD6" w:rsidRDefault="002E5FD6">
            <w:pPr>
              <w:pStyle w:val="Tabellentext"/>
            </w:pPr>
            <w:r>
              <w:t>We</w:t>
            </w:r>
            <w:r w:rsidR="006F26BA">
              <w:t>lche Partner brauchen Sie für Ihr Vorhaben oder Ihre Geschäftsidee?</w:t>
            </w:r>
          </w:p>
          <w:p w14:paraId="754D1A06" w14:textId="77777777" w:rsidR="002E5FD6" w:rsidRDefault="006F26BA">
            <w:pPr>
              <w:pStyle w:val="Tabellentext"/>
            </w:pPr>
            <w:r>
              <w:t>Welche Aufgaben sollen diese übernehmen?</w:t>
            </w:r>
          </w:p>
          <w:p w14:paraId="29EC55D6" w14:textId="77777777" w:rsidR="006F26BA" w:rsidRDefault="006F26BA">
            <w:pPr>
              <w:pStyle w:val="Tabellentext"/>
            </w:pPr>
            <w:r>
              <w:t>Warum sind diese für Ihr Vorhaben oder Ihre Geschäftsidee wichtig?</w:t>
            </w:r>
          </w:p>
        </w:tc>
        <w:tc>
          <w:tcPr>
            <w:tcW w:w="4450" w:type="dxa"/>
          </w:tcPr>
          <w:p w14:paraId="6AA5BDBE" w14:textId="77777777" w:rsidR="002E5FD6" w:rsidRDefault="002E5FD6">
            <w:pPr>
              <w:pStyle w:val="Tabellentext"/>
            </w:pPr>
          </w:p>
        </w:tc>
      </w:tr>
    </w:tbl>
    <w:p w14:paraId="3BC14883" w14:textId="77777777" w:rsidR="002E5FD6" w:rsidRDefault="002E5FD6"/>
    <w:p w14:paraId="01079A71" w14:textId="77777777" w:rsidR="00107E7A" w:rsidRDefault="00107E7A" w:rsidP="00107E7A">
      <w:pPr>
        <w:pStyle w:val="berschrift2"/>
      </w:pPr>
      <w:r>
        <w:br w:type="page"/>
      </w:r>
      <w:r>
        <w:lastRenderedPageBreak/>
        <w:t>Ziel und Zweck des Businessplans</w:t>
      </w:r>
    </w:p>
    <w:p w14:paraId="1BBC9428" w14:textId="77777777" w:rsidR="00107E7A" w:rsidRDefault="00107E7A" w:rsidP="00107E7A">
      <w:r>
        <w:t>Überlegen Sie:</w:t>
      </w:r>
    </w:p>
    <w:p w14:paraId="2C8C715D" w14:textId="77777777" w:rsidR="00107E7A" w:rsidRDefault="00107E7A" w:rsidP="00107E7A">
      <w:pPr>
        <w:pStyle w:val="ActionAufgabeVorlage"/>
      </w:pPr>
      <w:r>
        <w:t>Wem wollen Sie Ihre Geschäftsidee vermitteln?</w:t>
      </w:r>
    </w:p>
    <w:p w14:paraId="22E5CFEC" w14:textId="77777777" w:rsidR="00107E7A" w:rsidRDefault="00107E7A" w:rsidP="00107E7A">
      <w:pPr>
        <w:pStyle w:val="ActionAufgabeVorlage"/>
      </w:pPr>
      <w:r>
        <w:t>Wer soll den Businessplan lesen?</w:t>
      </w:r>
    </w:p>
    <w:p w14:paraId="6566455F" w14:textId="77777777" w:rsidR="00107E7A" w:rsidRDefault="00107E7A" w:rsidP="00107E7A">
      <w:pPr>
        <w:pStyle w:val="ActionAufgabeVorlage"/>
      </w:pPr>
      <w:r>
        <w:t>Was sollen diese Personen anschließend idealerweise tun?</w:t>
      </w:r>
    </w:p>
    <w:p w14:paraId="1F802B49" w14:textId="77777777" w:rsidR="002E5FD6" w:rsidRDefault="002E5FD6" w:rsidP="00107E7A">
      <w:pPr>
        <w:pStyle w:val="ActionAufgabeVorlage"/>
      </w:pPr>
      <w:r>
        <w:t xml:space="preserve">Erläutern Sie, was Sie damit erreichen wollen. </w:t>
      </w:r>
    </w:p>
    <w:p w14:paraId="1309628B" w14:textId="77777777" w:rsidR="00107E7A" w:rsidRDefault="00107E7A" w:rsidP="00107E7A"/>
    <w:p w14:paraId="6A162BDC" w14:textId="77777777" w:rsidR="002E5FD6" w:rsidRDefault="002E5FD6" w:rsidP="00107E7A">
      <w:r>
        <w:t>_________________________________________________________</w:t>
      </w:r>
    </w:p>
    <w:p w14:paraId="6F9D8E0E" w14:textId="77777777" w:rsidR="00107E7A" w:rsidRDefault="00107E7A" w:rsidP="00107E7A"/>
    <w:p w14:paraId="0A5FA7F3" w14:textId="77777777" w:rsidR="002E5FD6" w:rsidRDefault="002E5FD6" w:rsidP="00107E7A">
      <w:r>
        <w:t>_________________________________________________________</w:t>
      </w:r>
    </w:p>
    <w:p w14:paraId="12BAC84E" w14:textId="77777777" w:rsidR="00107E7A" w:rsidRDefault="00107E7A" w:rsidP="00107E7A"/>
    <w:p w14:paraId="22A32690" w14:textId="77777777" w:rsidR="002E5FD6" w:rsidRDefault="002E5FD6" w:rsidP="00107E7A">
      <w:r>
        <w:t>_________________________________________________________</w:t>
      </w:r>
    </w:p>
    <w:p w14:paraId="680B2E10" w14:textId="77777777" w:rsidR="002E5FD6" w:rsidRDefault="002E5FD6">
      <w:pPr>
        <w:pStyle w:val="berschrift2"/>
      </w:pPr>
      <w:r>
        <w:br w:type="page"/>
      </w:r>
      <w:r>
        <w:lastRenderedPageBreak/>
        <w:t>Feedback</w:t>
      </w:r>
    </w:p>
    <w:p w14:paraId="0FF30E28" w14:textId="77777777" w:rsidR="002E5FD6" w:rsidRDefault="002E5FD6">
      <w:r>
        <w:t xml:space="preserve">Holen Sie sich </w:t>
      </w:r>
      <w:r w:rsidRPr="00CF5823">
        <w:t>Rückmeldungen</w:t>
      </w:r>
      <w:r>
        <w:t xml:space="preserve"> zu Ihrer Geschäftsidee:</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353"/>
      </w:tblGrid>
      <w:tr w:rsidR="002E5FD6" w14:paraId="78F5F22A" w14:textId="77777777" w:rsidTr="00CD410F">
        <w:trPr>
          <w:cantSplit/>
          <w:trHeight w:val="400"/>
        </w:trPr>
        <w:tc>
          <w:tcPr>
            <w:tcW w:w="2448" w:type="dxa"/>
            <w:shd w:val="clear" w:color="auto" w:fill="FFC000"/>
          </w:tcPr>
          <w:p w14:paraId="7A72CF0C" w14:textId="77777777" w:rsidR="002E5FD6" w:rsidRDefault="00CF5823" w:rsidP="00CF5823">
            <w:pPr>
              <w:pStyle w:val="Tabellentitel"/>
            </w:pPr>
            <w:r>
              <w:t>Rückmeldungen von</w:t>
            </w:r>
            <w:r w:rsidR="002E5FD6">
              <w:t>:</w:t>
            </w:r>
          </w:p>
        </w:tc>
        <w:tc>
          <w:tcPr>
            <w:tcW w:w="6449" w:type="dxa"/>
            <w:shd w:val="clear" w:color="auto" w:fill="FFC000"/>
          </w:tcPr>
          <w:p w14:paraId="217DFA3E" w14:textId="77777777" w:rsidR="002E5FD6" w:rsidRDefault="002E5FD6" w:rsidP="00CF5823">
            <w:pPr>
              <w:pStyle w:val="Tabellentitel"/>
            </w:pPr>
            <w:r>
              <w:t>Das habe ich erfahren</w:t>
            </w:r>
            <w:r w:rsidR="00CF5823">
              <w:t>; das meinen andere</w:t>
            </w:r>
            <w:r>
              <w:t>:</w:t>
            </w:r>
          </w:p>
        </w:tc>
      </w:tr>
      <w:tr w:rsidR="002E5FD6" w14:paraId="0D6EE7CE" w14:textId="77777777" w:rsidTr="00CD410F">
        <w:trPr>
          <w:cantSplit/>
          <w:trHeight w:val="400"/>
        </w:trPr>
        <w:tc>
          <w:tcPr>
            <w:tcW w:w="2448" w:type="dxa"/>
          </w:tcPr>
          <w:p w14:paraId="0E5826B4" w14:textId="77777777" w:rsidR="002E5FD6" w:rsidRDefault="002E5FD6">
            <w:pPr>
              <w:pStyle w:val="Tabellentext"/>
            </w:pPr>
            <w:r>
              <w:t>Vorgesetzte</w:t>
            </w:r>
          </w:p>
        </w:tc>
        <w:tc>
          <w:tcPr>
            <w:tcW w:w="6449" w:type="dxa"/>
          </w:tcPr>
          <w:p w14:paraId="66D17B2A" w14:textId="77777777" w:rsidR="002E5FD6" w:rsidRDefault="002E5FD6">
            <w:pPr>
              <w:pStyle w:val="Tabellentext"/>
            </w:pPr>
          </w:p>
        </w:tc>
      </w:tr>
      <w:tr w:rsidR="002E5FD6" w14:paraId="0F0C4D6B" w14:textId="77777777" w:rsidTr="00CD410F">
        <w:trPr>
          <w:cantSplit/>
          <w:trHeight w:val="400"/>
        </w:trPr>
        <w:tc>
          <w:tcPr>
            <w:tcW w:w="2448" w:type="dxa"/>
          </w:tcPr>
          <w:p w14:paraId="72BF92BD" w14:textId="77777777" w:rsidR="002E5FD6" w:rsidRDefault="002E5FD6">
            <w:pPr>
              <w:pStyle w:val="Tabellentext"/>
            </w:pPr>
            <w:r>
              <w:t>Kollegen</w:t>
            </w:r>
          </w:p>
        </w:tc>
        <w:tc>
          <w:tcPr>
            <w:tcW w:w="6449" w:type="dxa"/>
          </w:tcPr>
          <w:p w14:paraId="3A6D52BF" w14:textId="77777777" w:rsidR="002E5FD6" w:rsidRDefault="002E5FD6">
            <w:pPr>
              <w:pStyle w:val="Tabellentext"/>
            </w:pPr>
          </w:p>
        </w:tc>
      </w:tr>
      <w:tr w:rsidR="002E5FD6" w14:paraId="17487750" w14:textId="77777777" w:rsidTr="00CD410F">
        <w:trPr>
          <w:cantSplit/>
          <w:trHeight w:val="400"/>
        </w:trPr>
        <w:tc>
          <w:tcPr>
            <w:tcW w:w="2448" w:type="dxa"/>
          </w:tcPr>
          <w:p w14:paraId="6602C827" w14:textId="77777777" w:rsidR="002E5FD6" w:rsidRDefault="002E5FD6">
            <w:pPr>
              <w:pStyle w:val="Tabellentext"/>
            </w:pPr>
            <w:r>
              <w:t>Experten</w:t>
            </w:r>
          </w:p>
        </w:tc>
        <w:tc>
          <w:tcPr>
            <w:tcW w:w="6449" w:type="dxa"/>
          </w:tcPr>
          <w:p w14:paraId="13C5688C" w14:textId="77777777" w:rsidR="002E5FD6" w:rsidRDefault="002E5FD6">
            <w:pPr>
              <w:pStyle w:val="Tabellentext"/>
            </w:pPr>
          </w:p>
        </w:tc>
      </w:tr>
      <w:tr w:rsidR="002E5FD6" w14:paraId="22CCCDEB" w14:textId="77777777" w:rsidTr="00CD410F">
        <w:trPr>
          <w:cantSplit/>
          <w:trHeight w:val="400"/>
        </w:trPr>
        <w:tc>
          <w:tcPr>
            <w:tcW w:w="2448" w:type="dxa"/>
          </w:tcPr>
          <w:p w14:paraId="5215F13B" w14:textId="77777777" w:rsidR="002E5FD6" w:rsidRDefault="002E5FD6">
            <w:pPr>
              <w:pStyle w:val="Tabellentext"/>
            </w:pPr>
            <w:r>
              <w:t>Kunden</w:t>
            </w:r>
          </w:p>
        </w:tc>
        <w:tc>
          <w:tcPr>
            <w:tcW w:w="6449" w:type="dxa"/>
          </w:tcPr>
          <w:p w14:paraId="2ED454FA" w14:textId="77777777" w:rsidR="002E5FD6" w:rsidRDefault="002E5FD6">
            <w:pPr>
              <w:pStyle w:val="Tabellentext"/>
            </w:pPr>
          </w:p>
        </w:tc>
      </w:tr>
      <w:tr w:rsidR="002E5FD6" w14:paraId="14C838A8" w14:textId="77777777" w:rsidTr="00CD410F">
        <w:trPr>
          <w:cantSplit/>
          <w:trHeight w:val="400"/>
        </w:trPr>
        <w:tc>
          <w:tcPr>
            <w:tcW w:w="2448" w:type="dxa"/>
          </w:tcPr>
          <w:p w14:paraId="260474B5" w14:textId="77777777" w:rsidR="002E5FD6" w:rsidRDefault="002E5FD6">
            <w:pPr>
              <w:pStyle w:val="Tabellentext"/>
            </w:pPr>
            <w:r>
              <w:t>Bekannte, Freunde</w:t>
            </w:r>
          </w:p>
        </w:tc>
        <w:tc>
          <w:tcPr>
            <w:tcW w:w="6449" w:type="dxa"/>
          </w:tcPr>
          <w:p w14:paraId="13FE1069" w14:textId="77777777" w:rsidR="002E5FD6" w:rsidRDefault="002E5FD6">
            <w:pPr>
              <w:pStyle w:val="Tabellentext"/>
            </w:pPr>
          </w:p>
        </w:tc>
      </w:tr>
      <w:tr w:rsidR="002E5FD6" w14:paraId="611E8ED9" w14:textId="77777777" w:rsidTr="00CD410F">
        <w:trPr>
          <w:cantSplit/>
          <w:trHeight w:val="400"/>
        </w:trPr>
        <w:tc>
          <w:tcPr>
            <w:tcW w:w="2448" w:type="dxa"/>
          </w:tcPr>
          <w:p w14:paraId="60323476" w14:textId="77777777" w:rsidR="002E5FD6" w:rsidRDefault="002E5FD6">
            <w:pPr>
              <w:pStyle w:val="Tabellentext"/>
            </w:pPr>
            <w:r>
              <w:t>Wettbewerber</w:t>
            </w:r>
          </w:p>
        </w:tc>
        <w:tc>
          <w:tcPr>
            <w:tcW w:w="6449" w:type="dxa"/>
          </w:tcPr>
          <w:p w14:paraId="01136BE3" w14:textId="77777777" w:rsidR="002E5FD6" w:rsidRDefault="002E5FD6">
            <w:pPr>
              <w:pStyle w:val="Tabellentext"/>
            </w:pPr>
          </w:p>
        </w:tc>
      </w:tr>
      <w:tr w:rsidR="002E5FD6" w14:paraId="73DB6CC5" w14:textId="77777777" w:rsidTr="00CD410F">
        <w:trPr>
          <w:cantSplit/>
          <w:trHeight w:val="400"/>
        </w:trPr>
        <w:tc>
          <w:tcPr>
            <w:tcW w:w="2448" w:type="dxa"/>
          </w:tcPr>
          <w:p w14:paraId="6C5AFB30" w14:textId="77777777" w:rsidR="002E5FD6" w:rsidRDefault="002E5FD6">
            <w:pPr>
              <w:pStyle w:val="Tabellentext"/>
            </w:pPr>
            <w:r>
              <w:t>Studien</w:t>
            </w:r>
          </w:p>
        </w:tc>
        <w:tc>
          <w:tcPr>
            <w:tcW w:w="6449" w:type="dxa"/>
          </w:tcPr>
          <w:p w14:paraId="79635C5E" w14:textId="77777777" w:rsidR="002E5FD6" w:rsidRDefault="002E5FD6">
            <w:pPr>
              <w:pStyle w:val="Tabellentext"/>
            </w:pPr>
          </w:p>
        </w:tc>
      </w:tr>
      <w:tr w:rsidR="002E5FD6" w14:paraId="77EA26B8" w14:textId="77777777" w:rsidTr="00CD410F">
        <w:trPr>
          <w:cantSplit/>
          <w:trHeight w:val="400"/>
        </w:trPr>
        <w:tc>
          <w:tcPr>
            <w:tcW w:w="2448" w:type="dxa"/>
          </w:tcPr>
          <w:p w14:paraId="43E8ADB0" w14:textId="77777777" w:rsidR="002E5FD6" w:rsidRDefault="002E5FD6">
            <w:pPr>
              <w:pStyle w:val="Tabellentext"/>
            </w:pPr>
            <w:r>
              <w:t>Trendscouts</w:t>
            </w:r>
          </w:p>
        </w:tc>
        <w:tc>
          <w:tcPr>
            <w:tcW w:w="6449" w:type="dxa"/>
          </w:tcPr>
          <w:p w14:paraId="505C16F9" w14:textId="77777777" w:rsidR="002E5FD6" w:rsidRDefault="002E5FD6">
            <w:pPr>
              <w:pStyle w:val="Tabellentext"/>
            </w:pPr>
          </w:p>
        </w:tc>
      </w:tr>
    </w:tbl>
    <w:p w14:paraId="6CDC5FFF" w14:textId="77777777" w:rsidR="002E5FD6" w:rsidRDefault="002E5FD6"/>
    <w:p w14:paraId="5D5B9CEA" w14:textId="77777777" w:rsidR="002E5FD6" w:rsidRDefault="002E5FD6">
      <w:r>
        <w:t>Welche Argumente führen Kritiker und Mahner ins Feld? Was steckt dahinter?</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4384"/>
      </w:tblGrid>
      <w:tr w:rsidR="002E5FD6" w14:paraId="0792506D" w14:textId="77777777" w:rsidTr="00CD410F">
        <w:trPr>
          <w:cantSplit/>
          <w:trHeight w:val="400"/>
        </w:trPr>
        <w:tc>
          <w:tcPr>
            <w:tcW w:w="4448" w:type="dxa"/>
            <w:shd w:val="clear" w:color="auto" w:fill="FFC000"/>
          </w:tcPr>
          <w:p w14:paraId="1E9FB0C6" w14:textId="77777777" w:rsidR="002E5FD6" w:rsidRDefault="002E5FD6" w:rsidP="00CF5823">
            <w:pPr>
              <w:pStyle w:val="Tabellentitel"/>
            </w:pPr>
            <w:r>
              <w:t>Kritik</w:t>
            </w:r>
            <w:r w:rsidR="006B0CA7">
              <w:t xml:space="preserve"> (Beispiele)</w:t>
            </w:r>
            <w:r>
              <w:t>:</w:t>
            </w:r>
          </w:p>
        </w:tc>
        <w:tc>
          <w:tcPr>
            <w:tcW w:w="4449" w:type="dxa"/>
            <w:shd w:val="clear" w:color="auto" w:fill="FFC000"/>
          </w:tcPr>
          <w:p w14:paraId="6F4D67C1" w14:textId="77777777" w:rsidR="002E5FD6" w:rsidRDefault="002E5FD6" w:rsidP="00CF5823">
            <w:pPr>
              <w:pStyle w:val="Tabellentitel"/>
            </w:pPr>
            <w:r>
              <w:t>Das ist zu tun:</w:t>
            </w:r>
          </w:p>
        </w:tc>
      </w:tr>
      <w:tr w:rsidR="002E5FD6" w14:paraId="52DCCF6B" w14:textId="77777777" w:rsidTr="00CD410F">
        <w:trPr>
          <w:cantSplit/>
          <w:trHeight w:val="400"/>
        </w:trPr>
        <w:tc>
          <w:tcPr>
            <w:tcW w:w="4448" w:type="dxa"/>
          </w:tcPr>
          <w:p w14:paraId="13241C13" w14:textId="77777777" w:rsidR="002E5FD6" w:rsidRDefault="002E5FD6">
            <w:pPr>
              <w:pStyle w:val="Tabellentext"/>
            </w:pPr>
            <w:r>
              <w:t>Die Kundenbedürfnisse sind nicht ausreichend beschrieben.</w:t>
            </w:r>
          </w:p>
        </w:tc>
        <w:tc>
          <w:tcPr>
            <w:tcW w:w="4449" w:type="dxa"/>
          </w:tcPr>
          <w:p w14:paraId="6B55BA66" w14:textId="77777777" w:rsidR="002E5FD6" w:rsidRDefault="002E5FD6">
            <w:pPr>
              <w:pStyle w:val="Tabellentext"/>
            </w:pPr>
          </w:p>
        </w:tc>
      </w:tr>
      <w:tr w:rsidR="002E5FD6" w14:paraId="345BFDBE" w14:textId="77777777" w:rsidTr="00CD410F">
        <w:trPr>
          <w:cantSplit/>
          <w:trHeight w:val="400"/>
        </w:trPr>
        <w:tc>
          <w:tcPr>
            <w:tcW w:w="4448" w:type="dxa"/>
          </w:tcPr>
          <w:p w14:paraId="7C0E1927" w14:textId="77777777" w:rsidR="002E5FD6" w:rsidRDefault="002E5FD6">
            <w:pPr>
              <w:pStyle w:val="Tabellentext"/>
            </w:pPr>
            <w:r>
              <w:t>Der Kundennutzen wird nicht klar.</w:t>
            </w:r>
          </w:p>
        </w:tc>
        <w:tc>
          <w:tcPr>
            <w:tcW w:w="4449" w:type="dxa"/>
          </w:tcPr>
          <w:p w14:paraId="43E7F2D7" w14:textId="77777777" w:rsidR="002E5FD6" w:rsidRDefault="002E5FD6">
            <w:pPr>
              <w:pStyle w:val="Tabellentext"/>
            </w:pPr>
          </w:p>
        </w:tc>
      </w:tr>
      <w:tr w:rsidR="002E5FD6" w14:paraId="086BBC32" w14:textId="77777777" w:rsidTr="00CD410F">
        <w:trPr>
          <w:cantSplit/>
          <w:trHeight w:val="400"/>
        </w:trPr>
        <w:tc>
          <w:tcPr>
            <w:tcW w:w="4448" w:type="dxa"/>
          </w:tcPr>
          <w:p w14:paraId="4822417B" w14:textId="77777777" w:rsidR="002E5FD6" w:rsidRDefault="002E5FD6">
            <w:pPr>
              <w:pStyle w:val="Tabellentext"/>
            </w:pPr>
            <w:r>
              <w:t>Die Angebote des Wettbewerbers sind nicht ausreichend beschrieben.</w:t>
            </w:r>
          </w:p>
        </w:tc>
        <w:tc>
          <w:tcPr>
            <w:tcW w:w="4449" w:type="dxa"/>
          </w:tcPr>
          <w:p w14:paraId="6536F541" w14:textId="77777777" w:rsidR="002E5FD6" w:rsidRDefault="002E5FD6">
            <w:pPr>
              <w:pStyle w:val="Tabellentext"/>
            </w:pPr>
          </w:p>
        </w:tc>
      </w:tr>
      <w:tr w:rsidR="002E5FD6" w14:paraId="4C2F4696" w14:textId="77777777" w:rsidTr="00CD410F">
        <w:trPr>
          <w:cantSplit/>
          <w:trHeight w:val="400"/>
        </w:trPr>
        <w:tc>
          <w:tcPr>
            <w:tcW w:w="4448" w:type="dxa"/>
          </w:tcPr>
          <w:p w14:paraId="281F8E20" w14:textId="77777777" w:rsidR="002E5FD6" w:rsidRDefault="002E5FD6">
            <w:pPr>
              <w:pStyle w:val="Tabellentext"/>
            </w:pPr>
            <w:r>
              <w:t>Die neue Lösung ist zu teuer, zu komplex, …</w:t>
            </w:r>
          </w:p>
        </w:tc>
        <w:tc>
          <w:tcPr>
            <w:tcW w:w="4449" w:type="dxa"/>
          </w:tcPr>
          <w:p w14:paraId="5D9C31CC" w14:textId="77777777" w:rsidR="002E5FD6" w:rsidRDefault="002E5FD6">
            <w:pPr>
              <w:pStyle w:val="Tabellentext"/>
            </w:pPr>
          </w:p>
        </w:tc>
      </w:tr>
      <w:tr w:rsidR="002E5FD6" w14:paraId="6421353F" w14:textId="77777777" w:rsidTr="00CD410F">
        <w:trPr>
          <w:cantSplit/>
          <w:trHeight w:val="400"/>
        </w:trPr>
        <w:tc>
          <w:tcPr>
            <w:tcW w:w="4448" w:type="dxa"/>
          </w:tcPr>
          <w:p w14:paraId="4CB3BC69" w14:textId="77777777" w:rsidR="002E5FD6" w:rsidRDefault="002E5FD6">
            <w:pPr>
              <w:pStyle w:val="Tabellentext"/>
            </w:pPr>
            <w:r>
              <w:t>Die neue Lösung bedingt weitreichende Veränderungen im Unternehmen.</w:t>
            </w:r>
          </w:p>
        </w:tc>
        <w:tc>
          <w:tcPr>
            <w:tcW w:w="4449" w:type="dxa"/>
          </w:tcPr>
          <w:p w14:paraId="264FF2C5" w14:textId="77777777" w:rsidR="002E5FD6" w:rsidRDefault="002E5FD6">
            <w:pPr>
              <w:pStyle w:val="Tabellentext"/>
            </w:pPr>
          </w:p>
        </w:tc>
      </w:tr>
      <w:tr w:rsidR="002E5FD6" w14:paraId="35B4A417" w14:textId="77777777" w:rsidTr="00CD410F">
        <w:trPr>
          <w:cantSplit/>
          <w:trHeight w:val="400"/>
        </w:trPr>
        <w:tc>
          <w:tcPr>
            <w:tcW w:w="4448" w:type="dxa"/>
          </w:tcPr>
          <w:p w14:paraId="6904AF3D" w14:textId="77777777" w:rsidR="002E5FD6" w:rsidRDefault="002E5FD6">
            <w:pPr>
              <w:pStyle w:val="Tabellentext"/>
            </w:pPr>
            <w:r>
              <w:t>Die neue Lösung verändert Macht und Einfluss von einzelnen Personen im Unternehmen.</w:t>
            </w:r>
          </w:p>
        </w:tc>
        <w:tc>
          <w:tcPr>
            <w:tcW w:w="4449" w:type="dxa"/>
          </w:tcPr>
          <w:p w14:paraId="73C3B2F0" w14:textId="77777777" w:rsidR="002E5FD6" w:rsidRDefault="002E5FD6">
            <w:pPr>
              <w:pStyle w:val="Tabellentext"/>
            </w:pPr>
          </w:p>
        </w:tc>
      </w:tr>
      <w:tr w:rsidR="002E5FD6" w14:paraId="1B3833E5" w14:textId="77777777" w:rsidTr="00CD410F">
        <w:trPr>
          <w:cantSplit/>
          <w:trHeight w:val="400"/>
        </w:trPr>
        <w:tc>
          <w:tcPr>
            <w:tcW w:w="4448" w:type="dxa"/>
          </w:tcPr>
          <w:p w14:paraId="6E07C66B" w14:textId="77777777" w:rsidR="002E5FD6" w:rsidRDefault="002E5FD6">
            <w:pPr>
              <w:pStyle w:val="Tabellentext"/>
            </w:pPr>
            <w:r>
              <w:t>Dafür werden zu viele finanziellen Mittel oder andere Ressourcen benötigt.</w:t>
            </w:r>
          </w:p>
        </w:tc>
        <w:tc>
          <w:tcPr>
            <w:tcW w:w="4449" w:type="dxa"/>
          </w:tcPr>
          <w:p w14:paraId="3B53DC53" w14:textId="77777777" w:rsidR="002E5FD6" w:rsidRDefault="002E5FD6">
            <w:pPr>
              <w:pStyle w:val="Tabellentext"/>
            </w:pPr>
          </w:p>
        </w:tc>
      </w:tr>
    </w:tbl>
    <w:p w14:paraId="562BA691" w14:textId="77777777" w:rsidR="002E5FD6" w:rsidRDefault="002E5FD6"/>
    <w:p w14:paraId="63A1E25D" w14:textId="77777777" w:rsidR="002E5FD6" w:rsidRDefault="002E5FD6">
      <w:pPr>
        <w:pStyle w:val="berschrift2"/>
      </w:pPr>
      <w:r>
        <w:lastRenderedPageBreak/>
        <w:t>Fachliche Ausrichtung</w:t>
      </w:r>
      <w:r w:rsidR="00DF6F18">
        <w:t xml:space="preserve"> des internen Businessplans</w:t>
      </w:r>
    </w:p>
    <w:p w14:paraId="5475F3E2" w14:textId="77777777" w:rsidR="0054287A" w:rsidRDefault="0054287A" w:rsidP="00CF5823">
      <w:r>
        <w:t>Wenn Sie innerhalb Ihres Unternehmens ein besonderes Vorhaben oder ein wichtiges Projekt vorschlagen wollen und als Entscheidungsvorlage einen Businessplan entwickeln sollen, l</w:t>
      </w:r>
      <w:r w:rsidR="002E5FD6">
        <w:t xml:space="preserve">egen Sie </w:t>
      </w:r>
      <w:r>
        <w:t>dessen</w:t>
      </w:r>
      <w:r w:rsidR="002E5FD6">
        <w:t xml:space="preserve"> fachliche Ausrichtung fest. </w:t>
      </w:r>
    </w:p>
    <w:p w14:paraId="4C1A06BC" w14:textId="77777777" w:rsidR="002E5FD6" w:rsidRDefault="0054287A" w:rsidP="00CF5823">
      <w:r>
        <w:t xml:space="preserve">Klären Sie: </w:t>
      </w:r>
      <w:r w:rsidR="002E5FD6">
        <w:t>Wofür benötigen Sie den Bu</w:t>
      </w:r>
      <w:r w:rsidR="007F5BA2">
        <w:t xml:space="preserve">sinessplan? Wen sprechen Sie </w:t>
      </w:r>
      <w:r w:rsidR="00EA147C">
        <w:t>an?</w:t>
      </w:r>
    </w:p>
    <w:p w14:paraId="1D8127C6" w14:textId="77777777" w:rsidR="002E5FD6" w:rsidRDefault="002E5FD6" w:rsidP="00CF5823">
      <w:r>
        <w:rPr>
          <w:b/>
        </w:rPr>
        <w:t>Ausrichtung</w:t>
      </w:r>
      <w:r>
        <w:t>:</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8"/>
        <w:gridCol w:w="4381"/>
      </w:tblGrid>
      <w:tr w:rsidR="002E5FD6" w14:paraId="5717E6D4" w14:textId="77777777" w:rsidTr="00CD410F">
        <w:trPr>
          <w:cantSplit/>
          <w:trHeight w:val="400"/>
        </w:trPr>
        <w:tc>
          <w:tcPr>
            <w:tcW w:w="4449" w:type="dxa"/>
            <w:shd w:val="clear" w:color="auto" w:fill="FFC000"/>
          </w:tcPr>
          <w:p w14:paraId="7EDFA9B9" w14:textId="77777777" w:rsidR="002E5FD6" w:rsidRDefault="002E5FD6" w:rsidP="007E5E4E">
            <w:pPr>
              <w:pStyle w:val="Tabellentitel"/>
            </w:pPr>
            <w:r>
              <w:t>Ausrichtung:</w:t>
            </w:r>
          </w:p>
        </w:tc>
        <w:tc>
          <w:tcPr>
            <w:tcW w:w="4450" w:type="dxa"/>
            <w:shd w:val="clear" w:color="auto" w:fill="FFC000"/>
          </w:tcPr>
          <w:p w14:paraId="657F1365" w14:textId="77777777" w:rsidR="002E5FD6" w:rsidRDefault="0054287A" w:rsidP="007E5E4E">
            <w:pPr>
              <w:pStyle w:val="Tabellentitel"/>
            </w:pPr>
            <w:r>
              <w:t>Darum geht es bei dem Vorhaben:</w:t>
            </w:r>
          </w:p>
        </w:tc>
      </w:tr>
      <w:tr w:rsidR="002E5FD6" w14:paraId="1DA4E1B1" w14:textId="77777777" w:rsidTr="00CD410F">
        <w:trPr>
          <w:cantSplit/>
          <w:trHeight w:val="400"/>
        </w:trPr>
        <w:tc>
          <w:tcPr>
            <w:tcW w:w="4449" w:type="dxa"/>
          </w:tcPr>
          <w:p w14:paraId="4AFF2463" w14:textId="77777777" w:rsidR="002E5FD6" w:rsidRDefault="0054287A">
            <w:pPr>
              <w:pStyle w:val="Tabellentext"/>
            </w:pPr>
            <w:r>
              <w:t>Strategischer Meilenstein wie zum Beispiel</w:t>
            </w:r>
            <w:r w:rsidR="002E5FD6">
              <w:t>:</w:t>
            </w:r>
          </w:p>
          <w:p w14:paraId="3923CDD8"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Neugründung </w:t>
            </w:r>
          </w:p>
          <w:p w14:paraId="2D9CB62E"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Nachfolgeregelung </w:t>
            </w:r>
          </w:p>
          <w:p w14:paraId="7005CCF6"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Firmenverkauf oder Firmenübernahme </w:t>
            </w:r>
          </w:p>
          <w:p w14:paraId="2994F9CC"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Strukturänderung und Neuausrichtung </w:t>
            </w:r>
          </w:p>
          <w:p w14:paraId="533FC779"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Fusion </w:t>
            </w:r>
          </w:p>
          <w:p w14:paraId="50D447EB"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Kooperation </w:t>
            </w:r>
          </w:p>
          <w:p w14:paraId="7AD7EFD7"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Neuprodukteinführung </w:t>
            </w:r>
          </w:p>
          <w:p w14:paraId="4918F368"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Expansion in andere Märkte </w:t>
            </w:r>
          </w:p>
          <w:p w14:paraId="5D3EB0A0"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Kapitalerhöhung </w:t>
            </w:r>
          </w:p>
          <w:p w14:paraId="490ACDC8"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Börsengang </w:t>
            </w:r>
          </w:p>
          <w:p w14:paraId="3E853B76"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 xml:space="preserve">Beantragung von öffentlichen Fördermitteln </w:t>
            </w:r>
          </w:p>
          <w:p w14:paraId="1846F47D" w14:textId="77777777" w:rsidR="002E5FD6" w:rsidRPr="0054287A" w:rsidRDefault="0054287A" w:rsidP="00870C0C">
            <w:pPr>
              <w:pStyle w:val="Aufzhlungszeichen"/>
              <w:spacing w:line="240" w:lineRule="auto"/>
              <w:rPr>
                <w:rFonts w:ascii="Arial" w:hAnsi="Arial" w:cs="Arial"/>
                <w:sz w:val="20"/>
              </w:rPr>
            </w:pPr>
            <w:r w:rsidRPr="0054287A">
              <w:rPr>
                <w:rFonts w:ascii="Arial" w:hAnsi="Arial" w:cs="Arial"/>
                <w:sz w:val="20"/>
              </w:rPr>
              <w:t>Erlangung von Erweiterungskrediten bei der Bank</w:t>
            </w:r>
          </w:p>
        </w:tc>
        <w:tc>
          <w:tcPr>
            <w:tcW w:w="4450" w:type="dxa"/>
          </w:tcPr>
          <w:p w14:paraId="751E11FC" w14:textId="77777777" w:rsidR="002E5FD6" w:rsidRDefault="002E5FD6">
            <w:pPr>
              <w:pStyle w:val="Tabellentext"/>
            </w:pPr>
          </w:p>
        </w:tc>
      </w:tr>
      <w:tr w:rsidR="0054287A" w14:paraId="4B4C72AB" w14:textId="77777777" w:rsidTr="00CD410F">
        <w:trPr>
          <w:cantSplit/>
          <w:trHeight w:val="400"/>
        </w:trPr>
        <w:tc>
          <w:tcPr>
            <w:tcW w:w="4449" w:type="dxa"/>
          </w:tcPr>
          <w:p w14:paraId="59730191" w14:textId="77777777" w:rsidR="0054287A" w:rsidRDefault="0054287A" w:rsidP="0054287A">
            <w:pPr>
              <w:pStyle w:val="Tabellentext"/>
            </w:pPr>
            <w:r>
              <w:t>Vorhaben im Bereich</w:t>
            </w:r>
          </w:p>
          <w:p w14:paraId="2C0FEF58"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organisatorische Veränderungen</w:t>
            </w:r>
          </w:p>
          <w:p w14:paraId="7A5DCA5F"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Einführung einer neuen Technologie</w:t>
            </w:r>
          </w:p>
          <w:p w14:paraId="7B29A2AF"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Entwicklung eines Produkts</w:t>
            </w:r>
          </w:p>
          <w:p w14:paraId="0752FD4D"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Eröffnung einer Niederlassung im Ausland</w:t>
            </w:r>
          </w:p>
          <w:p w14:paraId="15CC31D7"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Einführung einer neuen Marketingstrategie</w:t>
            </w:r>
          </w:p>
          <w:p w14:paraId="55A0C7CA" w14:textId="77777777" w:rsidR="0054287A" w:rsidRPr="0054287A" w:rsidRDefault="0054287A" w:rsidP="0054287A">
            <w:pPr>
              <w:pStyle w:val="Aufzhlungszeichen"/>
              <w:spacing w:line="240" w:lineRule="auto"/>
              <w:rPr>
                <w:rFonts w:ascii="Arial" w:hAnsi="Arial" w:cs="Arial"/>
                <w:sz w:val="20"/>
              </w:rPr>
            </w:pPr>
            <w:r w:rsidRPr="0054287A">
              <w:rPr>
                <w:rFonts w:ascii="Arial" w:hAnsi="Arial" w:cs="Arial"/>
                <w:sz w:val="20"/>
              </w:rPr>
              <w:t>Aufbau eines neuen Vertriebswegs</w:t>
            </w:r>
          </w:p>
        </w:tc>
        <w:tc>
          <w:tcPr>
            <w:tcW w:w="4450" w:type="dxa"/>
          </w:tcPr>
          <w:p w14:paraId="141D838D" w14:textId="77777777" w:rsidR="0054287A" w:rsidRDefault="0054287A">
            <w:pPr>
              <w:pStyle w:val="Tabellentext"/>
            </w:pPr>
          </w:p>
        </w:tc>
      </w:tr>
    </w:tbl>
    <w:p w14:paraId="4ED7D7AC" w14:textId="77777777" w:rsidR="002E5FD6" w:rsidRDefault="002E5FD6"/>
    <w:p w14:paraId="4979BB40" w14:textId="77777777" w:rsidR="002E5FD6" w:rsidRDefault="00291E2C">
      <w:r>
        <w:rPr>
          <w:b/>
        </w:rPr>
        <w:br w:type="page"/>
      </w:r>
      <w:r w:rsidR="002E5FD6">
        <w:rPr>
          <w:b/>
        </w:rPr>
        <w:lastRenderedPageBreak/>
        <w:t>Zielgruppenanalyse</w:t>
      </w:r>
      <w:r w:rsidR="002E5FD6">
        <w:t>:</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2"/>
        <w:gridCol w:w="4397"/>
      </w:tblGrid>
      <w:tr w:rsidR="002E5FD6" w14:paraId="26036C05" w14:textId="77777777" w:rsidTr="00CD410F">
        <w:trPr>
          <w:cantSplit/>
          <w:trHeight w:val="400"/>
        </w:trPr>
        <w:tc>
          <w:tcPr>
            <w:tcW w:w="4456" w:type="dxa"/>
            <w:shd w:val="clear" w:color="auto" w:fill="FFC000"/>
          </w:tcPr>
          <w:p w14:paraId="5E1150F4" w14:textId="77777777" w:rsidR="002E5FD6" w:rsidRDefault="002E5FD6" w:rsidP="007E5E4E">
            <w:pPr>
              <w:pStyle w:val="Tabellentitel"/>
            </w:pPr>
            <w:r>
              <w:t>Zielgruppe:</w:t>
            </w:r>
          </w:p>
        </w:tc>
        <w:tc>
          <w:tcPr>
            <w:tcW w:w="4457" w:type="dxa"/>
            <w:shd w:val="clear" w:color="auto" w:fill="FFC000"/>
          </w:tcPr>
          <w:p w14:paraId="595B7E26" w14:textId="77777777" w:rsidR="002E5FD6" w:rsidRDefault="002E5FD6" w:rsidP="007E5E4E">
            <w:pPr>
              <w:pStyle w:val="Tabellentitel"/>
            </w:pPr>
            <w:r>
              <w:t>Das sind die Bedürfnisse und Anforderungen der Zielgruppe</w:t>
            </w:r>
          </w:p>
        </w:tc>
      </w:tr>
      <w:tr w:rsidR="002E5FD6" w14:paraId="3BF40346" w14:textId="77777777" w:rsidTr="00CD410F">
        <w:trPr>
          <w:cantSplit/>
          <w:trHeight w:val="400"/>
        </w:trPr>
        <w:tc>
          <w:tcPr>
            <w:tcW w:w="4456" w:type="dxa"/>
          </w:tcPr>
          <w:p w14:paraId="6C53CB17" w14:textId="77777777" w:rsidR="002E5FD6" w:rsidRDefault="002E5FD6">
            <w:pPr>
              <w:pStyle w:val="Tabellentext"/>
            </w:pPr>
            <w:r>
              <w:t>für die fachliche Beurteilung:</w:t>
            </w:r>
          </w:p>
        </w:tc>
        <w:tc>
          <w:tcPr>
            <w:tcW w:w="4457" w:type="dxa"/>
          </w:tcPr>
          <w:p w14:paraId="65A311F0" w14:textId="77777777" w:rsidR="002E5FD6" w:rsidRDefault="002E5FD6">
            <w:pPr>
              <w:pStyle w:val="Tabellentext"/>
            </w:pPr>
          </w:p>
        </w:tc>
      </w:tr>
      <w:tr w:rsidR="002E5FD6" w14:paraId="3B0997EE" w14:textId="77777777" w:rsidTr="00CD410F">
        <w:trPr>
          <w:cantSplit/>
          <w:trHeight w:val="400"/>
        </w:trPr>
        <w:tc>
          <w:tcPr>
            <w:tcW w:w="4456" w:type="dxa"/>
          </w:tcPr>
          <w:p w14:paraId="1B2E5B2A" w14:textId="77777777" w:rsidR="002E5FD6" w:rsidRDefault="002E5FD6">
            <w:pPr>
              <w:pStyle w:val="Tabellentext"/>
            </w:pPr>
            <w:r>
              <w:t>für die finanzielle Unterstützung (intern/ extern):</w:t>
            </w:r>
          </w:p>
        </w:tc>
        <w:tc>
          <w:tcPr>
            <w:tcW w:w="4457" w:type="dxa"/>
          </w:tcPr>
          <w:p w14:paraId="5C6C1FB7" w14:textId="77777777" w:rsidR="002E5FD6" w:rsidRDefault="002E5FD6">
            <w:pPr>
              <w:pStyle w:val="Tabellentext"/>
            </w:pPr>
          </w:p>
        </w:tc>
      </w:tr>
      <w:tr w:rsidR="002E5FD6" w14:paraId="7A5C11BD" w14:textId="77777777" w:rsidTr="00CD410F">
        <w:trPr>
          <w:cantSplit/>
          <w:trHeight w:val="400"/>
        </w:trPr>
        <w:tc>
          <w:tcPr>
            <w:tcW w:w="4456" w:type="dxa"/>
          </w:tcPr>
          <w:p w14:paraId="7A16673D" w14:textId="77777777" w:rsidR="002E5FD6" w:rsidRDefault="002E5FD6">
            <w:pPr>
              <w:pStyle w:val="Tabellentext"/>
            </w:pPr>
            <w:r>
              <w:t>für die Entscheidung (intern/ extern):</w:t>
            </w:r>
          </w:p>
        </w:tc>
        <w:tc>
          <w:tcPr>
            <w:tcW w:w="4457" w:type="dxa"/>
          </w:tcPr>
          <w:p w14:paraId="488390F0" w14:textId="77777777" w:rsidR="002E5FD6" w:rsidRDefault="002E5FD6">
            <w:pPr>
              <w:pStyle w:val="Tabellentext"/>
            </w:pPr>
          </w:p>
        </w:tc>
      </w:tr>
      <w:tr w:rsidR="002E5FD6" w14:paraId="1FC22F1E" w14:textId="77777777" w:rsidTr="00CD410F">
        <w:trPr>
          <w:cantSplit/>
          <w:trHeight w:val="400"/>
        </w:trPr>
        <w:tc>
          <w:tcPr>
            <w:tcW w:w="4456" w:type="dxa"/>
          </w:tcPr>
          <w:p w14:paraId="39217599" w14:textId="77777777" w:rsidR="002E5FD6" w:rsidRDefault="002E5FD6">
            <w:pPr>
              <w:pStyle w:val="Tabellentext"/>
            </w:pPr>
            <w:r>
              <w:t>für die Konzeption, Planung und Umsetzung:</w:t>
            </w:r>
          </w:p>
        </w:tc>
        <w:tc>
          <w:tcPr>
            <w:tcW w:w="4457" w:type="dxa"/>
          </w:tcPr>
          <w:p w14:paraId="53A944D3" w14:textId="77777777" w:rsidR="002E5FD6" w:rsidRDefault="002E5FD6">
            <w:pPr>
              <w:pStyle w:val="Tabellentext"/>
            </w:pPr>
          </w:p>
        </w:tc>
      </w:tr>
      <w:tr w:rsidR="002E5FD6" w14:paraId="2F038129" w14:textId="77777777" w:rsidTr="00CD410F">
        <w:trPr>
          <w:cantSplit/>
          <w:trHeight w:val="400"/>
        </w:trPr>
        <w:tc>
          <w:tcPr>
            <w:tcW w:w="4456" w:type="dxa"/>
          </w:tcPr>
          <w:p w14:paraId="77964AEA" w14:textId="77777777" w:rsidR="002E5FD6" w:rsidRDefault="002E5FD6">
            <w:pPr>
              <w:pStyle w:val="Tabellentext"/>
            </w:pPr>
            <w:r>
              <w:t>für die sonstige Unterstützung:</w:t>
            </w:r>
          </w:p>
        </w:tc>
        <w:tc>
          <w:tcPr>
            <w:tcW w:w="4457" w:type="dxa"/>
          </w:tcPr>
          <w:p w14:paraId="5BC4FBFA" w14:textId="77777777" w:rsidR="002E5FD6" w:rsidRDefault="002E5FD6">
            <w:pPr>
              <w:pStyle w:val="Tabellentext"/>
            </w:pPr>
          </w:p>
        </w:tc>
      </w:tr>
    </w:tbl>
    <w:p w14:paraId="347EC57B" w14:textId="77777777" w:rsidR="002E5FD6" w:rsidRDefault="002E5FD6"/>
    <w:p w14:paraId="7E6AD360" w14:textId="77777777" w:rsidR="002E5FD6" w:rsidRDefault="007E5E4E">
      <w:pPr>
        <w:pStyle w:val="berschrift2"/>
      </w:pPr>
      <w:r>
        <w:br w:type="page"/>
      </w:r>
      <w:r w:rsidR="002E5FD6">
        <w:lastRenderedPageBreak/>
        <w:t>Inhalte des Businessplans</w:t>
      </w:r>
    </w:p>
    <w:p w14:paraId="633C05F4" w14:textId="77777777" w:rsidR="006C42BF" w:rsidRDefault="006C42BF" w:rsidP="006C42BF">
      <w:r>
        <w:t>Die Inhalte des Businessplans werden auf Ziel und Zweck abgestimmt, den Sie damit verfolgen, sowie auf die Zielgruppe, die Sie mit dem Businessplan ansprechen.</w:t>
      </w:r>
      <w:r w:rsidR="00707CAC">
        <w:t xml:space="preserve"> Dem entsprechend stellen Sie Informationen zu folgenden Aspekten zusammen:</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2423"/>
        <w:gridCol w:w="3942"/>
      </w:tblGrid>
      <w:tr w:rsidR="00061397" w14:paraId="0C584FBC" w14:textId="77777777" w:rsidTr="00CD410F">
        <w:trPr>
          <w:cantSplit/>
          <w:trHeight w:val="400"/>
        </w:trPr>
        <w:tc>
          <w:tcPr>
            <w:tcW w:w="2425" w:type="dxa"/>
            <w:shd w:val="clear" w:color="auto" w:fill="FFC000"/>
          </w:tcPr>
          <w:p w14:paraId="10BD5A0E" w14:textId="77777777" w:rsidR="00061397" w:rsidRDefault="00061397">
            <w:pPr>
              <w:pStyle w:val="Tabellentext"/>
              <w:rPr>
                <w:b/>
              </w:rPr>
            </w:pPr>
            <w:r>
              <w:rPr>
                <w:b/>
              </w:rPr>
              <w:t>Mögliche Aspekte und Informationen:</w:t>
            </w:r>
          </w:p>
        </w:tc>
        <w:tc>
          <w:tcPr>
            <w:tcW w:w="2426" w:type="dxa"/>
            <w:shd w:val="clear" w:color="auto" w:fill="FFC000"/>
          </w:tcPr>
          <w:p w14:paraId="4B347A97" w14:textId="77777777" w:rsidR="00061397" w:rsidRDefault="00061397" w:rsidP="007E5E4E">
            <w:pPr>
              <w:pStyle w:val="Tabellentext"/>
              <w:rPr>
                <w:b/>
              </w:rPr>
            </w:pPr>
            <w:r>
              <w:rPr>
                <w:b/>
              </w:rPr>
              <w:t>Mögliche Quellen</w:t>
            </w:r>
          </w:p>
        </w:tc>
        <w:tc>
          <w:tcPr>
            <w:tcW w:w="4046" w:type="dxa"/>
            <w:shd w:val="clear" w:color="auto" w:fill="FFC000"/>
          </w:tcPr>
          <w:p w14:paraId="374FD2D7" w14:textId="77777777" w:rsidR="00061397" w:rsidRDefault="00061397" w:rsidP="007E5E4E">
            <w:pPr>
              <w:pStyle w:val="Tabellentext"/>
              <w:rPr>
                <w:b/>
              </w:rPr>
            </w:pPr>
            <w:r>
              <w:rPr>
                <w:b/>
              </w:rPr>
              <w:t>Wichtig für meinen Businessplan und die Zielgruppe; das will ich beschreiben und erläutern (Stoffsammlung)</w:t>
            </w:r>
          </w:p>
        </w:tc>
      </w:tr>
      <w:tr w:rsidR="00061397" w:rsidRPr="00061397" w14:paraId="304C9C20" w14:textId="77777777" w:rsidTr="00CD410F">
        <w:trPr>
          <w:cantSplit/>
          <w:trHeight w:val="400"/>
        </w:trPr>
        <w:tc>
          <w:tcPr>
            <w:tcW w:w="2425" w:type="dxa"/>
            <w:shd w:val="clear" w:color="auto" w:fill="auto"/>
          </w:tcPr>
          <w:p w14:paraId="32F799AB" w14:textId="77777777" w:rsidR="00061397" w:rsidRPr="00061397" w:rsidRDefault="00061397" w:rsidP="00061397">
            <w:pPr>
              <w:pStyle w:val="Tabellentext"/>
            </w:pPr>
            <w:r w:rsidRPr="00061397">
              <w:t>Ihre Geschäftsidee, Ihr Vorhaben oder Ihr Projektvorschlag</w:t>
            </w:r>
          </w:p>
        </w:tc>
        <w:tc>
          <w:tcPr>
            <w:tcW w:w="2426" w:type="dxa"/>
          </w:tcPr>
          <w:p w14:paraId="5FCEFBB4" w14:textId="77777777" w:rsidR="00061397" w:rsidRPr="00061397" w:rsidRDefault="00061397" w:rsidP="00061397">
            <w:pPr>
              <w:pStyle w:val="Tabellentext"/>
            </w:pPr>
            <w:r w:rsidRPr="00061397">
              <w:t>Selbst entwickelt</w:t>
            </w:r>
            <w:r>
              <w:t>, Ergebnisse aus Workshops, Berichte, interne Reports, Studien</w:t>
            </w:r>
          </w:p>
        </w:tc>
        <w:tc>
          <w:tcPr>
            <w:tcW w:w="4046" w:type="dxa"/>
            <w:shd w:val="clear" w:color="auto" w:fill="auto"/>
          </w:tcPr>
          <w:p w14:paraId="229B0647" w14:textId="77777777" w:rsidR="00061397" w:rsidRPr="00061397" w:rsidRDefault="00061397" w:rsidP="00061397">
            <w:pPr>
              <w:pStyle w:val="Tabellentext"/>
            </w:pPr>
          </w:p>
        </w:tc>
      </w:tr>
      <w:tr w:rsidR="00061397" w:rsidRPr="00061397" w14:paraId="012C7694" w14:textId="77777777" w:rsidTr="00CD410F">
        <w:trPr>
          <w:cantSplit/>
          <w:trHeight w:val="400"/>
        </w:trPr>
        <w:tc>
          <w:tcPr>
            <w:tcW w:w="2425" w:type="dxa"/>
            <w:shd w:val="clear" w:color="auto" w:fill="auto"/>
          </w:tcPr>
          <w:p w14:paraId="060E324C" w14:textId="77777777" w:rsidR="00061397" w:rsidRPr="00061397" w:rsidRDefault="00061397" w:rsidP="00061397">
            <w:pPr>
              <w:pStyle w:val="Tabellentext"/>
            </w:pPr>
            <w:r w:rsidRPr="00061397">
              <w:t>die wichtigsten Merkmale, Funktionen oder Besonderheiten</w:t>
            </w:r>
          </w:p>
        </w:tc>
        <w:tc>
          <w:tcPr>
            <w:tcW w:w="2426" w:type="dxa"/>
          </w:tcPr>
          <w:p w14:paraId="69AC49B3" w14:textId="77777777" w:rsidR="00061397" w:rsidRPr="00061397" w:rsidRDefault="00061397" w:rsidP="00061397">
            <w:pPr>
              <w:pStyle w:val="Tabellentext"/>
            </w:pPr>
            <w:r>
              <w:t>Fachliteratur</w:t>
            </w:r>
          </w:p>
        </w:tc>
        <w:tc>
          <w:tcPr>
            <w:tcW w:w="4046" w:type="dxa"/>
            <w:shd w:val="clear" w:color="auto" w:fill="auto"/>
          </w:tcPr>
          <w:p w14:paraId="11944BCB" w14:textId="77777777" w:rsidR="00061397" w:rsidRPr="00061397" w:rsidRDefault="00061397" w:rsidP="00061397">
            <w:pPr>
              <w:pStyle w:val="Tabellentext"/>
            </w:pPr>
          </w:p>
        </w:tc>
      </w:tr>
      <w:tr w:rsidR="00061397" w:rsidRPr="00061397" w14:paraId="1700D16C" w14:textId="77777777" w:rsidTr="00CD410F">
        <w:trPr>
          <w:cantSplit/>
          <w:trHeight w:val="400"/>
        </w:trPr>
        <w:tc>
          <w:tcPr>
            <w:tcW w:w="2425" w:type="dxa"/>
            <w:shd w:val="clear" w:color="auto" w:fill="auto"/>
          </w:tcPr>
          <w:p w14:paraId="21CDB85A" w14:textId="77777777" w:rsidR="00061397" w:rsidRPr="00061397" w:rsidRDefault="00061397" w:rsidP="00061397">
            <w:pPr>
              <w:pStyle w:val="Tabellentext"/>
            </w:pPr>
            <w:r w:rsidRPr="00061397">
              <w:t>die (potenziellen) Kunden oder Anwender</w:t>
            </w:r>
          </w:p>
        </w:tc>
        <w:tc>
          <w:tcPr>
            <w:tcW w:w="2426" w:type="dxa"/>
          </w:tcPr>
          <w:p w14:paraId="6C260B18" w14:textId="77777777" w:rsidR="00061397" w:rsidRPr="00061397" w:rsidRDefault="00061397" w:rsidP="00061397">
            <w:pPr>
              <w:pStyle w:val="Tabellentext"/>
            </w:pPr>
            <w:r>
              <w:t>Marktstudien</w:t>
            </w:r>
          </w:p>
        </w:tc>
        <w:tc>
          <w:tcPr>
            <w:tcW w:w="4046" w:type="dxa"/>
            <w:shd w:val="clear" w:color="auto" w:fill="auto"/>
          </w:tcPr>
          <w:p w14:paraId="0A84781E" w14:textId="77777777" w:rsidR="00061397" w:rsidRPr="00061397" w:rsidRDefault="00061397" w:rsidP="00061397">
            <w:pPr>
              <w:pStyle w:val="Tabellentext"/>
            </w:pPr>
          </w:p>
        </w:tc>
      </w:tr>
      <w:tr w:rsidR="00061397" w:rsidRPr="00061397" w14:paraId="24753BC3" w14:textId="77777777" w:rsidTr="00CD410F">
        <w:trPr>
          <w:cantSplit/>
          <w:trHeight w:val="400"/>
        </w:trPr>
        <w:tc>
          <w:tcPr>
            <w:tcW w:w="2425" w:type="dxa"/>
            <w:shd w:val="clear" w:color="auto" w:fill="auto"/>
          </w:tcPr>
          <w:p w14:paraId="156ECA65" w14:textId="77777777" w:rsidR="00061397" w:rsidRPr="00061397" w:rsidRDefault="00061397" w:rsidP="00061397">
            <w:pPr>
              <w:pStyle w:val="Tabellentext"/>
            </w:pPr>
            <w:r w:rsidRPr="00061397">
              <w:t xml:space="preserve">der Nutzen und Vorteil für diese Kunden oder Anwender </w:t>
            </w:r>
          </w:p>
        </w:tc>
        <w:tc>
          <w:tcPr>
            <w:tcW w:w="2426" w:type="dxa"/>
          </w:tcPr>
          <w:p w14:paraId="565733F8" w14:textId="77777777" w:rsidR="00061397" w:rsidRPr="00061397" w:rsidRDefault="00061397" w:rsidP="00061397">
            <w:pPr>
              <w:pStyle w:val="Tabellentext"/>
            </w:pPr>
            <w:r>
              <w:t>Ergebnisse von Kundenbefragungen, Markttests</w:t>
            </w:r>
          </w:p>
        </w:tc>
        <w:tc>
          <w:tcPr>
            <w:tcW w:w="4046" w:type="dxa"/>
            <w:shd w:val="clear" w:color="auto" w:fill="auto"/>
          </w:tcPr>
          <w:p w14:paraId="6A71A288" w14:textId="77777777" w:rsidR="00061397" w:rsidRPr="00061397" w:rsidRDefault="00061397" w:rsidP="00061397">
            <w:pPr>
              <w:pStyle w:val="Tabellentext"/>
            </w:pPr>
          </w:p>
        </w:tc>
      </w:tr>
      <w:tr w:rsidR="00061397" w:rsidRPr="00061397" w14:paraId="39EA1ACA" w14:textId="77777777" w:rsidTr="00CD410F">
        <w:trPr>
          <w:cantSplit/>
          <w:trHeight w:val="400"/>
        </w:trPr>
        <w:tc>
          <w:tcPr>
            <w:tcW w:w="2425" w:type="dxa"/>
            <w:shd w:val="clear" w:color="auto" w:fill="auto"/>
          </w:tcPr>
          <w:p w14:paraId="40826116" w14:textId="77777777" w:rsidR="00061397" w:rsidRPr="00061397" w:rsidRDefault="00061397" w:rsidP="00061397">
            <w:pPr>
              <w:pStyle w:val="Tabellentext"/>
            </w:pPr>
            <w:r w:rsidRPr="00061397">
              <w:t>das Geschäftsmodell, wie Sie mit der Geschäfts</w:t>
            </w:r>
            <w:r w:rsidR="00EA147C">
              <w:softHyphen/>
            </w:r>
            <w:r w:rsidRPr="00061397">
              <w:t>idee Geld verdienen (Business Case)</w:t>
            </w:r>
          </w:p>
          <w:p w14:paraId="64D35A23" w14:textId="77777777" w:rsidR="00061397" w:rsidRPr="00061397" w:rsidRDefault="00061397" w:rsidP="00061397">
            <w:pPr>
              <w:pStyle w:val="Tabellentext"/>
            </w:pPr>
            <w:r w:rsidRPr="00061397">
              <w:t>der Beitrag Ihres Vorhabens zu den Unternehmenszielen und zum Unternehmens</w:t>
            </w:r>
            <w:r w:rsidR="00EA147C">
              <w:softHyphen/>
            </w:r>
            <w:r w:rsidRPr="00061397">
              <w:t>erfolg; der Bezug zur Unternehmensstrategie</w:t>
            </w:r>
          </w:p>
        </w:tc>
        <w:tc>
          <w:tcPr>
            <w:tcW w:w="2426" w:type="dxa"/>
          </w:tcPr>
          <w:p w14:paraId="1B35E60E" w14:textId="77777777" w:rsidR="00061397" w:rsidRDefault="00061397" w:rsidP="00061397">
            <w:pPr>
              <w:pStyle w:val="Tabellentext"/>
            </w:pPr>
            <w:r>
              <w:t>Selbst entwickelt, Beispiele aus anderen Branchen</w:t>
            </w:r>
          </w:p>
          <w:p w14:paraId="7DC76BCB" w14:textId="77777777" w:rsidR="00061397" w:rsidRPr="00061397" w:rsidRDefault="00061397" w:rsidP="00061397">
            <w:pPr>
              <w:pStyle w:val="Tabellentext"/>
            </w:pPr>
            <w:r>
              <w:t>Dokumentation Unternehmensstrategie, Unternehmensziele</w:t>
            </w:r>
          </w:p>
        </w:tc>
        <w:tc>
          <w:tcPr>
            <w:tcW w:w="4046" w:type="dxa"/>
            <w:shd w:val="clear" w:color="auto" w:fill="auto"/>
          </w:tcPr>
          <w:p w14:paraId="667F3A3D" w14:textId="77777777" w:rsidR="00061397" w:rsidRPr="00061397" w:rsidRDefault="00061397" w:rsidP="00061397">
            <w:pPr>
              <w:pStyle w:val="Tabellentext"/>
            </w:pPr>
          </w:p>
        </w:tc>
      </w:tr>
      <w:tr w:rsidR="00061397" w:rsidRPr="00061397" w14:paraId="0C5AAE7E" w14:textId="77777777" w:rsidTr="00CD410F">
        <w:trPr>
          <w:cantSplit/>
          <w:trHeight w:val="400"/>
        </w:trPr>
        <w:tc>
          <w:tcPr>
            <w:tcW w:w="2425" w:type="dxa"/>
            <w:shd w:val="clear" w:color="auto" w:fill="auto"/>
          </w:tcPr>
          <w:p w14:paraId="65128F0C" w14:textId="77777777" w:rsidR="00061397" w:rsidRPr="00061397" w:rsidRDefault="00061397" w:rsidP="00061397">
            <w:pPr>
              <w:pStyle w:val="Tabellentext"/>
            </w:pPr>
            <w:r w:rsidRPr="00061397">
              <w:lastRenderedPageBreak/>
              <w:t>der Markt mit seinen Akteuren, Rahmen</w:t>
            </w:r>
            <w:r w:rsidR="00EA147C">
              <w:softHyphen/>
            </w:r>
            <w:r w:rsidRPr="00061397">
              <w:t>bedingungen, Trends und den möglichen Marktpotenzialen</w:t>
            </w:r>
          </w:p>
          <w:p w14:paraId="1406AD22" w14:textId="77777777" w:rsidR="00061397" w:rsidRPr="00061397" w:rsidRDefault="00061397" w:rsidP="00061397">
            <w:pPr>
              <w:pStyle w:val="Tabellentext"/>
            </w:pPr>
            <w:r w:rsidRPr="00061397">
              <w:t>der Anwendungsbereich mit den betroffenen Mitarbeitern, den Prozessen und den Entwicklungspotenzialen</w:t>
            </w:r>
          </w:p>
        </w:tc>
        <w:tc>
          <w:tcPr>
            <w:tcW w:w="2426" w:type="dxa"/>
          </w:tcPr>
          <w:p w14:paraId="5F2CA8CC" w14:textId="77777777" w:rsidR="00061397" w:rsidRDefault="00061397" w:rsidP="00061397">
            <w:pPr>
              <w:pStyle w:val="Tabellentext"/>
            </w:pPr>
            <w:r>
              <w:t>Marktstudien, Marktanalysen</w:t>
            </w:r>
          </w:p>
          <w:p w14:paraId="4F5483D5" w14:textId="77777777" w:rsidR="00061397" w:rsidRPr="00061397" w:rsidRDefault="00061397" w:rsidP="00061397">
            <w:pPr>
              <w:pStyle w:val="Tabellentext"/>
            </w:pPr>
            <w:r>
              <w:t>Interne Ist-Analyse, Prozesserhebungen, Berichte, Controlling-Kennzahlen</w:t>
            </w:r>
          </w:p>
        </w:tc>
        <w:tc>
          <w:tcPr>
            <w:tcW w:w="4046" w:type="dxa"/>
            <w:shd w:val="clear" w:color="auto" w:fill="auto"/>
          </w:tcPr>
          <w:p w14:paraId="78526787" w14:textId="77777777" w:rsidR="00061397" w:rsidRPr="00061397" w:rsidRDefault="00061397" w:rsidP="00061397">
            <w:pPr>
              <w:pStyle w:val="Tabellentext"/>
            </w:pPr>
          </w:p>
        </w:tc>
      </w:tr>
      <w:tr w:rsidR="00061397" w:rsidRPr="00061397" w14:paraId="5B023BEC" w14:textId="77777777" w:rsidTr="00CD410F">
        <w:trPr>
          <w:cantSplit/>
          <w:trHeight w:val="400"/>
        </w:trPr>
        <w:tc>
          <w:tcPr>
            <w:tcW w:w="2425" w:type="dxa"/>
            <w:shd w:val="clear" w:color="auto" w:fill="auto"/>
          </w:tcPr>
          <w:p w14:paraId="0DE4C269" w14:textId="77777777" w:rsidR="00061397" w:rsidRPr="00061397" w:rsidRDefault="00061397" w:rsidP="00061397">
            <w:pPr>
              <w:pStyle w:val="Tabellentext"/>
            </w:pPr>
            <w:r w:rsidRPr="00061397">
              <w:t>den Wettbewerb und die einzelnen Konkurrenten im Markt oder die Alternativen zu Ihrem Vorhaben</w:t>
            </w:r>
          </w:p>
        </w:tc>
        <w:tc>
          <w:tcPr>
            <w:tcW w:w="2426" w:type="dxa"/>
          </w:tcPr>
          <w:p w14:paraId="1C02F72F" w14:textId="77777777" w:rsidR="00061397" w:rsidRPr="00061397" w:rsidRDefault="00061397" w:rsidP="00061397">
            <w:pPr>
              <w:pStyle w:val="Tabellentext"/>
            </w:pPr>
            <w:r>
              <w:t>Marktstudie, Marktanalyse</w:t>
            </w:r>
          </w:p>
        </w:tc>
        <w:tc>
          <w:tcPr>
            <w:tcW w:w="4046" w:type="dxa"/>
            <w:shd w:val="clear" w:color="auto" w:fill="auto"/>
          </w:tcPr>
          <w:p w14:paraId="38D19307" w14:textId="77777777" w:rsidR="00061397" w:rsidRPr="00061397" w:rsidRDefault="00061397" w:rsidP="00061397">
            <w:pPr>
              <w:pStyle w:val="Tabellentext"/>
            </w:pPr>
          </w:p>
        </w:tc>
      </w:tr>
      <w:tr w:rsidR="00061397" w:rsidRPr="00061397" w14:paraId="64DAAB87" w14:textId="77777777" w:rsidTr="00CD410F">
        <w:trPr>
          <w:cantSplit/>
          <w:trHeight w:val="400"/>
        </w:trPr>
        <w:tc>
          <w:tcPr>
            <w:tcW w:w="2425" w:type="dxa"/>
            <w:shd w:val="clear" w:color="auto" w:fill="auto"/>
          </w:tcPr>
          <w:p w14:paraId="7FC1B867" w14:textId="77777777" w:rsidR="00061397" w:rsidRPr="00061397" w:rsidRDefault="00061397" w:rsidP="00061397">
            <w:pPr>
              <w:pStyle w:val="Tabellentext"/>
            </w:pPr>
            <w:r w:rsidRPr="00061397">
              <w:t>die wichtigsten Einflussfaktoren aus den Bereichen Technologie, Recht, Regelungen, Compliance, Gesellschaft, Wirtschaft, Politik oder Umwelt</w:t>
            </w:r>
          </w:p>
        </w:tc>
        <w:tc>
          <w:tcPr>
            <w:tcW w:w="2426" w:type="dxa"/>
          </w:tcPr>
          <w:p w14:paraId="45CC484B" w14:textId="77777777" w:rsidR="00061397" w:rsidRDefault="00061397" w:rsidP="00061397">
            <w:pPr>
              <w:pStyle w:val="Tabellentext"/>
            </w:pPr>
            <w:r>
              <w:t>Marktstudie, Marktanalyse, Fachliteratur</w:t>
            </w:r>
          </w:p>
          <w:p w14:paraId="48FE4F45" w14:textId="77777777" w:rsidR="00061397" w:rsidRPr="00061397" w:rsidRDefault="00061397" w:rsidP="00061397">
            <w:pPr>
              <w:pStyle w:val="Tabellentext"/>
            </w:pPr>
            <w:r>
              <w:t>Gesetze</w:t>
            </w:r>
          </w:p>
        </w:tc>
        <w:tc>
          <w:tcPr>
            <w:tcW w:w="4046" w:type="dxa"/>
            <w:shd w:val="clear" w:color="auto" w:fill="auto"/>
          </w:tcPr>
          <w:p w14:paraId="5F33E4BA" w14:textId="77777777" w:rsidR="00061397" w:rsidRPr="00061397" w:rsidRDefault="00061397" w:rsidP="00061397">
            <w:pPr>
              <w:pStyle w:val="Tabellentext"/>
            </w:pPr>
          </w:p>
        </w:tc>
      </w:tr>
      <w:tr w:rsidR="00061397" w:rsidRPr="00061397" w14:paraId="07D932C3" w14:textId="77777777" w:rsidTr="00CD410F">
        <w:trPr>
          <w:cantSplit/>
          <w:trHeight w:val="400"/>
        </w:trPr>
        <w:tc>
          <w:tcPr>
            <w:tcW w:w="2425" w:type="dxa"/>
            <w:shd w:val="clear" w:color="auto" w:fill="auto"/>
          </w:tcPr>
          <w:p w14:paraId="33F352D4" w14:textId="77777777" w:rsidR="00061397" w:rsidRPr="00061397" w:rsidRDefault="00061397" w:rsidP="00061397">
            <w:pPr>
              <w:pStyle w:val="Tabellentext"/>
            </w:pPr>
            <w:r w:rsidRPr="00061397">
              <w:t xml:space="preserve">die Chancen: Erfolgspotenziale in der Zukunft </w:t>
            </w:r>
          </w:p>
        </w:tc>
        <w:tc>
          <w:tcPr>
            <w:tcW w:w="2426" w:type="dxa"/>
          </w:tcPr>
          <w:p w14:paraId="18BD615D" w14:textId="77777777" w:rsidR="00061397" w:rsidRPr="00061397" w:rsidRDefault="00061397" w:rsidP="00061397">
            <w:pPr>
              <w:pStyle w:val="Tabellentext"/>
            </w:pPr>
            <w:r>
              <w:t>Selbst entwickelt, aus Erfahrungen, Beispielen abgeleitet, Workshop-Ergebnisse</w:t>
            </w:r>
          </w:p>
        </w:tc>
        <w:tc>
          <w:tcPr>
            <w:tcW w:w="4046" w:type="dxa"/>
            <w:shd w:val="clear" w:color="auto" w:fill="auto"/>
          </w:tcPr>
          <w:p w14:paraId="344CF82A" w14:textId="77777777" w:rsidR="00061397" w:rsidRPr="00061397" w:rsidRDefault="00061397" w:rsidP="00061397">
            <w:pPr>
              <w:pStyle w:val="Tabellentext"/>
            </w:pPr>
          </w:p>
        </w:tc>
      </w:tr>
      <w:tr w:rsidR="00061397" w:rsidRPr="00061397" w14:paraId="1DF03ADA" w14:textId="77777777" w:rsidTr="00CD410F">
        <w:trPr>
          <w:cantSplit/>
          <w:trHeight w:val="400"/>
        </w:trPr>
        <w:tc>
          <w:tcPr>
            <w:tcW w:w="2425" w:type="dxa"/>
            <w:shd w:val="clear" w:color="auto" w:fill="auto"/>
          </w:tcPr>
          <w:p w14:paraId="327D0B9A" w14:textId="77777777" w:rsidR="00061397" w:rsidRPr="00061397" w:rsidRDefault="00061397" w:rsidP="00061397">
            <w:pPr>
              <w:pStyle w:val="Tabellentext"/>
            </w:pPr>
            <w:r w:rsidRPr="00061397">
              <w:t>die Risiken und Gefahren:</w:t>
            </w:r>
          </w:p>
          <w:p w14:paraId="0232E598" w14:textId="77777777" w:rsidR="00061397" w:rsidRPr="00061397" w:rsidRDefault="00061397" w:rsidP="00061397">
            <w:pPr>
              <w:pStyle w:val="Tabellentext"/>
              <w:rPr>
                <w:rFonts w:cs="Arial"/>
              </w:rPr>
            </w:pPr>
            <w:r w:rsidRPr="00061397">
              <w:rPr>
                <w:rFonts w:cs="Arial"/>
              </w:rPr>
              <w:t>Hemmnisse und Hürden</w:t>
            </w:r>
          </w:p>
          <w:p w14:paraId="759EB91B" w14:textId="77777777" w:rsidR="00061397" w:rsidRPr="00061397" w:rsidRDefault="00061397" w:rsidP="00061397">
            <w:pPr>
              <w:pStyle w:val="Tabellentext"/>
              <w:rPr>
                <w:rFonts w:cs="Arial"/>
              </w:rPr>
            </w:pPr>
            <w:r w:rsidRPr="00061397">
              <w:rPr>
                <w:rFonts w:cs="Arial"/>
              </w:rPr>
              <w:t>unbekannte Trends</w:t>
            </w:r>
          </w:p>
          <w:p w14:paraId="65302630" w14:textId="77777777" w:rsidR="00061397" w:rsidRPr="00061397" w:rsidRDefault="00061397" w:rsidP="00061397">
            <w:pPr>
              <w:pStyle w:val="Tabellentext"/>
              <w:rPr>
                <w:rFonts w:cs="Arial"/>
              </w:rPr>
            </w:pPr>
            <w:r w:rsidRPr="00061397">
              <w:rPr>
                <w:rFonts w:cs="Arial"/>
              </w:rPr>
              <w:t>Reaktion von Wettbewerbern</w:t>
            </w:r>
          </w:p>
          <w:p w14:paraId="0335E711" w14:textId="77777777" w:rsidR="00061397" w:rsidRPr="00061397" w:rsidRDefault="00061397" w:rsidP="00061397">
            <w:pPr>
              <w:pStyle w:val="Tabellentext"/>
              <w:rPr>
                <w:rFonts w:cs="Arial"/>
              </w:rPr>
            </w:pPr>
            <w:r w:rsidRPr="00061397">
              <w:rPr>
                <w:rFonts w:cs="Arial"/>
              </w:rPr>
              <w:t>Kundenverhalten</w:t>
            </w:r>
          </w:p>
          <w:p w14:paraId="45EE32AB" w14:textId="77777777" w:rsidR="00061397" w:rsidRPr="00061397" w:rsidRDefault="00061397" w:rsidP="00061397">
            <w:pPr>
              <w:pStyle w:val="Tabellentext"/>
              <w:rPr>
                <w:rFonts w:cs="Arial"/>
              </w:rPr>
            </w:pPr>
            <w:r w:rsidRPr="00061397">
              <w:rPr>
                <w:rFonts w:cs="Arial"/>
              </w:rPr>
              <w:t>Umsetzungsprobleme</w:t>
            </w:r>
          </w:p>
          <w:p w14:paraId="5E1AAC81" w14:textId="77777777" w:rsidR="00061397" w:rsidRPr="00061397" w:rsidRDefault="00061397" w:rsidP="00061397">
            <w:pPr>
              <w:pStyle w:val="Tabellentext"/>
              <w:rPr>
                <w:rFonts w:cs="Arial"/>
              </w:rPr>
            </w:pPr>
            <w:r w:rsidRPr="00061397">
              <w:rPr>
                <w:rFonts w:cs="Arial"/>
              </w:rPr>
              <w:t>Widerstand der Mitarbeiter</w:t>
            </w:r>
          </w:p>
          <w:p w14:paraId="4058AE4D" w14:textId="77777777" w:rsidR="00061397" w:rsidRPr="00061397" w:rsidRDefault="00061397" w:rsidP="00061397">
            <w:pPr>
              <w:pStyle w:val="Tabellentext"/>
            </w:pPr>
            <w:r w:rsidRPr="00061397">
              <w:rPr>
                <w:rFonts w:cs="Arial"/>
              </w:rPr>
              <w:t>Probleme mit Organisation oder Technik</w:t>
            </w:r>
          </w:p>
        </w:tc>
        <w:tc>
          <w:tcPr>
            <w:tcW w:w="2426" w:type="dxa"/>
          </w:tcPr>
          <w:p w14:paraId="252386DB" w14:textId="77777777" w:rsidR="00061397" w:rsidRPr="00061397" w:rsidRDefault="00061397" w:rsidP="00061397">
            <w:pPr>
              <w:pStyle w:val="Tabellentext"/>
            </w:pPr>
            <w:r>
              <w:t>Selbst entwickelt, aus Erfahrungen, Beispielen abgeleitet, Workshop-Ergebnisse</w:t>
            </w:r>
          </w:p>
        </w:tc>
        <w:tc>
          <w:tcPr>
            <w:tcW w:w="4046" w:type="dxa"/>
            <w:shd w:val="clear" w:color="auto" w:fill="auto"/>
          </w:tcPr>
          <w:p w14:paraId="5EF952F4" w14:textId="77777777" w:rsidR="00061397" w:rsidRPr="00061397" w:rsidRDefault="00061397" w:rsidP="00061397">
            <w:pPr>
              <w:pStyle w:val="Tabellentext"/>
            </w:pPr>
          </w:p>
        </w:tc>
      </w:tr>
      <w:tr w:rsidR="00061397" w:rsidRPr="00EA147C" w14:paraId="3ED4267B" w14:textId="77777777" w:rsidTr="00CD410F">
        <w:trPr>
          <w:cantSplit/>
          <w:trHeight w:val="400"/>
        </w:trPr>
        <w:tc>
          <w:tcPr>
            <w:tcW w:w="2425" w:type="dxa"/>
          </w:tcPr>
          <w:p w14:paraId="240E795D" w14:textId="77777777" w:rsidR="00061397" w:rsidRPr="00CD410F" w:rsidRDefault="00061397" w:rsidP="00061397">
            <w:pPr>
              <w:pStyle w:val="Tabellentext"/>
              <w:rPr>
                <w:lang w:val="en-GB"/>
              </w:rPr>
            </w:pPr>
            <w:proofErr w:type="spellStart"/>
            <w:r w:rsidRPr="00CD410F">
              <w:rPr>
                <w:lang w:val="en-GB"/>
              </w:rPr>
              <w:lastRenderedPageBreak/>
              <w:t>Szenarien</w:t>
            </w:r>
            <w:proofErr w:type="spellEnd"/>
            <w:r w:rsidRPr="00CD410F">
              <w:rPr>
                <w:lang w:val="en-GB"/>
              </w:rPr>
              <w:t xml:space="preserve"> und </w:t>
            </w:r>
            <w:proofErr w:type="spellStart"/>
            <w:r w:rsidRPr="00CD410F">
              <w:rPr>
                <w:lang w:val="en-GB"/>
              </w:rPr>
              <w:t>Alternativen</w:t>
            </w:r>
            <w:proofErr w:type="spellEnd"/>
            <w:r w:rsidRPr="00CD410F">
              <w:rPr>
                <w:lang w:val="en-GB"/>
              </w:rPr>
              <w:t>; Best Case, Worst Case</w:t>
            </w:r>
          </w:p>
        </w:tc>
        <w:tc>
          <w:tcPr>
            <w:tcW w:w="2426" w:type="dxa"/>
          </w:tcPr>
          <w:p w14:paraId="5A52B927" w14:textId="77777777" w:rsidR="00061397" w:rsidRPr="00EA147C" w:rsidRDefault="00061397" w:rsidP="00061397">
            <w:pPr>
              <w:pStyle w:val="Tabellentext"/>
            </w:pPr>
            <w:r w:rsidRPr="00EA147C">
              <w:t>Selbst entwickelt, aus Erfahrungen, Beispielen abgeleitet, Workshop-Ergebnisse</w:t>
            </w:r>
          </w:p>
        </w:tc>
        <w:tc>
          <w:tcPr>
            <w:tcW w:w="4046" w:type="dxa"/>
          </w:tcPr>
          <w:p w14:paraId="3295FB3D" w14:textId="77777777" w:rsidR="00061397" w:rsidRPr="00EA147C" w:rsidRDefault="00061397" w:rsidP="00061397">
            <w:pPr>
              <w:pStyle w:val="Tabellentext"/>
            </w:pPr>
          </w:p>
        </w:tc>
      </w:tr>
      <w:tr w:rsidR="00061397" w:rsidRPr="00061397" w14:paraId="7C19BD57" w14:textId="77777777" w:rsidTr="00CD410F">
        <w:trPr>
          <w:cantSplit/>
          <w:trHeight w:val="400"/>
        </w:trPr>
        <w:tc>
          <w:tcPr>
            <w:tcW w:w="2425" w:type="dxa"/>
            <w:shd w:val="clear" w:color="auto" w:fill="auto"/>
          </w:tcPr>
          <w:p w14:paraId="6BD515EC" w14:textId="77777777" w:rsidR="00061397" w:rsidRPr="00061397" w:rsidRDefault="00061397" w:rsidP="00061397">
            <w:pPr>
              <w:pStyle w:val="Tabellentext"/>
            </w:pPr>
            <w:r w:rsidRPr="00061397">
              <w:t>notwendige Maßnahmen für Vermarktung und Vertrieb der Geschäfts</w:t>
            </w:r>
            <w:r w:rsidR="00EA147C">
              <w:softHyphen/>
            </w:r>
            <w:r w:rsidRPr="00061397">
              <w:t>idee oder für die Umsetzung des Vorhabens</w:t>
            </w:r>
          </w:p>
          <w:p w14:paraId="68B6E562" w14:textId="77777777" w:rsidR="00061397" w:rsidRPr="00061397" w:rsidRDefault="00061397" w:rsidP="00061397">
            <w:pPr>
              <w:pStyle w:val="Tabellentext"/>
              <w:rPr>
                <w:rFonts w:cs="Arial"/>
              </w:rPr>
            </w:pPr>
            <w:r w:rsidRPr="00061397">
              <w:rPr>
                <w:rFonts w:cs="Arial"/>
              </w:rPr>
              <w:t>Marketing, Vertrieb, Kundenbetreuung</w:t>
            </w:r>
          </w:p>
          <w:p w14:paraId="4B8ADB1C" w14:textId="77777777" w:rsidR="00061397" w:rsidRPr="00061397" w:rsidRDefault="00061397" w:rsidP="00061397">
            <w:pPr>
              <w:pStyle w:val="Tabellentext"/>
              <w:rPr>
                <w:rFonts w:cs="Arial"/>
              </w:rPr>
            </w:pPr>
            <w:r w:rsidRPr="00061397">
              <w:rPr>
                <w:rFonts w:cs="Arial"/>
              </w:rPr>
              <w:t>Technik und Entwicklung</w:t>
            </w:r>
          </w:p>
          <w:p w14:paraId="29049A57" w14:textId="77777777" w:rsidR="00061397" w:rsidRPr="00061397" w:rsidRDefault="00061397" w:rsidP="00061397">
            <w:pPr>
              <w:pStyle w:val="Tabellentext"/>
              <w:rPr>
                <w:rFonts w:cs="Arial"/>
              </w:rPr>
            </w:pPr>
            <w:r w:rsidRPr="00061397">
              <w:rPr>
                <w:rFonts w:cs="Arial"/>
              </w:rPr>
              <w:t>Produktion und Prozesse</w:t>
            </w:r>
          </w:p>
          <w:p w14:paraId="30A1B4ED" w14:textId="77777777" w:rsidR="00061397" w:rsidRPr="00061397" w:rsidRDefault="00061397" w:rsidP="00061397">
            <w:pPr>
              <w:pStyle w:val="Tabellentext"/>
              <w:rPr>
                <w:rFonts w:cs="Arial"/>
              </w:rPr>
            </w:pPr>
            <w:r w:rsidRPr="00061397">
              <w:rPr>
                <w:rFonts w:cs="Arial"/>
              </w:rPr>
              <w:t>Service</w:t>
            </w:r>
          </w:p>
          <w:p w14:paraId="46A6C037" w14:textId="77777777" w:rsidR="00061397" w:rsidRPr="00061397" w:rsidRDefault="00061397" w:rsidP="00061397">
            <w:pPr>
              <w:pStyle w:val="Tabellentext"/>
              <w:rPr>
                <w:rFonts w:cs="Arial"/>
              </w:rPr>
            </w:pPr>
            <w:r w:rsidRPr="00061397">
              <w:rPr>
                <w:rFonts w:cs="Arial"/>
              </w:rPr>
              <w:t>Distribution</w:t>
            </w:r>
          </w:p>
          <w:p w14:paraId="0628C8D6" w14:textId="77777777" w:rsidR="00061397" w:rsidRPr="00061397" w:rsidRDefault="00061397" w:rsidP="00061397">
            <w:pPr>
              <w:pStyle w:val="Tabellentext"/>
              <w:rPr>
                <w:rFonts w:cs="Arial"/>
              </w:rPr>
            </w:pPr>
            <w:r w:rsidRPr="00061397">
              <w:rPr>
                <w:rFonts w:cs="Arial"/>
              </w:rPr>
              <w:t>Abrechnung, Fakturierung</w:t>
            </w:r>
          </w:p>
          <w:p w14:paraId="65AD7ED3" w14:textId="77777777" w:rsidR="00061397" w:rsidRPr="00061397" w:rsidRDefault="00061397" w:rsidP="00061397">
            <w:pPr>
              <w:pStyle w:val="Tabellentext"/>
            </w:pPr>
            <w:r w:rsidRPr="00061397">
              <w:rPr>
                <w:rFonts w:cs="Arial"/>
              </w:rPr>
              <w:t>Zulieferer und Kooperationspartner</w:t>
            </w:r>
          </w:p>
        </w:tc>
        <w:tc>
          <w:tcPr>
            <w:tcW w:w="2426" w:type="dxa"/>
          </w:tcPr>
          <w:p w14:paraId="4BE750A0" w14:textId="77777777" w:rsidR="00061397" w:rsidRPr="00061397" w:rsidRDefault="00061397" w:rsidP="00061397">
            <w:pPr>
              <w:pStyle w:val="Tabellentext"/>
            </w:pPr>
            <w:r>
              <w:t>Selbst entwickelt, aus Erfahrungen, Beispielen abgeleitet, Workshop-Ergebnisse</w:t>
            </w:r>
          </w:p>
        </w:tc>
        <w:tc>
          <w:tcPr>
            <w:tcW w:w="4046" w:type="dxa"/>
            <w:shd w:val="clear" w:color="auto" w:fill="auto"/>
          </w:tcPr>
          <w:p w14:paraId="040CDA27" w14:textId="77777777" w:rsidR="00061397" w:rsidRPr="00061397" w:rsidRDefault="00061397" w:rsidP="00061397">
            <w:pPr>
              <w:pStyle w:val="Tabellentext"/>
            </w:pPr>
          </w:p>
        </w:tc>
      </w:tr>
      <w:tr w:rsidR="00061397" w:rsidRPr="00061397" w14:paraId="0DCF12B7" w14:textId="77777777" w:rsidTr="00CD410F">
        <w:trPr>
          <w:cantSplit/>
          <w:trHeight w:val="400"/>
        </w:trPr>
        <w:tc>
          <w:tcPr>
            <w:tcW w:w="2425" w:type="dxa"/>
            <w:shd w:val="clear" w:color="auto" w:fill="auto"/>
          </w:tcPr>
          <w:p w14:paraId="0281B522" w14:textId="77777777" w:rsidR="00061397" w:rsidRPr="00061397" w:rsidRDefault="00061397" w:rsidP="00061397">
            <w:pPr>
              <w:pStyle w:val="Tabellentext"/>
            </w:pPr>
            <w:r w:rsidRPr="00061397">
              <w:t xml:space="preserve">Wirtschaftlichkeit des Vorhabens, Gewinnerwartung, Cashflow oder Amortisation </w:t>
            </w:r>
          </w:p>
        </w:tc>
        <w:tc>
          <w:tcPr>
            <w:tcW w:w="2426" w:type="dxa"/>
          </w:tcPr>
          <w:p w14:paraId="450E9D03" w14:textId="77777777" w:rsidR="00061397" w:rsidRPr="00061397" w:rsidRDefault="00061397" w:rsidP="00061397">
            <w:pPr>
              <w:pStyle w:val="Tabellentext"/>
            </w:pPr>
            <w:r>
              <w:t>Im Rahmen der Marktprognosen (Marktanalyse) mit Absatz und Umsatz sowie aus der Finanzplanung hergleitet und berechnet</w:t>
            </w:r>
          </w:p>
        </w:tc>
        <w:tc>
          <w:tcPr>
            <w:tcW w:w="4046" w:type="dxa"/>
            <w:shd w:val="clear" w:color="auto" w:fill="auto"/>
          </w:tcPr>
          <w:p w14:paraId="5CAA56C1" w14:textId="77777777" w:rsidR="00061397" w:rsidRPr="00061397" w:rsidRDefault="00061397" w:rsidP="00061397">
            <w:pPr>
              <w:pStyle w:val="Tabellentext"/>
            </w:pPr>
          </w:p>
        </w:tc>
      </w:tr>
      <w:tr w:rsidR="00061397" w:rsidRPr="00061397" w14:paraId="23337098" w14:textId="77777777" w:rsidTr="00CD410F">
        <w:trPr>
          <w:cantSplit/>
          <w:trHeight w:val="400"/>
        </w:trPr>
        <w:tc>
          <w:tcPr>
            <w:tcW w:w="2425" w:type="dxa"/>
            <w:shd w:val="clear" w:color="auto" w:fill="auto"/>
          </w:tcPr>
          <w:p w14:paraId="5C0DBFD5" w14:textId="77777777" w:rsidR="00061397" w:rsidRPr="00061397" w:rsidRDefault="00061397" w:rsidP="00061397">
            <w:pPr>
              <w:pStyle w:val="Tabellentext"/>
            </w:pPr>
            <w:r w:rsidRPr="00061397">
              <w:t>betriebswirtschaftliche und finanzielle Kenn</w:t>
            </w:r>
            <w:r w:rsidR="00EA147C">
              <w:softHyphen/>
            </w:r>
            <w:r w:rsidRPr="00061397">
              <w:t>zahlen: Umsatz oder Kosteneinsparungen</w:t>
            </w:r>
          </w:p>
        </w:tc>
        <w:tc>
          <w:tcPr>
            <w:tcW w:w="2426" w:type="dxa"/>
          </w:tcPr>
          <w:p w14:paraId="168547EA" w14:textId="77777777" w:rsidR="00061397" w:rsidRPr="00061397" w:rsidRDefault="00061397" w:rsidP="00061397">
            <w:pPr>
              <w:pStyle w:val="Tabellentext"/>
            </w:pPr>
            <w:r>
              <w:t>Selbst berechnet</w:t>
            </w:r>
          </w:p>
        </w:tc>
        <w:tc>
          <w:tcPr>
            <w:tcW w:w="4046" w:type="dxa"/>
            <w:shd w:val="clear" w:color="auto" w:fill="auto"/>
          </w:tcPr>
          <w:p w14:paraId="1224A750" w14:textId="77777777" w:rsidR="00061397" w:rsidRPr="00061397" w:rsidRDefault="00061397" w:rsidP="00061397">
            <w:pPr>
              <w:pStyle w:val="Tabellentext"/>
            </w:pPr>
          </w:p>
        </w:tc>
      </w:tr>
      <w:tr w:rsidR="00061397" w:rsidRPr="00061397" w14:paraId="73E2F71F" w14:textId="77777777" w:rsidTr="00CD410F">
        <w:trPr>
          <w:cantSplit/>
          <w:trHeight w:val="400"/>
        </w:trPr>
        <w:tc>
          <w:tcPr>
            <w:tcW w:w="2425" w:type="dxa"/>
            <w:shd w:val="clear" w:color="auto" w:fill="auto"/>
          </w:tcPr>
          <w:p w14:paraId="07734A78" w14:textId="77777777" w:rsidR="00061397" w:rsidRPr="00061397" w:rsidRDefault="00061397" w:rsidP="00061397">
            <w:pPr>
              <w:pStyle w:val="Tabellentext"/>
            </w:pPr>
            <w:r w:rsidRPr="00061397">
              <w:t>Investitionen</w:t>
            </w:r>
          </w:p>
        </w:tc>
        <w:tc>
          <w:tcPr>
            <w:tcW w:w="2426" w:type="dxa"/>
          </w:tcPr>
          <w:p w14:paraId="6CFC8980" w14:textId="77777777" w:rsidR="00061397" w:rsidRPr="00061397" w:rsidRDefault="00061397" w:rsidP="00061397">
            <w:pPr>
              <w:pStyle w:val="Tabellentext"/>
            </w:pPr>
            <w:r>
              <w:t>Lieferantenrecherche, selbst berechnet</w:t>
            </w:r>
          </w:p>
        </w:tc>
        <w:tc>
          <w:tcPr>
            <w:tcW w:w="4046" w:type="dxa"/>
            <w:shd w:val="clear" w:color="auto" w:fill="auto"/>
          </w:tcPr>
          <w:p w14:paraId="2F33DE46" w14:textId="77777777" w:rsidR="00061397" w:rsidRPr="00061397" w:rsidRDefault="00061397" w:rsidP="00061397">
            <w:pPr>
              <w:pStyle w:val="Tabellentext"/>
            </w:pPr>
          </w:p>
        </w:tc>
      </w:tr>
      <w:tr w:rsidR="00061397" w:rsidRPr="00061397" w14:paraId="3426DAC6" w14:textId="77777777" w:rsidTr="00CD410F">
        <w:trPr>
          <w:cantSplit/>
          <w:trHeight w:val="400"/>
        </w:trPr>
        <w:tc>
          <w:tcPr>
            <w:tcW w:w="2425" w:type="dxa"/>
            <w:shd w:val="clear" w:color="auto" w:fill="auto"/>
          </w:tcPr>
          <w:p w14:paraId="652F5C57" w14:textId="77777777" w:rsidR="00061397" w:rsidRPr="00061397" w:rsidRDefault="00061397" w:rsidP="00061397">
            <w:pPr>
              <w:pStyle w:val="Tabellentext"/>
            </w:pPr>
            <w:r w:rsidRPr="00061397">
              <w:t>Kosten für Aufbau, Betrieb, Erweiterung</w:t>
            </w:r>
          </w:p>
        </w:tc>
        <w:tc>
          <w:tcPr>
            <w:tcW w:w="2426" w:type="dxa"/>
          </w:tcPr>
          <w:p w14:paraId="64F66E03" w14:textId="77777777" w:rsidR="00061397" w:rsidRPr="00061397" w:rsidRDefault="00061397" w:rsidP="00061397">
            <w:pPr>
              <w:pStyle w:val="Tabellentext"/>
            </w:pPr>
            <w:r>
              <w:t>Selbst berechnet</w:t>
            </w:r>
          </w:p>
        </w:tc>
        <w:tc>
          <w:tcPr>
            <w:tcW w:w="4046" w:type="dxa"/>
            <w:shd w:val="clear" w:color="auto" w:fill="auto"/>
          </w:tcPr>
          <w:p w14:paraId="5CE76552" w14:textId="77777777" w:rsidR="00061397" w:rsidRPr="00061397" w:rsidRDefault="00061397" w:rsidP="00061397">
            <w:pPr>
              <w:pStyle w:val="Tabellentext"/>
            </w:pPr>
          </w:p>
        </w:tc>
      </w:tr>
      <w:tr w:rsidR="00061397" w:rsidRPr="00061397" w14:paraId="6FB9A965" w14:textId="77777777" w:rsidTr="00CD410F">
        <w:trPr>
          <w:cantSplit/>
          <w:trHeight w:val="400"/>
        </w:trPr>
        <w:tc>
          <w:tcPr>
            <w:tcW w:w="2425" w:type="dxa"/>
            <w:shd w:val="clear" w:color="auto" w:fill="auto"/>
          </w:tcPr>
          <w:p w14:paraId="51A3AB8E" w14:textId="77777777" w:rsidR="00061397" w:rsidRPr="00061397" w:rsidRDefault="00061397" w:rsidP="00061397">
            <w:pPr>
              <w:pStyle w:val="Tabellentext"/>
            </w:pPr>
            <w:r w:rsidRPr="00061397">
              <w:t>Finanzbedarf, notwendiges Kapital oder Budget</w:t>
            </w:r>
          </w:p>
        </w:tc>
        <w:tc>
          <w:tcPr>
            <w:tcW w:w="2426" w:type="dxa"/>
          </w:tcPr>
          <w:p w14:paraId="0EF94752" w14:textId="77777777" w:rsidR="00061397" w:rsidRPr="00061397" w:rsidRDefault="00061397" w:rsidP="00061397">
            <w:pPr>
              <w:pStyle w:val="Tabellentext"/>
            </w:pPr>
            <w:r>
              <w:t>Aus der Finanzplanung hergleitet und berechnet</w:t>
            </w:r>
          </w:p>
        </w:tc>
        <w:tc>
          <w:tcPr>
            <w:tcW w:w="4046" w:type="dxa"/>
            <w:shd w:val="clear" w:color="auto" w:fill="auto"/>
          </w:tcPr>
          <w:p w14:paraId="0C31DB60" w14:textId="77777777" w:rsidR="00061397" w:rsidRPr="00061397" w:rsidRDefault="00061397" w:rsidP="00061397">
            <w:pPr>
              <w:pStyle w:val="Tabellentext"/>
            </w:pPr>
          </w:p>
        </w:tc>
      </w:tr>
      <w:tr w:rsidR="00061397" w:rsidRPr="00061397" w14:paraId="3698F11A" w14:textId="77777777" w:rsidTr="00CD410F">
        <w:trPr>
          <w:cantSplit/>
          <w:trHeight w:val="400"/>
        </w:trPr>
        <w:tc>
          <w:tcPr>
            <w:tcW w:w="2425" w:type="dxa"/>
            <w:shd w:val="clear" w:color="auto" w:fill="auto"/>
          </w:tcPr>
          <w:p w14:paraId="40A47862" w14:textId="77777777" w:rsidR="00061397" w:rsidRPr="00061397" w:rsidRDefault="00061397" w:rsidP="00061397">
            <w:pPr>
              <w:pStyle w:val="Tabellentext"/>
            </w:pPr>
            <w:r w:rsidRPr="00061397">
              <w:lastRenderedPageBreak/>
              <w:t>Annahmen, die der Planung zugrunde liegen</w:t>
            </w:r>
          </w:p>
        </w:tc>
        <w:tc>
          <w:tcPr>
            <w:tcW w:w="2426" w:type="dxa"/>
          </w:tcPr>
          <w:p w14:paraId="00AB28A3" w14:textId="77777777" w:rsidR="00061397" w:rsidRPr="00061397" w:rsidRDefault="00061397" w:rsidP="00061397">
            <w:pPr>
              <w:pStyle w:val="Tabellentext"/>
            </w:pPr>
            <w:r>
              <w:t>Selbst entwickelt</w:t>
            </w:r>
          </w:p>
        </w:tc>
        <w:tc>
          <w:tcPr>
            <w:tcW w:w="4046" w:type="dxa"/>
            <w:shd w:val="clear" w:color="auto" w:fill="auto"/>
          </w:tcPr>
          <w:p w14:paraId="4142B14F" w14:textId="77777777" w:rsidR="00061397" w:rsidRPr="00061397" w:rsidRDefault="00061397" w:rsidP="00061397">
            <w:pPr>
              <w:pStyle w:val="Tabellentext"/>
            </w:pPr>
          </w:p>
        </w:tc>
      </w:tr>
      <w:tr w:rsidR="00061397" w:rsidRPr="00061397" w14:paraId="53CE1A22" w14:textId="77777777" w:rsidTr="00CD410F">
        <w:trPr>
          <w:cantSplit/>
          <w:trHeight w:val="400"/>
        </w:trPr>
        <w:tc>
          <w:tcPr>
            <w:tcW w:w="2425" w:type="dxa"/>
          </w:tcPr>
          <w:p w14:paraId="246649BD" w14:textId="77777777" w:rsidR="00061397" w:rsidRPr="00061397" w:rsidRDefault="00061397" w:rsidP="00061397">
            <w:pPr>
              <w:pStyle w:val="Tabellentext"/>
            </w:pPr>
            <w:r w:rsidRPr="00061397">
              <w:t>detaillierte Fachpläne zur Beschreibung der Lösung: technische Zeichnungen, Patente, Prozessdiagramme, Muster, Prototypen</w:t>
            </w:r>
          </w:p>
        </w:tc>
        <w:tc>
          <w:tcPr>
            <w:tcW w:w="2426" w:type="dxa"/>
          </w:tcPr>
          <w:p w14:paraId="0327A298" w14:textId="77777777" w:rsidR="00061397" w:rsidRPr="00061397" w:rsidRDefault="00061397" w:rsidP="00061397">
            <w:pPr>
              <w:pStyle w:val="Tabellentext"/>
            </w:pPr>
            <w:r>
              <w:t>Selbst entwickelt, Ergebnisse aus Workshops, eigene Erfahrungen, Fachliteratur</w:t>
            </w:r>
          </w:p>
        </w:tc>
        <w:tc>
          <w:tcPr>
            <w:tcW w:w="4046" w:type="dxa"/>
          </w:tcPr>
          <w:p w14:paraId="229546E9" w14:textId="77777777" w:rsidR="00061397" w:rsidRPr="00061397" w:rsidRDefault="00061397" w:rsidP="00061397">
            <w:pPr>
              <w:pStyle w:val="Tabellentext"/>
            </w:pPr>
          </w:p>
        </w:tc>
      </w:tr>
      <w:tr w:rsidR="00061397" w:rsidRPr="00061397" w14:paraId="35B0D73B" w14:textId="77777777" w:rsidTr="00CD410F">
        <w:trPr>
          <w:cantSplit/>
          <w:trHeight w:val="400"/>
        </w:trPr>
        <w:tc>
          <w:tcPr>
            <w:tcW w:w="2425" w:type="dxa"/>
          </w:tcPr>
          <w:p w14:paraId="24CD71C1" w14:textId="77777777" w:rsidR="00061397" w:rsidRPr="00061397" w:rsidRDefault="00061397" w:rsidP="00061397">
            <w:pPr>
              <w:pStyle w:val="Tabellentext"/>
            </w:pPr>
            <w:r w:rsidRPr="00061397">
              <w:t>Maßnahmenplan für die Umsetzung: Aktivitäten, Zeitplan</w:t>
            </w:r>
          </w:p>
        </w:tc>
        <w:tc>
          <w:tcPr>
            <w:tcW w:w="2426" w:type="dxa"/>
          </w:tcPr>
          <w:p w14:paraId="7891C610" w14:textId="77777777" w:rsidR="00061397" w:rsidRDefault="00061397" w:rsidP="00061397">
            <w:pPr>
              <w:pStyle w:val="Tabellentext"/>
            </w:pPr>
            <w:r>
              <w:t>Selbst entwickelt, Ergebnisse aus Workshops, eigene Erfahrungen, Fachliteratur</w:t>
            </w:r>
          </w:p>
          <w:p w14:paraId="0B68428F" w14:textId="77777777" w:rsidR="00061397" w:rsidRPr="00061397" w:rsidRDefault="00061397" w:rsidP="00061397">
            <w:pPr>
              <w:pStyle w:val="Tabellentext"/>
            </w:pPr>
            <w:r>
              <w:t>Planungen zum Projektmanagement</w:t>
            </w:r>
          </w:p>
        </w:tc>
        <w:tc>
          <w:tcPr>
            <w:tcW w:w="4046" w:type="dxa"/>
          </w:tcPr>
          <w:p w14:paraId="39CE2D69" w14:textId="77777777" w:rsidR="00061397" w:rsidRPr="00061397" w:rsidRDefault="00061397" w:rsidP="00061397">
            <w:pPr>
              <w:pStyle w:val="Tabellentext"/>
            </w:pPr>
          </w:p>
        </w:tc>
      </w:tr>
    </w:tbl>
    <w:p w14:paraId="5C3DD437" w14:textId="77777777" w:rsidR="002E5FD6" w:rsidRDefault="002E5FD6"/>
    <w:p w14:paraId="4B031D65" w14:textId="77777777" w:rsidR="002E5FD6" w:rsidRDefault="007E5E4E">
      <w:pPr>
        <w:pStyle w:val="berschrift2"/>
      </w:pPr>
      <w:r>
        <w:br w:type="page"/>
      </w:r>
      <w:r w:rsidR="002E5FD6">
        <w:lastRenderedPageBreak/>
        <w:t>Gliederung des Businessplans</w:t>
      </w:r>
    </w:p>
    <w:p w14:paraId="518B763F" w14:textId="77777777" w:rsidR="00857D4C" w:rsidRDefault="00857D4C">
      <w:r>
        <w:t xml:space="preserve">Es gibt keine Vorgaben, in welcher </w:t>
      </w:r>
      <w:r w:rsidR="00EA147C">
        <w:t>Reihenfolge</w:t>
      </w:r>
      <w:r>
        <w:t xml:space="preserve"> Sie die Informationen in Ihrem Businessplan anordnen. Bewährt hat sich, wenn Sie das Wichtigste zuerst benennen. Details kommen am Schluss oder in den Anhang. Der Finanzplan spielt eine wichtige Rolle, kommt aber auch erst im hinteren Teil des Businessplans.</w:t>
      </w:r>
    </w:p>
    <w:p w14:paraId="6E441E75" w14:textId="77777777" w:rsidR="00857D4C" w:rsidRDefault="00857D4C">
      <w:r>
        <w:t xml:space="preserve">Folgender Aufbau findet sich in vielen Businessplänen. </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5995"/>
      </w:tblGrid>
      <w:tr w:rsidR="002E5FD6" w14:paraId="42CD4B53" w14:textId="77777777" w:rsidTr="00CD410F">
        <w:trPr>
          <w:cantSplit/>
          <w:trHeight w:val="400"/>
        </w:trPr>
        <w:tc>
          <w:tcPr>
            <w:tcW w:w="2802" w:type="dxa"/>
            <w:shd w:val="clear" w:color="auto" w:fill="FFC000"/>
          </w:tcPr>
          <w:p w14:paraId="46516AF6" w14:textId="77777777" w:rsidR="002E5FD6" w:rsidRDefault="002E5FD6" w:rsidP="00966BC3">
            <w:pPr>
              <w:pStyle w:val="Tabellentitel"/>
            </w:pPr>
            <w:r>
              <w:t>Kapitel des Businessplans</w:t>
            </w:r>
          </w:p>
        </w:tc>
        <w:tc>
          <w:tcPr>
            <w:tcW w:w="6095" w:type="dxa"/>
            <w:shd w:val="clear" w:color="auto" w:fill="FFC000"/>
          </w:tcPr>
          <w:p w14:paraId="3C812DF8" w14:textId="77777777" w:rsidR="002E5FD6" w:rsidRDefault="00857D4C" w:rsidP="00966BC3">
            <w:pPr>
              <w:pStyle w:val="Tabellentitel"/>
            </w:pPr>
            <w:r>
              <w:t>Ausrichtung und Zweck des Kapitels</w:t>
            </w:r>
          </w:p>
        </w:tc>
      </w:tr>
      <w:tr w:rsidR="002E5FD6" w14:paraId="0B92D116" w14:textId="77777777" w:rsidTr="00CD410F">
        <w:trPr>
          <w:cantSplit/>
          <w:trHeight w:val="400"/>
        </w:trPr>
        <w:tc>
          <w:tcPr>
            <w:tcW w:w="2802" w:type="dxa"/>
          </w:tcPr>
          <w:p w14:paraId="58CF8CE3" w14:textId="77777777" w:rsidR="002E5FD6" w:rsidRDefault="002E5FD6" w:rsidP="00870C0C">
            <w:pPr>
              <w:pStyle w:val="Tabellentext"/>
              <w:numPr>
                <w:ilvl w:val="0"/>
                <w:numId w:val="16"/>
              </w:numPr>
              <w:tabs>
                <w:tab w:val="left" w:pos="426"/>
              </w:tabs>
              <w:ind w:left="426" w:hanging="426"/>
            </w:pPr>
            <w:r>
              <w:t>Management</w:t>
            </w:r>
            <w:r w:rsidR="00CA354E">
              <w:t xml:space="preserve"> Summary</w:t>
            </w:r>
          </w:p>
        </w:tc>
        <w:tc>
          <w:tcPr>
            <w:tcW w:w="6095" w:type="dxa"/>
            <w:vAlign w:val="center"/>
          </w:tcPr>
          <w:p w14:paraId="2D5CC339"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maximal eine Seite</w:t>
            </w:r>
          </w:p>
          <w:p w14:paraId="5ABA249E"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Verkaufsinstrument</w:t>
            </w:r>
          </w:p>
          <w:p w14:paraId="321BA31B"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wichtigste Argumente, warum das Vorhaben umgesetzt werden soll</w:t>
            </w:r>
          </w:p>
          <w:p w14:paraId="694D174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bereitet die Entscheidung vor</w:t>
            </w:r>
          </w:p>
          <w:p w14:paraId="4D81E74A"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soll anregen zum Weiterlesen</w:t>
            </w:r>
          </w:p>
        </w:tc>
      </w:tr>
      <w:tr w:rsidR="00FC2689" w14:paraId="15B21E90" w14:textId="77777777" w:rsidTr="00CD410F">
        <w:trPr>
          <w:cantSplit/>
          <w:trHeight w:val="400"/>
        </w:trPr>
        <w:tc>
          <w:tcPr>
            <w:tcW w:w="2802" w:type="dxa"/>
          </w:tcPr>
          <w:p w14:paraId="1A6BEC3F" w14:textId="77777777" w:rsidR="00FC2689" w:rsidRDefault="00FC2689" w:rsidP="00870C0C">
            <w:pPr>
              <w:pStyle w:val="Tabellentext"/>
              <w:numPr>
                <w:ilvl w:val="0"/>
                <w:numId w:val="16"/>
              </w:numPr>
              <w:tabs>
                <w:tab w:val="left" w:pos="426"/>
              </w:tabs>
              <w:ind w:left="426" w:hanging="426"/>
            </w:pPr>
            <w:r>
              <w:t>Zielsetzung</w:t>
            </w:r>
          </w:p>
        </w:tc>
        <w:tc>
          <w:tcPr>
            <w:tcW w:w="6095" w:type="dxa"/>
            <w:vAlign w:val="center"/>
          </w:tcPr>
          <w:p w14:paraId="3952E9A8"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formuliert eine Vision und Mission für das neue Unternehmen</w:t>
            </w:r>
          </w:p>
          <w:p w14:paraId="3CDA916C"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auf, welche Ziele und Strategien verfolgt werden</w:t>
            </w:r>
          </w:p>
          <w:p w14:paraId="2809A956"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bezieht sich auf Ziele und Strategien des bestehenden Unternehmens</w:t>
            </w:r>
          </w:p>
        </w:tc>
      </w:tr>
      <w:tr w:rsidR="00FC2689" w14:paraId="1016CA52" w14:textId="77777777" w:rsidTr="00CD410F">
        <w:trPr>
          <w:cantSplit/>
          <w:trHeight w:val="400"/>
        </w:trPr>
        <w:tc>
          <w:tcPr>
            <w:tcW w:w="2802" w:type="dxa"/>
          </w:tcPr>
          <w:p w14:paraId="6D4B3760" w14:textId="77777777" w:rsidR="00FC2689" w:rsidRDefault="00FC2689" w:rsidP="00870C0C">
            <w:pPr>
              <w:pStyle w:val="Tabellentext"/>
              <w:numPr>
                <w:ilvl w:val="0"/>
                <w:numId w:val="16"/>
              </w:numPr>
              <w:tabs>
                <w:tab w:val="left" w:pos="426"/>
              </w:tabs>
              <w:ind w:left="426" w:hanging="426"/>
            </w:pPr>
            <w:r>
              <w:t>Hintergründe</w:t>
            </w:r>
          </w:p>
        </w:tc>
        <w:tc>
          <w:tcPr>
            <w:tcW w:w="6095" w:type="dxa"/>
            <w:vAlign w:val="center"/>
          </w:tcPr>
          <w:p w14:paraId="79985F7F"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benennt konkrete Anlässe, die der Geschäftsidee zugrunde liegen</w:t>
            </w:r>
          </w:p>
          <w:p w14:paraId="659494A1"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bezieht sich auf Trends und Entwicklungen im Umfeld</w:t>
            </w:r>
          </w:p>
        </w:tc>
      </w:tr>
      <w:tr w:rsidR="002E5FD6" w14:paraId="774BF729" w14:textId="77777777" w:rsidTr="00CD410F">
        <w:trPr>
          <w:cantSplit/>
          <w:trHeight w:val="400"/>
        </w:trPr>
        <w:tc>
          <w:tcPr>
            <w:tcW w:w="2802" w:type="dxa"/>
          </w:tcPr>
          <w:p w14:paraId="555C597F" w14:textId="77777777" w:rsidR="002E5FD6" w:rsidRDefault="00857D4C" w:rsidP="00870C0C">
            <w:pPr>
              <w:pStyle w:val="Tabellentext"/>
              <w:numPr>
                <w:ilvl w:val="0"/>
                <w:numId w:val="16"/>
              </w:numPr>
              <w:tabs>
                <w:tab w:val="left" w:pos="426"/>
              </w:tabs>
              <w:ind w:left="426" w:hanging="426"/>
            </w:pPr>
            <w:r>
              <w:t>Geschäftsidee, Vorhaben oder Projektidee</w:t>
            </w:r>
          </w:p>
        </w:tc>
        <w:tc>
          <w:tcPr>
            <w:tcW w:w="6095" w:type="dxa"/>
            <w:vAlign w:val="center"/>
          </w:tcPr>
          <w:p w14:paraId="52E22F55"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benennt die Geschäftsidee</w:t>
            </w:r>
            <w:r w:rsidR="00857D4C">
              <w:rPr>
                <w:rFonts w:ascii="Arial" w:hAnsi="Arial" w:cs="Arial"/>
                <w:sz w:val="20"/>
              </w:rPr>
              <w:t>, das Vorhaben oder das Projekt mit seinen wichtigsten Merkmalen</w:t>
            </w:r>
          </w:p>
          <w:p w14:paraId="4A3EB3AF"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hilft dem Leser, das Vorhaben inhaltlich zu verstehen</w:t>
            </w:r>
          </w:p>
          <w:p w14:paraId="6280185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hilft bei der Einordnung in oder Anknüpfung an das Bekannte</w:t>
            </w:r>
          </w:p>
          <w:p w14:paraId="6731A9CC"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Auslöser, Hintergründe, Trends</w:t>
            </w:r>
          </w:p>
        </w:tc>
      </w:tr>
      <w:tr w:rsidR="002E5FD6" w14:paraId="6FE22440" w14:textId="77777777" w:rsidTr="00CD410F">
        <w:trPr>
          <w:cantSplit/>
          <w:trHeight w:val="400"/>
        </w:trPr>
        <w:tc>
          <w:tcPr>
            <w:tcW w:w="2802" w:type="dxa"/>
          </w:tcPr>
          <w:p w14:paraId="3855C9FE" w14:textId="77777777" w:rsidR="002E5FD6" w:rsidRDefault="002E5FD6" w:rsidP="00870C0C">
            <w:pPr>
              <w:pStyle w:val="Tabellentext"/>
              <w:numPr>
                <w:ilvl w:val="0"/>
                <w:numId w:val="16"/>
              </w:numPr>
              <w:tabs>
                <w:tab w:val="left" w:pos="426"/>
              </w:tabs>
              <w:ind w:left="426" w:hanging="426"/>
            </w:pPr>
            <w:r>
              <w:t>Kundenanalyse</w:t>
            </w:r>
          </w:p>
        </w:tc>
        <w:tc>
          <w:tcPr>
            <w:tcW w:w="6095" w:type="dxa"/>
            <w:vAlign w:val="center"/>
          </w:tcPr>
          <w:p w14:paraId="4E32F6E8"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die Zielgruppe für die Geschäftsidee, die den zentralen Nutzen daraus zieht</w:t>
            </w:r>
          </w:p>
          <w:p w14:paraId="1436EFC3"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erläutert relevante Merkmale der Zielgruppe</w:t>
            </w:r>
          </w:p>
          <w:p w14:paraId="1A98B846"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analysiert Wünsche, Bedürfnisse und Anforderungen dieser Zielgruppe</w:t>
            </w:r>
          </w:p>
        </w:tc>
      </w:tr>
      <w:tr w:rsidR="002E5FD6" w14:paraId="38FD2A38" w14:textId="77777777" w:rsidTr="00CD410F">
        <w:trPr>
          <w:cantSplit/>
          <w:trHeight w:val="400"/>
        </w:trPr>
        <w:tc>
          <w:tcPr>
            <w:tcW w:w="2802" w:type="dxa"/>
          </w:tcPr>
          <w:p w14:paraId="5195AEC0" w14:textId="77777777" w:rsidR="002E5FD6" w:rsidRDefault="002E5FD6" w:rsidP="00870C0C">
            <w:pPr>
              <w:pStyle w:val="Tabellentext"/>
              <w:numPr>
                <w:ilvl w:val="0"/>
                <w:numId w:val="16"/>
              </w:numPr>
              <w:tabs>
                <w:tab w:val="left" w:pos="426"/>
              </w:tabs>
              <w:ind w:left="426" w:hanging="426"/>
            </w:pPr>
            <w:r>
              <w:t>Marktanalyse</w:t>
            </w:r>
          </w:p>
        </w:tc>
        <w:tc>
          <w:tcPr>
            <w:tcW w:w="6095" w:type="dxa"/>
            <w:vAlign w:val="center"/>
          </w:tcPr>
          <w:p w14:paraId="765DCD32"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Einflussfaktoren und Regeln, die den relevanten Markt prägen</w:t>
            </w:r>
          </w:p>
          <w:p w14:paraId="0795E204"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Lebenszyklus und Trends</w:t>
            </w:r>
          </w:p>
          <w:p w14:paraId="1C0C67D5"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Größe, Potenziale des Marktes</w:t>
            </w:r>
          </w:p>
          <w:p w14:paraId="22F80895"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Segmente und Nischen</w:t>
            </w:r>
          </w:p>
          <w:p w14:paraId="206E0A6E"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wichtige Akteure auf dem Markt</w:t>
            </w:r>
          </w:p>
          <w:p w14:paraId="3892F0AF"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Eintrittsbarrieren und Austrittsbarrieren</w:t>
            </w:r>
          </w:p>
          <w:p w14:paraId="7828316D"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Ökosystem des Marktes</w:t>
            </w:r>
          </w:p>
        </w:tc>
      </w:tr>
      <w:tr w:rsidR="002E5FD6" w14:paraId="46674744" w14:textId="77777777" w:rsidTr="00CD410F">
        <w:trPr>
          <w:cantSplit/>
          <w:trHeight w:val="400"/>
        </w:trPr>
        <w:tc>
          <w:tcPr>
            <w:tcW w:w="2802" w:type="dxa"/>
          </w:tcPr>
          <w:p w14:paraId="6349777D" w14:textId="77777777" w:rsidR="002E5FD6" w:rsidRDefault="002E5FD6" w:rsidP="00870C0C">
            <w:pPr>
              <w:pStyle w:val="Tabellentext"/>
              <w:numPr>
                <w:ilvl w:val="0"/>
                <w:numId w:val="16"/>
              </w:numPr>
              <w:tabs>
                <w:tab w:val="left" w:pos="426"/>
              </w:tabs>
              <w:ind w:left="426" w:hanging="426"/>
            </w:pPr>
            <w:r>
              <w:lastRenderedPageBreak/>
              <w:t>Wettbewerbsanalyse</w:t>
            </w:r>
          </w:p>
        </w:tc>
        <w:tc>
          <w:tcPr>
            <w:tcW w:w="6095" w:type="dxa"/>
            <w:vAlign w:val="center"/>
          </w:tcPr>
          <w:p w14:paraId="1479EBC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analysiert, wer die relevanten Wünsche Bedürfnisse und Anforderungen bislang befriedigt</w:t>
            </w:r>
          </w:p>
          <w:p w14:paraId="2455E976"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ihre Strategien und Marktmacht</w:t>
            </w:r>
          </w:p>
          <w:p w14:paraId="0EEA1D0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Produktmerkmale, die im Wettbewerb entscheiden</w:t>
            </w:r>
          </w:p>
        </w:tc>
      </w:tr>
      <w:tr w:rsidR="00FC2689" w14:paraId="1AAB0071" w14:textId="77777777" w:rsidTr="00CD410F">
        <w:trPr>
          <w:cantSplit/>
          <w:trHeight w:val="400"/>
        </w:trPr>
        <w:tc>
          <w:tcPr>
            <w:tcW w:w="2802" w:type="dxa"/>
          </w:tcPr>
          <w:p w14:paraId="0325D360" w14:textId="77777777" w:rsidR="00FC2689" w:rsidRDefault="00FC2689" w:rsidP="00870C0C">
            <w:pPr>
              <w:pStyle w:val="Tabellentext"/>
              <w:numPr>
                <w:ilvl w:val="0"/>
                <w:numId w:val="16"/>
              </w:numPr>
              <w:tabs>
                <w:tab w:val="left" w:pos="426"/>
              </w:tabs>
              <w:ind w:left="426" w:hanging="426"/>
            </w:pPr>
            <w:r>
              <w:t>Rahmenbedingungen</w:t>
            </w:r>
          </w:p>
        </w:tc>
        <w:tc>
          <w:tcPr>
            <w:tcW w:w="6095" w:type="dxa"/>
          </w:tcPr>
          <w:p w14:paraId="5D2AAAEB"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 xml:space="preserve">benennt wichtige Rahmenbedingungen nach dem PESTEL-Modell: </w:t>
            </w:r>
            <w:r w:rsidRPr="00FC2689">
              <w:rPr>
                <w:rFonts w:ascii="Arial" w:hAnsi="Arial" w:cs="Arial"/>
                <w:sz w:val="20"/>
              </w:rPr>
              <w:t>Politik, Wirtschaft, Gesellschaft, Technologie, Umwelt, Recht</w:t>
            </w:r>
          </w:p>
          <w:p w14:paraId="48EBD72F"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Einflussfaktoren auf Kunden, Markt und Wettbewerb</w:t>
            </w:r>
          </w:p>
        </w:tc>
      </w:tr>
      <w:tr w:rsidR="002E5FD6" w14:paraId="009D26ED" w14:textId="77777777" w:rsidTr="00CD410F">
        <w:trPr>
          <w:cantSplit/>
          <w:trHeight w:val="400"/>
        </w:trPr>
        <w:tc>
          <w:tcPr>
            <w:tcW w:w="2802" w:type="dxa"/>
          </w:tcPr>
          <w:p w14:paraId="2D3CA4C7" w14:textId="77777777" w:rsidR="002E5FD6" w:rsidRDefault="002E5FD6" w:rsidP="00870C0C">
            <w:pPr>
              <w:pStyle w:val="Tabellentext"/>
              <w:numPr>
                <w:ilvl w:val="0"/>
                <w:numId w:val="16"/>
              </w:numPr>
              <w:tabs>
                <w:tab w:val="left" w:pos="426"/>
              </w:tabs>
              <w:ind w:left="426" w:hanging="426"/>
            </w:pPr>
            <w:r>
              <w:t>Vorhaben/ Lösung und der Nutzen bzw. die Wertschöpfung für</w:t>
            </w:r>
            <w:r w:rsidR="00857D4C">
              <w:t xml:space="preserve"> </w:t>
            </w:r>
            <w:r w:rsidRPr="00857D4C">
              <w:rPr>
                <w:rFonts w:cs="Arial"/>
              </w:rPr>
              <w:t>den Kunden</w:t>
            </w:r>
            <w:r w:rsidR="00857D4C">
              <w:rPr>
                <w:rFonts w:cs="Arial"/>
              </w:rPr>
              <w:t xml:space="preserve"> und </w:t>
            </w:r>
            <w:r>
              <w:rPr>
                <w:rFonts w:cs="Arial"/>
              </w:rPr>
              <w:t>das Unternehmen</w:t>
            </w:r>
          </w:p>
        </w:tc>
        <w:tc>
          <w:tcPr>
            <w:tcW w:w="6095" w:type="dxa"/>
          </w:tcPr>
          <w:p w14:paraId="0A8A22D7"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den Nutzen für den Kunden – im Unterschied zum Wettbewerb</w:t>
            </w:r>
          </w:p>
          <w:p w14:paraId="70673C96"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arbeitet Alleinstellungsmerkmal heraus</w:t>
            </w:r>
          </w:p>
          <w:p w14:paraId="438C4652"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evtl. Anwendungsszenarien</w:t>
            </w:r>
          </w:p>
          <w:p w14:paraId="77728D21"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Nutzen für das Unternehmen: strategisch, finanziell, organisatorisch</w:t>
            </w:r>
          </w:p>
        </w:tc>
      </w:tr>
      <w:tr w:rsidR="00EF27DF" w14:paraId="349C8476" w14:textId="77777777" w:rsidTr="00CD410F">
        <w:trPr>
          <w:cantSplit/>
          <w:trHeight w:val="400"/>
        </w:trPr>
        <w:tc>
          <w:tcPr>
            <w:tcW w:w="2802" w:type="dxa"/>
          </w:tcPr>
          <w:p w14:paraId="27EAEFFF" w14:textId="77777777" w:rsidR="00EF27DF" w:rsidRDefault="00EF27DF" w:rsidP="00870C0C">
            <w:pPr>
              <w:pStyle w:val="Tabellentext"/>
              <w:numPr>
                <w:ilvl w:val="0"/>
                <w:numId w:val="16"/>
              </w:numPr>
              <w:tabs>
                <w:tab w:val="left" w:pos="426"/>
              </w:tabs>
              <w:ind w:left="426" w:hanging="426"/>
            </w:pPr>
            <w:r>
              <w:t>Markteintritt</w:t>
            </w:r>
          </w:p>
        </w:tc>
        <w:tc>
          <w:tcPr>
            <w:tcW w:w="6095" w:type="dxa"/>
          </w:tcPr>
          <w:p w14:paraId="7B05CF51"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erklärt die ersten Schritte für den Markteintritt</w:t>
            </w:r>
          </w:p>
          <w:p w14:paraId="28EF5F49"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erläutert, wie Marktbarrieren oder Hindernisse überwunden werden können</w:t>
            </w:r>
          </w:p>
          <w:p w14:paraId="02273157"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auf, wie sich das Unternehmen am Markt positioniert im Vergleich zum Wettbewerb</w:t>
            </w:r>
          </w:p>
        </w:tc>
      </w:tr>
      <w:tr w:rsidR="002E5FD6" w14:paraId="3E48A2A7" w14:textId="77777777" w:rsidTr="00CD410F">
        <w:trPr>
          <w:cantSplit/>
          <w:trHeight w:val="400"/>
        </w:trPr>
        <w:tc>
          <w:tcPr>
            <w:tcW w:w="2802" w:type="dxa"/>
          </w:tcPr>
          <w:p w14:paraId="73928300" w14:textId="77777777" w:rsidR="002E5FD6" w:rsidRDefault="002E5FD6" w:rsidP="00870C0C">
            <w:pPr>
              <w:pStyle w:val="Tabellentext"/>
              <w:numPr>
                <w:ilvl w:val="0"/>
                <w:numId w:val="16"/>
              </w:numPr>
              <w:tabs>
                <w:tab w:val="left" w:pos="426"/>
              </w:tabs>
              <w:ind w:left="426" w:hanging="426"/>
            </w:pPr>
            <w:r>
              <w:t>Marketing und Vertrieb</w:t>
            </w:r>
          </w:p>
        </w:tc>
        <w:tc>
          <w:tcPr>
            <w:tcW w:w="6095" w:type="dxa"/>
          </w:tcPr>
          <w:p w14:paraId="56B8899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notwendige Maßnahmen für Vermarktung und Vertrieb des Vorhabens</w:t>
            </w:r>
          </w:p>
          <w:p w14:paraId="00824F2E"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Produktpolitik</w:t>
            </w:r>
          </w:p>
          <w:p w14:paraId="22244079"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Preispolitik</w:t>
            </w:r>
          </w:p>
          <w:p w14:paraId="63CA349A"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 xml:space="preserve">Kommunikation und Werbung </w:t>
            </w:r>
          </w:p>
          <w:p w14:paraId="5F50EAB2"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Distribution, Vertriebsstruktur und Vertriebsaktivitäten</w:t>
            </w:r>
          </w:p>
        </w:tc>
      </w:tr>
      <w:tr w:rsidR="00FC2689" w14:paraId="459904E3" w14:textId="77777777" w:rsidTr="00CD410F">
        <w:trPr>
          <w:cantSplit/>
          <w:trHeight w:val="400"/>
        </w:trPr>
        <w:tc>
          <w:tcPr>
            <w:tcW w:w="2802" w:type="dxa"/>
          </w:tcPr>
          <w:p w14:paraId="0394C168" w14:textId="77777777" w:rsidR="00FC2689" w:rsidRDefault="00FC2689" w:rsidP="00870C0C">
            <w:pPr>
              <w:pStyle w:val="Tabellentext"/>
              <w:numPr>
                <w:ilvl w:val="0"/>
                <w:numId w:val="16"/>
              </w:numPr>
              <w:tabs>
                <w:tab w:val="left" w:pos="426"/>
              </w:tabs>
              <w:ind w:left="426" w:hanging="426"/>
            </w:pPr>
            <w:r>
              <w:t>Kooperationen</w:t>
            </w:r>
          </w:p>
        </w:tc>
        <w:tc>
          <w:tcPr>
            <w:tcW w:w="6095" w:type="dxa"/>
          </w:tcPr>
          <w:p w14:paraId="7CCC52FF"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benennt mögliche oder wichtige Lieferanten, Partner oder Vertriebskanäle</w:t>
            </w:r>
          </w:p>
        </w:tc>
      </w:tr>
      <w:tr w:rsidR="002E5FD6" w14:paraId="0E60D9A6" w14:textId="77777777" w:rsidTr="00CD410F">
        <w:trPr>
          <w:cantSplit/>
          <w:trHeight w:val="400"/>
        </w:trPr>
        <w:tc>
          <w:tcPr>
            <w:tcW w:w="2802" w:type="dxa"/>
          </w:tcPr>
          <w:p w14:paraId="1A5D42DF" w14:textId="77777777" w:rsidR="002E5FD6" w:rsidRDefault="002E5FD6" w:rsidP="00870C0C">
            <w:pPr>
              <w:pStyle w:val="Tabellentext"/>
              <w:numPr>
                <w:ilvl w:val="0"/>
                <w:numId w:val="16"/>
              </w:numPr>
              <w:tabs>
                <w:tab w:val="left" w:pos="426"/>
              </w:tabs>
              <w:ind w:left="426" w:hanging="426"/>
            </w:pPr>
            <w:r>
              <w:t>Organisatorische und technische Umsetzung</w:t>
            </w:r>
            <w:r w:rsidR="00CA354E">
              <w:t xml:space="preserve"> oder Rechtsform</w:t>
            </w:r>
          </w:p>
        </w:tc>
        <w:tc>
          <w:tcPr>
            <w:tcW w:w="6095" w:type="dxa"/>
          </w:tcPr>
          <w:p w14:paraId="06DB26A7"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Prozessbeschreibungen</w:t>
            </w:r>
          </w:p>
          <w:p w14:paraId="20668CA4"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Aufgabenbeschreibungen</w:t>
            </w:r>
          </w:p>
          <w:p w14:paraId="192E3D5B"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Stellenbeschreibungen</w:t>
            </w:r>
          </w:p>
          <w:p w14:paraId="1DF4945E"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notwendige Technik</w:t>
            </w:r>
          </w:p>
          <w:p w14:paraId="4AEC987D"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sonstige notwendige Unterstützung</w:t>
            </w:r>
          </w:p>
          <w:p w14:paraId="71A2D20B" w14:textId="77777777" w:rsidR="00CA354E" w:rsidRDefault="00CA354E"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benennt bei Unternehmensgründung die Rechtsform</w:t>
            </w:r>
          </w:p>
        </w:tc>
      </w:tr>
      <w:tr w:rsidR="00FC2689" w14:paraId="1E59848D" w14:textId="77777777" w:rsidTr="00CD410F">
        <w:trPr>
          <w:cantSplit/>
          <w:trHeight w:val="400"/>
        </w:trPr>
        <w:tc>
          <w:tcPr>
            <w:tcW w:w="2802" w:type="dxa"/>
          </w:tcPr>
          <w:p w14:paraId="348A6D47" w14:textId="77777777" w:rsidR="00FC2689" w:rsidRDefault="00FC2689" w:rsidP="00A4754D">
            <w:pPr>
              <w:pStyle w:val="Tabellentext"/>
              <w:numPr>
                <w:ilvl w:val="0"/>
                <w:numId w:val="16"/>
              </w:numPr>
              <w:tabs>
                <w:tab w:val="left" w:pos="426"/>
              </w:tabs>
              <w:ind w:left="426" w:hanging="426"/>
            </w:pPr>
            <w:r>
              <w:t xml:space="preserve">Chancen und Risiken des Vorhabens </w:t>
            </w:r>
          </w:p>
        </w:tc>
        <w:tc>
          <w:tcPr>
            <w:tcW w:w="6095" w:type="dxa"/>
          </w:tcPr>
          <w:p w14:paraId="3D8F0A92"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fasst die Analyseergebnisse bezüglich Chancen und Risiken zusammen</w:t>
            </w:r>
          </w:p>
          <w:p w14:paraId="33954B59"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Chancen: Erfolgspotenziale in der Zukunft und Beiträge für die Unternehmensstrategie</w:t>
            </w:r>
          </w:p>
          <w:p w14:paraId="017853AD"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Risiken: Hemmnisse und Hürden, unbekannte Trends, Reaktion von Wettbewerbern, Kundenverhalten, Umsetzungsprobleme (Organisation, Technik)</w:t>
            </w:r>
          </w:p>
          <w:p w14:paraId="002ECC1F" w14:textId="77777777" w:rsidR="00FC2689" w:rsidRPr="00CA354E"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 xml:space="preserve">Szenarien, Best Case, </w:t>
            </w:r>
            <w:proofErr w:type="spellStart"/>
            <w:r>
              <w:rPr>
                <w:rFonts w:ascii="Arial" w:hAnsi="Arial" w:cs="Arial"/>
                <w:sz w:val="20"/>
              </w:rPr>
              <w:t>Worst</w:t>
            </w:r>
            <w:proofErr w:type="spellEnd"/>
            <w:r>
              <w:rPr>
                <w:rFonts w:ascii="Arial" w:hAnsi="Arial" w:cs="Arial"/>
                <w:sz w:val="20"/>
              </w:rPr>
              <w:t xml:space="preserve"> Case und die Folgen</w:t>
            </w:r>
          </w:p>
        </w:tc>
      </w:tr>
      <w:tr w:rsidR="00FC2689" w14:paraId="5BD467D3" w14:textId="77777777" w:rsidTr="00CD410F">
        <w:trPr>
          <w:cantSplit/>
          <w:trHeight w:val="400"/>
        </w:trPr>
        <w:tc>
          <w:tcPr>
            <w:tcW w:w="2802" w:type="dxa"/>
          </w:tcPr>
          <w:p w14:paraId="6B3ED88B" w14:textId="77777777" w:rsidR="00FC2689" w:rsidRDefault="00FC2689" w:rsidP="00A4754D">
            <w:pPr>
              <w:pStyle w:val="Tabellentext"/>
              <w:numPr>
                <w:ilvl w:val="0"/>
                <w:numId w:val="16"/>
              </w:numPr>
              <w:tabs>
                <w:tab w:val="left" w:pos="426"/>
              </w:tabs>
              <w:ind w:left="426" w:hanging="426"/>
            </w:pPr>
            <w:r>
              <w:lastRenderedPageBreak/>
              <w:t>Positionierung des Vorhabens im Unternehmen</w:t>
            </w:r>
          </w:p>
        </w:tc>
        <w:tc>
          <w:tcPr>
            <w:tcW w:w="6095" w:type="dxa"/>
          </w:tcPr>
          <w:p w14:paraId="65062D3A"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Einordnung des Vorhabens in die Unternehmensstrategie und in das Organigramm</w:t>
            </w:r>
          </w:p>
          <w:p w14:paraId="3901F717"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beschreibt relevante Prozesse, in die das Vorhaben eingebunden wird</w:t>
            </w:r>
          </w:p>
          <w:p w14:paraId="1B711236" w14:textId="77777777" w:rsidR="00FC2689" w:rsidRDefault="00FC2689"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auf, welche Stellen einbezogen sind und aktiviert werden müssen (Verantwortungsträger, Aufgabenträger)</w:t>
            </w:r>
          </w:p>
        </w:tc>
      </w:tr>
      <w:tr w:rsidR="00FC2689" w14:paraId="6EFFA169" w14:textId="77777777" w:rsidTr="00CD410F">
        <w:trPr>
          <w:cantSplit/>
          <w:trHeight w:val="400"/>
        </w:trPr>
        <w:tc>
          <w:tcPr>
            <w:tcW w:w="2802" w:type="dxa"/>
          </w:tcPr>
          <w:p w14:paraId="7E9FEB0E" w14:textId="77777777" w:rsidR="00FC2689" w:rsidRDefault="00EF27DF" w:rsidP="00870C0C">
            <w:pPr>
              <w:pStyle w:val="Tabellentext"/>
              <w:numPr>
                <w:ilvl w:val="0"/>
                <w:numId w:val="16"/>
              </w:numPr>
              <w:tabs>
                <w:tab w:val="left" w:pos="426"/>
              </w:tabs>
              <w:ind w:left="426" w:hanging="426"/>
            </w:pPr>
            <w:r>
              <w:t>Erfolgsmessung und Controlling</w:t>
            </w:r>
          </w:p>
        </w:tc>
        <w:tc>
          <w:tcPr>
            <w:tcW w:w="6095" w:type="dxa"/>
          </w:tcPr>
          <w:p w14:paraId="58097D62" w14:textId="77777777" w:rsidR="00FC2689"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zeigt auf, wie der Erfolg des Unternehmens und der Geschäftsidee ermittelt werden kann</w:t>
            </w:r>
          </w:p>
          <w:p w14:paraId="7F1BF7D5"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benennt Kennzahlen für das Controlling</w:t>
            </w:r>
          </w:p>
        </w:tc>
      </w:tr>
      <w:tr w:rsidR="00EF27DF" w14:paraId="726D640A" w14:textId="77777777" w:rsidTr="00CD410F">
        <w:trPr>
          <w:cantSplit/>
          <w:trHeight w:val="400"/>
        </w:trPr>
        <w:tc>
          <w:tcPr>
            <w:tcW w:w="2802" w:type="dxa"/>
          </w:tcPr>
          <w:p w14:paraId="5FE01CDF" w14:textId="77777777" w:rsidR="00EF27DF" w:rsidRDefault="00EF27DF" w:rsidP="00A4754D">
            <w:pPr>
              <w:pStyle w:val="Tabellentext"/>
              <w:numPr>
                <w:ilvl w:val="0"/>
                <w:numId w:val="16"/>
              </w:numPr>
              <w:tabs>
                <w:tab w:val="left" w:pos="426"/>
              </w:tabs>
              <w:ind w:left="426" w:hanging="426"/>
            </w:pPr>
            <w:r>
              <w:t>Vorgehensweise zur Umsetzung</w:t>
            </w:r>
          </w:p>
        </w:tc>
        <w:tc>
          <w:tcPr>
            <w:tcW w:w="6095" w:type="dxa"/>
          </w:tcPr>
          <w:p w14:paraId="33C08E39"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Projektteam</w:t>
            </w:r>
          </w:p>
          <w:p w14:paraId="7D1CFA2B"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Maßnahmenplan</w:t>
            </w:r>
          </w:p>
          <w:p w14:paraId="5BB63F2D"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Zeitplan</w:t>
            </w:r>
          </w:p>
          <w:p w14:paraId="79A28F6A" w14:textId="77777777" w:rsidR="00EF27DF" w:rsidRDefault="00EF27DF"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Meilensteine</w:t>
            </w:r>
          </w:p>
          <w:p w14:paraId="6C64CF30" w14:textId="77777777" w:rsidR="00EF27DF" w:rsidRDefault="00EF27DF" w:rsidP="009D36A5">
            <w:pPr>
              <w:pStyle w:val="Aufzhlungszeichen"/>
              <w:spacing w:before="120" w:beforeAutospacing="0" w:after="120" w:afterAutospacing="0" w:line="240" w:lineRule="auto"/>
              <w:contextualSpacing/>
            </w:pPr>
            <w:r>
              <w:rPr>
                <w:rFonts w:ascii="Arial" w:hAnsi="Arial" w:cs="Arial"/>
                <w:sz w:val="20"/>
              </w:rPr>
              <w:t>Evaluation und Projekt-Controlling</w:t>
            </w:r>
          </w:p>
        </w:tc>
      </w:tr>
      <w:tr w:rsidR="002E5FD6" w14:paraId="07C36F07" w14:textId="77777777" w:rsidTr="00CD410F">
        <w:trPr>
          <w:cantSplit/>
          <w:trHeight w:val="400"/>
        </w:trPr>
        <w:tc>
          <w:tcPr>
            <w:tcW w:w="2802" w:type="dxa"/>
          </w:tcPr>
          <w:p w14:paraId="69A3BA5B" w14:textId="77777777" w:rsidR="002E5FD6" w:rsidRDefault="002E5FD6" w:rsidP="00870C0C">
            <w:pPr>
              <w:pStyle w:val="Tabellentext"/>
              <w:numPr>
                <w:ilvl w:val="0"/>
                <w:numId w:val="16"/>
              </w:numPr>
              <w:tabs>
                <w:tab w:val="left" w:pos="426"/>
              </w:tabs>
              <w:ind w:left="426" w:hanging="426"/>
            </w:pPr>
            <w:r>
              <w:t>Investitions- und Finanzplanung</w:t>
            </w:r>
          </w:p>
        </w:tc>
        <w:tc>
          <w:tcPr>
            <w:tcW w:w="6095" w:type="dxa"/>
          </w:tcPr>
          <w:p w14:paraId="49313676"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Rentabilität des Vorhabens</w:t>
            </w:r>
          </w:p>
          <w:p w14:paraId="00031AF2"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betriebswirtschaftliche und finanzielle Kennzahlen: Umsatz oder Kosteneinsparungen, Kosten, Investitionen</w:t>
            </w:r>
          </w:p>
          <w:p w14:paraId="122D73BC"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Finanzbedarf (in den Phasen: Entwicklung, Einführung, Herstellung, Marketing)</w:t>
            </w:r>
          </w:p>
          <w:p w14:paraId="74BDA127"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Mittelherkunft, zeitlicher Bedarf</w:t>
            </w:r>
          </w:p>
          <w:p w14:paraId="29DC4320"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Berechnungen, die den Kennzahlen zugrunde liegen (Business Case): Einzahlungen, Auszahlungen, Liquidität, Gewinn- und Verlustrechnung, Prognosen für drei Jahre</w:t>
            </w:r>
          </w:p>
          <w:p w14:paraId="0207FEB7" w14:textId="77777777" w:rsidR="002E5FD6" w:rsidRDefault="002E5FD6" w:rsidP="009D36A5">
            <w:pPr>
              <w:pStyle w:val="Aufzhlungszeichen"/>
              <w:spacing w:before="120" w:beforeAutospacing="0" w:after="120" w:afterAutospacing="0" w:line="240" w:lineRule="auto"/>
              <w:contextualSpacing/>
              <w:rPr>
                <w:rFonts w:ascii="Arial" w:hAnsi="Arial" w:cs="Arial"/>
                <w:sz w:val="20"/>
              </w:rPr>
            </w:pPr>
            <w:r>
              <w:rPr>
                <w:rFonts w:ascii="Arial" w:hAnsi="Arial" w:cs="Arial"/>
                <w:sz w:val="20"/>
              </w:rPr>
              <w:t>Annahmen, die der Planung zugrunde liegen</w:t>
            </w:r>
          </w:p>
        </w:tc>
      </w:tr>
    </w:tbl>
    <w:p w14:paraId="6F870A07" w14:textId="77777777" w:rsidR="002E5FD6" w:rsidRDefault="002E5FD6"/>
    <w:p w14:paraId="2A989F01" w14:textId="77777777" w:rsidR="002E5FD6" w:rsidRDefault="00CA354E">
      <w:r>
        <w:br w:type="page"/>
      </w:r>
      <w:r w:rsidR="00857D4C">
        <w:lastRenderedPageBreak/>
        <w:t>Entwickeln Sie daraus die Gliederung für Ihren Businessplan</w:t>
      </w:r>
      <w:r w:rsidR="002E5FD6">
        <w:t>:</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0"/>
        <w:gridCol w:w="2929"/>
        <w:gridCol w:w="2930"/>
      </w:tblGrid>
      <w:tr w:rsidR="002E5FD6" w14:paraId="35F4BD59" w14:textId="77777777" w:rsidTr="00CD410F">
        <w:trPr>
          <w:cantSplit/>
          <w:trHeight w:val="400"/>
        </w:trPr>
        <w:tc>
          <w:tcPr>
            <w:tcW w:w="2966" w:type="dxa"/>
            <w:shd w:val="clear" w:color="auto" w:fill="FFC000"/>
          </w:tcPr>
          <w:p w14:paraId="3C18A648" w14:textId="77777777" w:rsidR="002E5FD6" w:rsidRDefault="002E5FD6" w:rsidP="00966BC3">
            <w:pPr>
              <w:pStyle w:val="Tabellentitel"/>
            </w:pPr>
            <w:r>
              <w:t>Inhaltspunkte:</w:t>
            </w:r>
          </w:p>
        </w:tc>
        <w:tc>
          <w:tcPr>
            <w:tcW w:w="2966" w:type="dxa"/>
            <w:shd w:val="clear" w:color="auto" w:fill="FFC000"/>
          </w:tcPr>
          <w:p w14:paraId="18AFE57C" w14:textId="77777777" w:rsidR="002E5FD6" w:rsidRDefault="00857D4C" w:rsidP="00966BC3">
            <w:pPr>
              <w:pStyle w:val="Tabellentitel"/>
            </w:pPr>
            <w:r>
              <w:t>Das sind die Unterpunkte der Gliederung:</w:t>
            </w:r>
          </w:p>
        </w:tc>
        <w:tc>
          <w:tcPr>
            <w:tcW w:w="2967" w:type="dxa"/>
            <w:shd w:val="clear" w:color="auto" w:fill="FFC000"/>
          </w:tcPr>
          <w:p w14:paraId="2F038AE8" w14:textId="77777777" w:rsidR="00857D4C" w:rsidRDefault="00857D4C" w:rsidP="00966BC3">
            <w:pPr>
              <w:pStyle w:val="Tabellentitel"/>
            </w:pPr>
            <w:r>
              <w:t>Diese Informationen kommen hier rein:</w:t>
            </w:r>
          </w:p>
        </w:tc>
      </w:tr>
      <w:tr w:rsidR="00CA354E" w14:paraId="2C92805B" w14:textId="77777777" w:rsidTr="00CD410F">
        <w:trPr>
          <w:cantSplit/>
          <w:trHeight w:val="400"/>
        </w:trPr>
        <w:tc>
          <w:tcPr>
            <w:tcW w:w="2966" w:type="dxa"/>
          </w:tcPr>
          <w:p w14:paraId="0910DBB9" w14:textId="77777777" w:rsidR="00CA354E" w:rsidRDefault="00CA354E" w:rsidP="00CA354E">
            <w:pPr>
              <w:pStyle w:val="Tabellentext"/>
              <w:numPr>
                <w:ilvl w:val="0"/>
                <w:numId w:val="19"/>
              </w:numPr>
              <w:tabs>
                <w:tab w:val="left" w:pos="426"/>
              </w:tabs>
              <w:ind w:left="426" w:hanging="426"/>
            </w:pPr>
            <w:r>
              <w:t>Management Summary</w:t>
            </w:r>
          </w:p>
        </w:tc>
        <w:tc>
          <w:tcPr>
            <w:tcW w:w="2966" w:type="dxa"/>
          </w:tcPr>
          <w:p w14:paraId="66C9FA42" w14:textId="77777777" w:rsidR="00CA354E" w:rsidRDefault="00CA354E" w:rsidP="00CA354E">
            <w:pPr>
              <w:pStyle w:val="Tabellentext"/>
            </w:pPr>
          </w:p>
        </w:tc>
        <w:tc>
          <w:tcPr>
            <w:tcW w:w="2967" w:type="dxa"/>
          </w:tcPr>
          <w:p w14:paraId="6D929CB3" w14:textId="77777777" w:rsidR="00CA354E" w:rsidRDefault="00CA354E" w:rsidP="00CA354E">
            <w:pPr>
              <w:pStyle w:val="Tabellentext"/>
            </w:pPr>
          </w:p>
        </w:tc>
      </w:tr>
      <w:tr w:rsidR="00CA354E" w14:paraId="6C0429CE" w14:textId="77777777" w:rsidTr="00CD410F">
        <w:trPr>
          <w:cantSplit/>
          <w:trHeight w:val="400"/>
        </w:trPr>
        <w:tc>
          <w:tcPr>
            <w:tcW w:w="2966" w:type="dxa"/>
          </w:tcPr>
          <w:p w14:paraId="0B52EA52" w14:textId="77777777" w:rsidR="00CA354E" w:rsidRDefault="00CA354E" w:rsidP="00CA354E">
            <w:pPr>
              <w:pStyle w:val="Tabellentext"/>
              <w:numPr>
                <w:ilvl w:val="0"/>
                <w:numId w:val="19"/>
              </w:numPr>
              <w:tabs>
                <w:tab w:val="left" w:pos="426"/>
              </w:tabs>
              <w:ind w:left="426" w:hanging="426"/>
            </w:pPr>
            <w:r>
              <w:t>Zielsetzung</w:t>
            </w:r>
          </w:p>
        </w:tc>
        <w:tc>
          <w:tcPr>
            <w:tcW w:w="2966" w:type="dxa"/>
          </w:tcPr>
          <w:p w14:paraId="06F3F54E" w14:textId="77777777" w:rsidR="00CA354E" w:rsidRDefault="00CA354E" w:rsidP="00CA354E">
            <w:pPr>
              <w:pStyle w:val="Tabellentext"/>
            </w:pPr>
          </w:p>
        </w:tc>
        <w:tc>
          <w:tcPr>
            <w:tcW w:w="2967" w:type="dxa"/>
          </w:tcPr>
          <w:p w14:paraId="58165693" w14:textId="77777777" w:rsidR="00CA354E" w:rsidRDefault="00CA354E" w:rsidP="00CA354E">
            <w:pPr>
              <w:pStyle w:val="Tabellentext"/>
            </w:pPr>
          </w:p>
        </w:tc>
      </w:tr>
      <w:tr w:rsidR="00CA354E" w14:paraId="63E3AB2E" w14:textId="77777777" w:rsidTr="00CD410F">
        <w:trPr>
          <w:cantSplit/>
          <w:trHeight w:val="400"/>
        </w:trPr>
        <w:tc>
          <w:tcPr>
            <w:tcW w:w="2966" w:type="dxa"/>
          </w:tcPr>
          <w:p w14:paraId="76C4ACF5" w14:textId="77777777" w:rsidR="00CA354E" w:rsidRDefault="00CA354E" w:rsidP="00CA354E">
            <w:pPr>
              <w:pStyle w:val="Tabellentext"/>
              <w:numPr>
                <w:ilvl w:val="0"/>
                <w:numId w:val="19"/>
              </w:numPr>
              <w:tabs>
                <w:tab w:val="left" w:pos="426"/>
              </w:tabs>
              <w:ind w:left="426" w:hanging="426"/>
            </w:pPr>
            <w:r>
              <w:t>Hintergründe</w:t>
            </w:r>
          </w:p>
        </w:tc>
        <w:tc>
          <w:tcPr>
            <w:tcW w:w="2966" w:type="dxa"/>
          </w:tcPr>
          <w:p w14:paraId="722C2D36" w14:textId="77777777" w:rsidR="00CA354E" w:rsidRDefault="00CA354E" w:rsidP="00CA354E">
            <w:pPr>
              <w:pStyle w:val="Tabellentext"/>
            </w:pPr>
          </w:p>
        </w:tc>
        <w:tc>
          <w:tcPr>
            <w:tcW w:w="2967" w:type="dxa"/>
          </w:tcPr>
          <w:p w14:paraId="23CF5459" w14:textId="77777777" w:rsidR="00CA354E" w:rsidRDefault="00CA354E" w:rsidP="00CA354E">
            <w:pPr>
              <w:pStyle w:val="Tabellentext"/>
            </w:pPr>
          </w:p>
        </w:tc>
      </w:tr>
      <w:tr w:rsidR="00CA354E" w14:paraId="6AD32657" w14:textId="77777777" w:rsidTr="00CD410F">
        <w:trPr>
          <w:cantSplit/>
          <w:trHeight w:val="400"/>
        </w:trPr>
        <w:tc>
          <w:tcPr>
            <w:tcW w:w="2966" w:type="dxa"/>
          </w:tcPr>
          <w:p w14:paraId="302ADD2D" w14:textId="77777777" w:rsidR="00CA354E" w:rsidRDefault="00CA354E" w:rsidP="00CA354E">
            <w:pPr>
              <w:pStyle w:val="Tabellentext"/>
              <w:numPr>
                <w:ilvl w:val="0"/>
                <w:numId w:val="19"/>
              </w:numPr>
              <w:tabs>
                <w:tab w:val="left" w:pos="426"/>
              </w:tabs>
              <w:ind w:left="426" w:hanging="426"/>
            </w:pPr>
            <w:r>
              <w:t>Geschäftsidee, Vorhaben oder Projektidee</w:t>
            </w:r>
          </w:p>
        </w:tc>
        <w:tc>
          <w:tcPr>
            <w:tcW w:w="2966" w:type="dxa"/>
          </w:tcPr>
          <w:p w14:paraId="7773DC8A" w14:textId="77777777" w:rsidR="00CA354E" w:rsidRDefault="00CA354E" w:rsidP="00CA354E">
            <w:pPr>
              <w:pStyle w:val="Tabellentext"/>
            </w:pPr>
          </w:p>
        </w:tc>
        <w:tc>
          <w:tcPr>
            <w:tcW w:w="2967" w:type="dxa"/>
          </w:tcPr>
          <w:p w14:paraId="32E08821" w14:textId="77777777" w:rsidR="00CA354E" w:rsidRDefault="00CA354E" w:rsidP="00CA354E">
            <w:pPr>
              <w:pStyle w:val="Tabellentext"/>
            </w:pPr>
          </w:p>
        </w:tc>
      </w:tr>
      <w:tr w:rsidR="00CA354E" w14:paraId="48915023" w14:textId="77777777" w:rsidTr="00CD410F">
        <w:trPr>
          <w:cantSplit/>
          <w:trHeight w:val="400"/>
        </w:trPr>
        <w:tc>
          <w:tcPr>
            <w:tcW w:w="2966" w:type="dxa"/>
          </w:tcPr>
          <w:p w14:paraId="4172B4F7" w14:textId="77777777" w:rsidR="00CA354E" w:rsidRDefault="00CA354E" w:rsidP="00CA354E">
            <w:pPr>
              <w:pStyle w:val="Tabellentext"/>
              <w:numPr>
                <w:ilvl w:val="0"/>
                <w:numId w:val="19"/>
              </w:numPr>
              <w:tabs>
                <w:tab w:val="left" w:pos="426"/>
              </w:tabs>
              <w:ind w:left="426" w:hanging="426"/>
            </w:pPr>
            <w:r>
              <w:t>Kundenanalyse</w:t>
            </w:r>
          </w:p>
        </w:tc>
        <w:tc>
          <w:tcPr>
            <w:tcW w:w="2966" w:type="dxa"/>
          </w:tcPr>
          <w:p w14:paraId="68954E28" w14:textId="77777777" w:rsidR="00CA354E" w:rsidRDefault="00CA354E" w:rsidP="00CA354E">
            <w:pPr>
              <w:pStyle w:val="Tabellentext"/>
            </w:pPr>
          </w:p>
        </w:tc>
        <w:tc>
          <w:tcPr>
            <w:tcW w:w="2967" w:type="dxa"/>
          </w:tcPr>
          <w:p w14:paraId="42E439FC" w14:textId="77777777" w:rsidR="00CA354E" w:rsidRDefault="00CA354E" w:rsidP="00CA354E">
            <w:pPr>
              <w:pStyle w:val="Tabellentext"/>
            </w:pPr>
          </w:p>
        </w:tc>
      </w:tr>
      <w:tr w:rsidR="00CA354E" w14:paraId="56252973" w14:textId="77777777" w:rsidTr="00CD410F">
        <w:trPr>
          <w:cantSplit/>
          <w:trHeight w:val="400"/>
        </w:trPr>
        <w:tc>
          <w:tcPr>
            <w:tcW w:w="2966" w:type="dxa"/>
          </w:tcPr>
          <w:p w14:paraId="09BC3585" w14:textId="77777777" w:rsidR="00CA354E" w:rsidRDefault="00CA354E" w:rsidP="00CA354E">
            <w:pPr>
              <w:pStyle w:val="Tabellentext"/>
              <w:numPr>
                <w:ilvl w:val="0"/>
                <w:numId w:val="19"/>
              </w:numPr>
              <w:tabs>
                <w:tab w:val="left" w:pos="426"/>
              </w:tabs>
              <w:ind w:left="426" w:hanging="426"/>
            </w:pPr>
            <w:r>
              <w:t>Marktanalyse</w:t>
            </w:r>
          </w:p>
        </w:tc>
        <w:tc>
          <w:tcPr>
            <w:tcW w:w="2966" w:type="dxa"/>
          </w:tcPr>
          <w:p w14:paraId="145DEAE3" w14:textId="77777777" w:rsidR="00CA354E" w:rsidRDefault="00CA354E" w:rsidP="00CA354E">
            <w:pPr>
              <w:pStyle w:val="Tabellentext"/>
            </w:pPr>
          </w:p>
        </w:tc>
        <w:tc>
          <w:tcPr>
            <w:tcW w:w="2967" w:type="dxa"/>
          </w:tcPr>
          <w:p w14:paraId="7208C973" w14:textId="77777777" w:rsidR="00CA354E" w:rsidRDefault="00CA354E" w:rsidP="00CA354E">
            <w:pPr>
              <w:pStyle w:val="Tabellentext"/>
            </w:pPr>
          </w:p>
        </w:tc>
      </w:tr>
      <w:tr w:rsidR="00CA354E" w14:paraId="78C77EF3" w14:textId="77777777" w:rsidTr="00CD410F">
        <w:trPr>
          <w:cantSplit/>
          <w:trHeight w:val="400"/>
        </w:trPr>
        <w:tc>
          <w:tcPr>
            <w:tcW w:w="2966" w:type="dxa"/>
          </w:tcPr>
          <w:p w14:paraId="6AB41789" w14:textId="77777777" w:rsidR="00CA354E" w:rsidRDefault="00CA354E" w:rsidP="00CA354E">
            <w:pPr>
              <w:pStyle w:val="Tabellentext"/>
              <w:numPr>
                <w:ilvl w:val="0"/>
                <w:numId w:val="19"/>
              </w:numPr>
              <w:tabs>
                <w:tab w:val="left" w:pos="426"/>
              </w:tabs>
              <w:ind w:left="426" w:hanging="426"/>
            </w:pPr>
            <w:r>
              <w:t>Wettbewerbsanalyse</w:t>
            </w:r>
          </w:p>
        </w:tc>
        <w:tc>
          <w:tcPr>
            <w:tcW w:w="2966" w:type="dxa"/>
          </w:tcPr>
          <w:p w14:paraId="19F7DF27" w14:textId="77777777" w:rsidR="00CA354E" w:rsidRDefault="00CA354E" w:rsidP="00CA354E">
            <w:pPr>
              <w:pStyle w:val="Tabellentext"/>
            </w:pPr>
          </w:p>
        </w:tc>
        <w:tc>
          <w:tcPr>
            <w:tcW w:w="2967" w:type="dxa"/>
          </w:tcPr>
          <w:p w14:paraId="5538A2B9" w14:textId="77777777" w:rsidR="00CA354E" w:rsidRDefault="00CA354E" w:rsidP="00CA354E">
            <w:pPr>
              <w:pStyle w:val="Tabellentext"/>
            </w:pPr>
          </w:p>
        </w:tc>
      </w:tr>
      <w:tr w:rsidR="00CA354E" w14:paraId="5DF3A493" w14:textId="77777777" w:rsidTr="00CD410F">
        <w:trPr>
          <w:cantSplit/>
          <w:trHeight w:val="400"/>
        </w:trPr>
        <w:tc>
          <w:tcPr>
            <w:tcW w:w="2966" w:type="dxa"/>
          </w:tcPr>
          <w:p w14:paraId="185E3820" w14:textId="77777777" w:rsidR="00CA354E" w:rsidRDefault="00CA354E" w:rsidP="00CA354E">
            <w:pPr>
              <w:pStyle w:val="Tabellentext"/>
              <w:numPr>
                <w:ilvl w:val="0"/>
                <w:numId w:val="19"/>
              </w:numPr>
              <w:tabs>
                <w:tab w:val="left" w:pos="426"/>
              </w:tabs>
              <w:ind w:left="426" w:hanging="426"/>
            </w:pPr>
            <w:r>
              <w:t>Rahmenbedingungen</w:t>
            </w:r>
          </w:p>
        </w:tc>
        <w:tc>
          <w:tcPr>
            <w:tcW w:w="2966" w:type="dxa"/>
          </w:tcPr>
          <w:p w14:paraId="719BE33D" w14:textId="77777777" w:rsidR="00CA354E" w:rsidRDefault="00CA354E" w:rsidP="00CA354E">
            <w:pPr>
              <w:pStyle w:val="Tabellentext"/>
            </w:pPr>
          </w:p>
        </w:tc>
        <w:tc>
          <w:tcPr>
            <w:tcW w:w="2967" w:type="dxa"/>
          </w:tcPr>
          <w:p w14:paraId="04697D2C" w14:textId="77777777" w:rsidR="00CA354E" w:rsidRDefault="00CA354E" w:rsidP="00CA354E">
            <w:pPr>
              <w:pStyle w:val="Tabellentext"/>
            </w:pPr>
          </w:p>
        </w:tc>
      </w:tr>
      <w:tr w:rsidR="00CA354E" w14:paraId="3E73C2CF" w14:textId="77777777" w:rsidTr="00CD410F">
        <w:trPr>
          <w:cantSplit/>
          <w:trHeight w:val="400"/>
        </w:trPr>
        <w:tc>
          <w:tcPr>
            <w:tcW w:w="2966" w:type="dxa"/>
          </w:tcPr>
          <w:p w14:paraId="66FD7FF4" w14:textId="77777777" w:rsidR="00CA354E" w:rsidRDefault="00CA354E" w:rsidP="00CA354E">
            <w:pPr>
              <w:pStyle w:val="Tabellentext"/>
              <w:numPr>
                <w:ilvl w:val="0"/>
                <w:numId w:val="19"/>
              </w:numPr>
              <w:tabs>
                <w:tab w:val="left" w:pos="426"/>
              </w:tabs>
              <w:ind w:left="426" w:hanging="426"/>
            </w:pPr>
            <w:r>
              <w:t>Vorhaben/ Lösung und der Nutzen</w:t>
            </w:r>
          </w:p>
        </w:tc>
        <w:tc>
          <w:tcPr>
            <w:tcW w:w="2966" w:type="dxa"/>
          </w:tcPr>
          <w:p w14:paraId="2622AAB4" w14:textId="77777777" w:rsidR="00CA354E" w:rsidRDefault="00CA354E" w:rsidP="00CA354E">
            <w:pPr>
              <w:pStyle w:val="Tabellentext"/>
            </w:pPr>
          </w:p>
        </w:tc>
        <w:tc>
          <w:tcPr>
            <w:tcW w:w="2967" w:type="dxa"/>
          </w:tcPr>
          <w:p w14:paraId="1AFB86EC" w14:textId="77777777" w:rsidR="00CA354E" w:rsidRDefault="00CA354E" w:rsidP="00CA354E">
            <w:pPr>
              <w:pStyle w:val="Tabellentext"/>
            </w:pPr>
          </w:p>
        </w:tc>
      </w:tr>
      <w:tr w:rsidR="00CA354E" w14:paraId="7EAD655D" w14:textId="77777777" w:rsidTr="00CD410F">
        <w:trPr>
          <w:cantSplit/>
          <w:trHeight w:val="400"/>
        </w:trPr>
        <w:tc>
          <w:tcPr>
            <w:tcW w:w="2966" w:type="dxa"/>
          </w:tcPr>
          <w:p w14:paraId="7A054614" w14:textId="77777777" w:rsidR="00CA354E" w:rsidRDefault="00CA354E" w:rsidP="00CA354E">
            <w:pPr>
              <w:pStyle w:val="Tabellentext"/>
              <w:numPr>
                <w:ilvl w:val="0"/>
                <w:numId w:val="19"/>
              </w:numPr>
              <w:tabs>
                <w:tab w:val="left" w:pos="426"/>
              </w:tabs>
              <w:ind w:left="426" w:hanging="426"/>
            </w:pPr>
            <w:r>
              <w:t>Markteintritt</w:t>
            </w:r>
          </w:p>
        </w:tc>
        <w:tc>
          <w:tcPr>
            <w:tcW w:w="2966" w:type="dxa"/>
          </w:tcPr>
          <w:p w14:paraId="375E6706" w14:textId="77777777" w:rsidR="00CA354E" w:rsidRDefault="00CA354E" w:rsidP="00CA354E">
            <w:pPr>
              <w:pStyle w:val="Tabellentext"/>
            </w:pPr>
          </w:p>
        </w:tc>
        <w:tc>
          <w:tcPr>
            <w:tcW w:w="2967" w:type="dxa"/>
          </w:tcPr>
          <w:p w14:paraId="3BA33177" w14:textId="77777777" w:rsidR="00CA354E" w:rsidRDefault="00CA354E" w:rsidP="00CA354E">
            <w:pPr>
              <w:pStyle w:val="Tabellentext"/>
            </w:pPr>
          </w:p>
        </w:tc>
      </w:tr>
      <w:tr w:rsidR="00CA354E" w14:paraId="2A09587B" w14:textId="77777777" w:rsidTr="00CD410F">
        <w:trPr>
          <w:cantSplit/>
          <w:trHeight w:val="400"/>
        </w:trPr>
        <w:tc>
          <w:tcPr>
            <w:tcW w:w="2966" w:type="dxa"/>
          </w:tcPr>
          <w:p w14:paraId="5D169765" w14:textId="77777777" w:rsidR="00CA354E" w:rsidRDefault="00CA354E" w:rsidP="00CA354E">
            <w:pPr>
              <w:pStyle w:val="Tabellentext"/>
              <w:numPr>
                <w:ilvl w:val="0"/>
                <w:numId w:val="19"/>
              </w:numPr>
              <w:tabs>
                <w:tab w:val="left" w:pos="426"/>
              </w:tabs>
              <w:ind w:left="426" w:hanging="426"/>
            </w:pPr>
            <w:r>
              <w:t>Marketing und Vertrieb</w:t>
            </w:r>
          </w:p>
        </w:tc>
        <w:tc>
          <w:tcPr>
            <w:tcW w:w="2966" w:type="dxa"/>
          </w:tcPr>
          <w:p w14:paraId="46BAEC36" w14:textId="77777777" w:rsidR="00CA354E" w:rsidRDefault="00CA354E" w:rsidP="00CA354E">
            <w:pPr>
              <w:pStyle w:val="Tabellentext"/>
            </w:pPr>
          </w:p>
        </w:tc>
        <w:tc>
          <w:tcPr>
            <w:tcW w:w="2967" w:type="dxa"/>
          </w:tcPr>
          <w:p w14:paraId="0C04AA63" w14:textId="77777777" w:rsidR="00CA354E" w:rsidRDefault="00CA354E" w:rsidP="00CA354E">
            <w:pPr>
              <w:pStyle w:val="Tabellentext"/>
            </w:pPr>
          </w:p>
        </w:tc>
      </w:tr>
      <w:tr w:rsidR="00CA354E" w14:paraId="6F37BF28" w14:textId="77777777" w:rsidTr="00CD410F">
        <w:trPr>
          <w:cantSplit/>
          <w:trHeight w:val="400"/>
        </w:trPr>
        <w:tc>
          <w:tcPr>
            <w:tcW w:w="2966" w:type="dxa"/>
          </w:tcPr>
          <w:p w14:paraId="43942938" w14:textId="77777777" w:rsidR="00CA354E" w:rsidRDefault="00CA354E" w:rsidP="00CA354E">
            <w:pPr>
              <w:pStyle w:val="Tabellentext"/>
              <w:numPr>
                <w:ilvl w:val="0"/>
                <w:numId w:val="19"/>
              </w:numPr>
              <w:tabs>
                <w:tab w:val="left" w:pos="426"/>
              </w:tabs>
              <w:ind w:left="426" w:hanging="426"/>
            </w:pPr>
            <w:r>
              <w:t>Kooperationen</w:t>
            </w:r>
          </w:p>
        </w:tc>
        <w:tc>
          <w:tcPr>
            <w:tcW w:w="2966" w:type="dxa"/>
          </w:tcPr>
          <w:p w14:paraId="25FE2E93" w14:textId="77777777" w:rsidR="00CA354E" w:rsidRDefault="00CA354E" w:rsidP="00CA354E">
            <w:pPr>
              <w:pStyle w:val="Tabellentext"/>
            </w:pPr>
          </w:p>
        </w:tc>
        <w:tc>
          <w:tcPr>
            <w:tcW w:w="2967" w:type="dxa"/>
          </w:tcPr>
          <w:p w14:paraId="234D8017" w14:textId="77777777" w:rsidR="00CA354E" w:rsidRDefault="00CA354E" w:rsidP="00CA354E">
            <w:pPr>
              <w:pStyle w:val="Tabellentext"/>
            </w:pPr>
          </w:p>
        </w:tc>
      </w:tr>
      <w:tr w:rsidR="00CA354E" w14:paraId="2DF7BF50" w14:textId="77777777" w:rsidTr="00CD410F">
        <w:trPr>
          <w:cantSplit/>
          <w:trHeight w:val="400"/>
        </w:trPr>
        <w:tc>
          <w:tcPr>
            <w:tcW w:w="2966" w:type="dxa"/>
          </w:tcPr>
          <w:p w14:paraId="48AD4257" w14:textId="77777777" w:rsidR="00CA354E" w:rsidRDefault="00CA354E" w:rsidP="00CA354E">
            <w:pPr>
              <w:pStyle w:val="Tabellentext"/>
              <w:numPr>
                <w:ilvl w:val="0"/>
                <w:numId w:val="19"/>
              </w:numPr>
              <w:tabs>
                <w:tab w:val="left" w:pos="426"/>
              </w:tabs>
              <w:ind w:left="426" w:hanging="426"/>
            </w:pPr>
            <w:r>
              <w:t>Organisatorische und technische Umsetzung</w:t>
            </w:r>
          </w:p>
        </w:tc>
        <w:tc>
          <w:tcPr>
            <w:tcW w:w="2966" w:type="dxa"/>
          </w:tcPr>
          <w:p w14:paraId="39D6D128" w14:textId="77777777" w:rsidR="00CA354E" w:rsidRDefault="00CA354E" w:rsidP="00CA354E">
            <w:pPr>
              <w:pStyle w:val="Tabellentext"/>
            </w:pPr>
          </w:p>
        </w:tc>
        <w:tc>
          <w:tcPr>
            <w:tcW w:w="2967" w:type="dxa"/>
          </w:tcPr>
          <w:p w14:paraId="0122C54D" w14:textId="77777777" w:rsidR="00CA354E" w:rsidRDefault="00CA354E" w:rsidP="00CA354E">
            <w:pPr>
              <w:pStyle w:val="Tabellentext"/>
            </w:pPr>
          </w:p>
        </w:tc>
      </w:tr>
      <w:tr w:rsidR="00CA354E" w14:paraId="0FE2AD44" w14:textId="77777777" w:rsidTr="00CD410F">
        <w:trPr>
          <w:cantSplit/>
          <w:trHeight w:val="400"/>
        </w:trPr>
        <w:tc>
          <w:tcPr>
            <w:tcW w:w="2966" w:type="dxa"/>
          </w:tcPr>
          <w:p w14:paraId="14733D94" w14:textId="77777777" w:rsidR="00CA354E" w:rsidRDefault="00CA354E" w:rsidP="00CA354E">
            <w:pPr>
              <w:pStyle w:val="Tabellentext"/>
              <w:numPr>
                <w:ilvl w:val="0"/>
                <w:numId w:val="19"/>
              </w:numPr>
              <w:tabs>
                <w:tab w:val="left" w:pos="426"/>
              </w:tabs>
              <w:ind w:left="426" w:hanging="426"/>
            </w:pPr>
            <w:r>
              <w:t>Chancen und Risiken</w:t>
            </w:r>
          </w:p>
        </w:tc>
        <w:tc>
          <w:tcPr>
            <w:tcW w:w="2966" w:type="dxa"/>
          </w:tcPr>
          <w:p w14:paraId="240E09C2" w14:textId="77777777" w:rsidR="00CA354E" w:rsidRDefault="00CA354E" w:rsidP="00CA354E">
            <w:pPr>
              <w:pStyle w:val="Tabellentext"/>
            </w:pPr>
          </w:p>
        </w:tc>
        <w:tc>
          <w:tcPr>
            <w:tcW w:w="2967" w:type="dxa"/>
          </w:tcPr>
          <w:p w14:paraId="49990F09" w14:textId="77777777" w:rsidR="00CA354E" w:rsidRDefault="00CA354E" w:rsidP="00CA354E">
            <w:pPr>
              <w:pStyle w:val="Tabellentext"/>
            </w:pPr>
          </w:p>
        </w:tc>
      </w:tr>
      <w:tr w:rsidR="00CA354E" w14:paraId="7559AF65" w14:textId="77777777" w:rsidTr="00CD410F">
        <w:trPr>
          <w:cantSplit/>
          <w:trHeight w:val="400"/>
        </w:trPr>
        <w:tc>
          <w:tcPr>
            <w:tcW w:w="2966" w:type="dxa"/>
          </w:tcPr>
          <w:p w14:paraId="061DD589" w14:textId="77777777" w:rsidR="00CA354E" w:rsidRDefault="00CA354E" w:rsidP="00CA354E">
            <w:pPr>
              <w:pStyle w:val="Tabellentext"/>
              <w:numPr>
                <w:ilvl w:val="0"/>
                <w:numId w:val="19"/>
              </w:numPr>
              <w:tabs>
                <w:tab w:val="left" w:pos="426"/>
              </w:tabs>
              <w:ind w:left="426" w:hanging="426"/>
            </w:pPr>
            <w:r>
              <w:t xml:space="preserve">Positionierung </w:t>
            </w:r>
          </w:p>
        </w:tc>
        <w:tc>
          <w:tcPr>
            <w:tcW w:w="2966" w:type="dxa"/>
          </w:tcPr>
          <w:p w14:paraId="4195955A" w14:textId="77777777" w:rsidR="00CA354E" w:rsidRDefault="00CA354E" w:rsidP="00CA354E">
            <w:pPr>
              <w:pStyle w:val="Tabellentext"/>
            </w:pPr>
          </w:p>
        </w:tc>
        <w:tc>
          <w:tcPr>
            <w:tcW w:w="2967" w:type="dxa"/>
          </w:tcPr>
          <w:p w14:paraId="228F7A75" w14:textId="77777777" w:rsidR="00CA354E" w:rsidRDefault="00CA354E" w:rsidP="00CA354E">
            <w:pPr>
              <w:pStyle w:val="Tabellentext"/>
            </w:pPr>
          </w:p>
        </w:tc>
      </w:tr>
      <w:tr w:rsidR="00CA354E" w14:paraId="47A86C30" w14:textId="77777777" w:rsidTr="00CD410F">
        <w:trPr>
          <w:cantSplit/>
          <w:trHeight w:val="400"/>
        </w:trPr>
        <w:tc>
          <w:tcPr>
            <w:tcW w:w="2966" w:type="dxa"/>
          </w:tcPr>
          <w:p w14:paraId="0CAAAE2E" w14:textId="77777777" w:rsidR="00CA354E" w:rsidRDefault="00CA354E" w:rsidP="00CA354E">
            <w:pPr>
              <w:pStyle w:val="Tabellentext"/>
              <w:numPr>
                <w:ilvl w:val="0"/>
                <w:numId w:val="19"/>
              </w:numPr>
              <w:tabs>
                <w:tab w:val="left" w:pos="426"/>
              </w:tabs>
              <w:ind w:left="426" w:hanging="426"/>
            </w:pPr>
            <w:r>
              <w:t>Erfolgsmessung und Controlling</w:t>
            </w:r>
          </w:p>
        </w:tc>
        <w:tc>
          <w:tcPr>
            <w:tcW w:w="2966" w:type="dxa"/>
          </w:tcPr>
          <w:p w14:paraId="0AE8D130" w14:textId="77777777" w:rsidR="00CA354E" w:rsidRDefault="00CA354E" w:rsidP="00CA354E">
            <w:pPr>
              <w:pStyle w:val="Tabellentext"/>
            </w:pPr>
          </w:p>
        </w:tc>
        <w:tc>
          <w:tcPr>
            <w:tcW w:w="2967" w:type="dxa"/>
          </w:tcPr>
          <w:p w14:paraId="20ADD3F0" w14:textId="77777777" w:rsidR="00CA354E" w:rsidRDefault="00CA354E" w:rsidP="00CA354E">
            <w:pPr>
              <w:pStyle w:val="Tabellentext"/>
            </w:pPr>
          </w:p>
        </w:tc>
      </w:tr>
      <w:tr w:rsidR="00CA354E" w14:paraId="7E44311C" w14:textId="77777777" w:rsidTr="00CD410F">
        <w:trPr>
          <w:cantSplit/>
          <w:trHeight w:val="400"/>
        </w:trPr>
        <w:tc>
          <w:tcPr>
            <w:tcW w:w="2966" w:type="dxa"/>
          </w:tcPr>
          <w:p w14:paraId="234B4AA6" w14:textId="77777777" w:rsidR="00CA354E" w:rsidRDefault="00CA354E" w:rsidP="00CA354E">
            <w:pPr>
              <w:pStyle w:val="Tabellentext"/>
              <w:numPr>
                <w:ilvl w:val="0"/>
                <w:numId w:val="19"/>
              </w:numPr>
              <w:tabs>
                <w:tab w:val="left" w:pos="426"/>
              </w:tabs>
              <w:ind w:left="426" w:hanging="426"/>
            </w:pPr>
            <w:r>
              <w:t>Vorgehensweise zur Umsetzung</w:t>
            </w:r>
          </w:p>
        </w:tc>
        <w:tc>
          <w:tcPr>
            <w:tcW w:w="2966" w:type="dxa"/>
          </w:tcPr>
          <w:p w14:paraId="1A7B9AA6" w14:textId="77777777" w:rsidR="00CA354E" w:rsidRDefault="00CA354E" w:rsidP="00CA354E">
            <w:pPr>
              <w:pStyle w:val="Tabellentext"/>
            </w:pPr>
          </w:p>
        </w:tc>
        <w:tc>
          <w:tcPr>
            <w:tcW w:w="2967" w:type="dxa"/>
          </w:tcPr>
          <w:p w14:paraId="12E88BB4" w14:textId="77777777" w:rsidR="00CA354E" w:rsidRDefault="00CA354E" w:rsidP="00CA354E">
            <w:pPr>
              <w:pStyle w:val="Tabellentext"/>
            </w:pPr>
          </w:p>
        </w:tc>
      </w:tr>
      <w:tr w:rsidR="00CA354E" w14:paraId="2E5D54C5" w14:textId="77777777" w:rsidTr="00CD410F">
        <w:trPr>
          <w:cantSplit/>
          <w:trHeight w:val="400"/>
        </w:trPr>
        <w:tc>
          <w:tcPr>
            <w:tcW w:w="2966" w:type="dxa"/>
          </w:tcPr>
          <w:p w14:paraId="191CEC45" w14:textId="77777777" w:rsidR="00CA354E" w:rsidRDefault="00CA354E" w:rsidP="00CA354E">
            <w:pPr>
              <w:pStyle w:val="Tabellentext"/>
              <w:numPr>
                <w:ilvl w:val="0"/>
                <w:numId w:val="19"/>
              </w:numPr>
              <w:tabs>
                <w:tab w:val="left" w:pos="426"/>
              </w:tabs>
              <w:ind w:left="426" w:hanging="426"/>
            </w:pPr>
            <w:r>
              <w:t>Investitions- und Finanzplanung</w:t>
            </w:r>
          </w:p>
        </w:tc>
        <w:tc>
          <w:tcPr>
            <w:tcW w:w="2966" w:type="dxa"/>
          </w:tcPr>
          <w:p w14:paraId="05A0D887" w14:textId="77777777" w:rsidR="00CA354E" w:rsidRDefault="00CA354E" w:rsidP="00CA354E">
            <w:pPr>
              <w:pStyle w:val="Tabellentext"/>
            </w:pPr>
          </w:p>
        </w:tc>
        <w:tc>
          <w:tcPr>
            <w:tcW w:w="2967" w:type="dxa"/>
          </w:tcPr>
          <w:p w14:paraId="069F7522" w14:textId="77777777" w:rsidR="00CA354E" w:rsidRDefault="00CA354E" w:rsidP="00CA354E">
            <w:pPr>
              <w:pStyle w:val="Tabellentext"/>
            </w:pPr>
          </w:p>
        </w:tc>
      </w:tr>
    </w:tbl>
    <w:p w14:paraId="4D89E4FA" w14:textId="77777777" w:rsidR="00A076C5" w:rsidRDefault="00A076C5" w:rsidP="00A076C5">
      <w:pPr>
        <w:pStyle w:val="berschrift2"/>
      </w:pPr>
      <w:r>
        <w:lastRenderedPageBreak/>
        <w:t>Informationen recherchieren und erarbeiten</w:t>
      </w:r>
    </w:p>
    <w:p w14:paraId="3E223BBD" w14:textId="77777777" w:rsidR="00A076C5" w:rsidRDefault="00A076C5" w:rsidP="00A076C5">
      <w:r>
        <w:t>Im nächsten Schritt füllen Sie dieses Raster und Ihre Gliederung mit den jeweilig</w:t>
      </w:r>
      <w:r w:rsidR="00B128DF">
        <w:t>en Informationen. Diese müssen s</w:t>
      </w:r>
      <w:r>
        <w:t xml:space="preserve">ie recherchieren oder erarbeiten. Sie ergeben sich teilweise aus der Geschäftsidee, teilweise müssen Sie durch Recherche ermittelt oder in einem kreativen Prozess erarbeitet werden. </w:t>
      </w:r>
    </w:p>
    <w:p w14:paraId="425A913C" w14:textId="77777777" w:rsidR="00A076C5" w:rsidRDefault="00A076C5" w:rsidP="00A076C5">
      <w:r>
        <w:t>Dazu finden Sie auf business-wissen.de zahlreiche Handbuch-Kapitel:</w:t>
      </w:r>
    </w:p>
    <w:p w14:paraId="5497795A" w14:textId="77777777" w:rsidR="00A076C5" w:rsidRDefault="002E6B81" w:rsidP="00A076C5">
      <w:hyperlink r:id="rId7" w:tgtFrame="_blank" w:history="1">
        <w:r w:rsidR="00A076C5" w:rsidRPr="00A076C5">
          <w:rPr>
            <w:rStyle w:val="Hyperlink"/>
            <w:szCs w:val="22"/>
          </w:rPr>
          <w:t>Geschäftsmodell entwickeln</w:t>
        </w:r>
      </w:hyperlink>
    </w:p>
    <w:p w14:paraId="52175952" w14:textId="77777777" w:rsidR="00A076C5" w:rsidRDefault="002E6B81" w:rsidP="00A076C5">
      <w:hyperlink r:id="rId8" w:tgtFrame="_blank" w:history="1">
        <w:r w:rsidR="00A076C5" w:rsidRPr="001D5271">
          <w:rPr>
            <w:rStyle w:val="Hyperlink"/>
            <w:szCs w:val="22"/>
          </w:rPr>
          <w:t>Kreativitätstechniken</w:t>
        </w:r>
        <w:r w:rsidR="001D5271" w:rsidRPr="001D5271">
          <w:rPr>
            <w:rStyle w:val="Hyperlink"/>
            <w:szCs w:val="22"/>
          </w:rPr>
          <w:t xml:space="preserve"> anwenden</w:t>
        </w:r>
      </w:hyperlink>
    </w:p>
    <w:p w14:paraId="64CA80A5" w14:textId="77777777" w:rsidR="00A076C5" w:rsidRDefault="002E6B81" w:rsidP="00A076C5">
      <w:hyperlink r:id="rId9" w:tgtFrame="_blank" w:history="1">
        <w:r w:rsidR="00A076C5" w:rsidRPr="00A076C5">
          <w:rPr>
            <w:rStyle w:val="Hyperlink"/>
            <w:szCs w:val="22"/>
          </w:rPr>
          <w:t>Kundenanalyse</w:t>
        </w:r>
      </w:hyperlink>
    </w:p>
    <w:p w14:paraId="47B61C52" w14:textId="77777777" w:rsidR="00A076C5" w:rsidRDefault="002E6B81" w:rsidP="00A076C5">
      <w:hyperlink r:id="rId10" w:tgtFrame="_blank" w:history="1">
        <w:r w:rsidR="00A076C5" w:rsidRPr="00A076C5">
          <w:rPr>
            <w:rStyle w:val="Hyperlink"/>
            <w:szCs w:val="22"/>
          </w:rPr>
          <w:t>Marktanalyse</w:t>
        </w:r>
      </w:hyperlink>
    </w:p>
    <w:p w14:paraId="30696296" w14:textId="7F74FA77" w:rsidR="00A076C5" w:rsidRDefault="002E6B81" w:rsidP="00A076C5">
      <w:pPr>
        <w:rPr>
          <w:rStyle w:val="Hyperlink"/>
          <w:szCs w:val="22"/>
        </w:rPr>
      </w:pPr>
      <w:hyperlink r:id="rId11" w:tgtFrame="_blank" w:history="1">
        <w:r w:rsidR="00A076C5" w:rsidRPr="00A076C5">
          <w:rPr>
            <w:rStyle w:val="Hyperlink"/>
            <w:szCs w:val="22"/>
          </w:rPr>
          <w:t>SWOT-Analyse</w:t>
        </w:r>
      </w:hyperlink>
    </w:p>
    <w:p w14:paraId="45B9B4EB" w14:textId="78BD4C13" w:rsidR="002E6B81" w:rsidRDefault="002E6B81" w:rsidP="00A076C5">
      <w:hyperlink r:id="rId12" w:history="1">
        <w:r w:rsidRPr="002E6B81">
          <w:rPr>
            <w:rStyle w:val="Hyperlink"/>
            <w:szCs w:val="22"/>
          </w:rPr>
          <w:t>PESTEL-Analyse</w:t>
        </w:r>
      </w:hyperlink>
      <w:r>
        <w:rPr>
          <w:rStyle w:val="Hyperlink"/>
          <w:szCs w:val="22"/>
        </w:rPr>
        <w:t xml:space="preserve"> </w:t>
      </w:r>
    </w:p>
    <w:p w14:paraId="55F7E471" w14:textId="77777777" w:rsidR="00A076C5" w:rsidRDefault="002E6B81" w:rsidP="00A076C5">
      <w:hyperlink r:id="rId13" w:tgtFrame="_blank" w:history="1">
        <w:r w:rsidR="00A076C5" w:rsidRPr="00C30E01">
          <w:rPr>
            <w:rStyle w:val="Hyperlink"/>
            <w:szCs w:val="22"/>
          </w:rPr>
          <w:t>Szenario-Technik</w:t>
        </w:r>
      </w:hyperlink>
    </w:p>
    <w:p w14:paraId="220395A0" w14:textId="111C60F4" w:rsidR="00A076C5" w:rsidRDefault="002E6B81" w:rsidP="00A076C5">
      <w:pPr>
        <w:rPr>
          <w:rStyle w:val="Hyperlink"/>
          <w:szCs w:val="22"/>
        </w:rPr>
      </w:pPr>
      <w:hyperlink r:id="rId14" w:tgtFrame="_blank" w:history="1">
        <w:r w:rsidR="00A076C5" w:rsidRPr="00C30E01">
          <w:rPr>
            <w:rStyle w:val="Hyperlink"/>
            <w:szCs w:val="22"/>
          </w:rPr>
          <w:t>Wettbewerbsanalyse</w:t>
        </w:r>
      </w:hyperlink>
    </w:p>
    <w:p w14:paraId="08C0216C" w14:textId="772DAE2F" w:rsidR="002E6B81" w:rsidRDefault="002E6B81" w:rsidP="00A076C5">
      <w:pPr>
        <w:rPr>
          <w:rStyle w:val="Hyperlink"/>
          <w:szCs w:val="22"/>
        </w:rPr>
      </w:pPr>
      <w:hyperlink r:id="rId15" w:history="1">
        <w:r w:rsidRPr="002E6B81">
          <w:rPr>
            <w:rStyle w:val="Hyperlink"/>
            <w:szCs w:val="22"/>
          </w:rPr>
          <w:t>Business Case berechnen</w:t>
        </w:r>
      </w:hyperlink>
    </w:p>
    <w:p w14:paraId="2E8036CA" w14:textId="5145467E" w:rsidR="002E6B81" w:rsidRDefault="002E6B81" w:rsidP="00A076C5">
      <w:pPr>
        <w:rPr>
          <w:rStyle w:val="Hyperlink"/>
          <w:szCs w:val="22"/>
        </w:rPr>
      </w:pPr>
      <w:hyperlink r:id="rId16" w:history="1">
        <w:r w:rsidRPr="002E6B81">
          <w:rPr>
            <w:rStyle w:val="Hyperlink"/>
            <w:szCs w:val="22"/>
          </w:rPr>
          <w:t>Geschäftsplanung mit Excel</w:t>
        </w:r>
      </w:hyperlink>
    </w:p>
    <w:p w14:paraId="4D69114F" w14:textId="77777777" w:rsidR="002E6B81" w:rsidRDefault="002E6B81" w:rsidP="00A076C5">
      <w:pPr>
        <w:rPr>
          <w:rStyle w:val="Hyperlink"/>
          <w:szCs w:val="22"/>
        </w:rPr>
      </w:pPr>
    </w:p>
    <w:p w14:paraId="25082243" w14:textId="77777777" w:rsidR="002E6B81" w:rsidRDefault="002E6B81" w:rsidP="00A076C5"/>
    <w:p w14:paraId="7E8FD50B" w14:textId="77777777" w:rsidR="00A076C5" w:rsidRDefault="00A076C5" w:rsidP="00A076C5"/>
    <w:p w14:paraId="6EECF07E" w14:textId="77777777" w:rsidR="00A076C5" w:rsidRDefault="00A076C5" w:rsidP="00A076C5"/>
    <w:p w14:paraId="12D30863" w14:textId="77777777" w:rsidR="00A076C5" w:rsidRDefault="00A076C5" w:rsidP="00A076C5"/>
    <w:p w14:paraId="44F5861F" w14:textId="77777777" w:rsidR="002E5FD6" w:rsidRDefault="00C30E01" w:rsidP="00966BC3">
      <w:pPr>
        <w:pStyle w:val="berschrift2"/>
      </w:pPr>
      <w:r>
        <w:br w:type="page"/>
      </w:r>
      <w:r w:rsidR="00966BC3">
        <w:lastRenderedPageBreak/>
        <w:t>Finanzplanung, Liquiditätsplanung, Plan-Bilanz und Plan-Gewinn- und Verlustrechnung</w:t>
      </w:r>
    </w:p>
    <w:p w14:paraId="1A272A08" w14:textId="77777777" w:rsidR="00BF6442" w:rsidRDefault="00BF6442">
      <w:r>
        <w:t>Ein zentrales Element des Businessplans ist die Finanzplanung. Darin ermitteln Sie die Wirtschaftlichkeit des Vorhabens. Und diese ist essenziell für die Bewertung durch Entscheidungsträger und Stakeholder.</w:t>
      </w:r>
    </w:p>
    <w:p w14:paraId="6B84356B" w14:textId="77777777" w:rsidR="00BF6442" w:rsidRDefault="00BF6442">
      <w:r>
        <w:t>Im Rahmen der Finanzplanung zeigen Sie insbesondere auf:</w:t>
      </w:r>
    </w:p>
    <w:p w14:paraId="4A0232C5" w14:textId="77777777" w:rsidR="00BF6442" w:rsidRDefault="00BF6442" w:rsidP="00BF6442">
      <w:pPr>
        <w:pStyle w:val="Punktaufzhlung"/>
      </w:pPr>
      <w:r>
        <w:t>Umsatze und Erlöse</w:t>
      </w:r>
    </w:p>
    <w:p w14:paraId="516294CB" w14:textId="77777777" w:rsidR="00BF6442" w:rsidRDefault="00BF6442" w:rsidP="00BF6442">
      <w:pPr>
        <w:pStyle w:val="Punktaufzhlung"/>
      </w:pPr>
      <w:r>
        <w:t>Kosten und Aufwand</w:t>
      </w:r>
    </w:p>
    <w:p w14:paraId="4DF318CC" w14:textId="77777777" w:rsidR="00BF6442" w:rsidRDefault="00BF6442" w:rsidP="00BF6442">
      <w:pPr>
        <w:pStyle w:val="Punktaufzhlung"/>
      </w:pPr>
      <w:r>
        <w:t>Investitionen</w:t>
      </w:r>
    </w:p>
    <w:p w14:paraId="020B16EA" w14:textId="77777777" w:rsidR="00BF6442" w:rsidRDefault="00BF6442" w:rsidP="00BF6442">
      <w:pPr>
        <w:pStyle w:val="Punktaufzhlung"/>
      </w:pPr>
      <w:r>
        <w:t>Cashflow und Liquidität</w:t>
      </w:r>
    </w:p>
    <w:p w14:paraId="7E7AC973" w14:textId="77777777" w:rsidR="00BF6442" w:rsidRDefault="00BF6442" w:rsidP="00BF6442">
      <w:pPr>
        <w:pStyle w:val="Punktaufzhlung"/>
      </w:pPr>
      <w:r>
        <w:t>Kapitalbedarf</w:t>
      </w:r>
    </w:p>
    <w:p w14:paraId="478F34B2" w14:textId="77777777" w:rsidR="00BF6442" w:rsidRDefault="00BF6442" w:rsidP="00BF6442">
      <w:pPr>
        <w:pStyle w:val="Punktaufzhlung"/>
      </w:pPr>
      <w:r>
        <w:t>Gewinn und Verlust</w:t>
      </w:r>
    </w:p>
    <w:p w14:paraId="5BE55B11" w14:textId="77777777" w:rsidR="00BF6442" w:rsidRDefault="00BF6442" w:rsidP="00BF6442">
      <w:pPr>
        <w:pStyle w:val="Punktaufzhlung"/>
      </w:pPr>
      <w:r>
        <w:t>Rentabilität</w:t>
      </w:r>
    </w:p>
    <w:p w14:paraId="08E3832E" w14:textId="77777777" w:rsidR="00C30E01" w:rsidRDefault="009D36A5" w:rsidP="009D36A5">
      <w:r>
        <w:t xml:space="preserve">Erstellen Sie die </w:t>
      </w:r>
      <w:r w:rsidR="002E5FD6" w:rsidRPr="00BF6442">
        <w:t>Finanzplanung</w:t>
      </w:r>
      <w:r w:rsidR="002E5FD6">
        <w:t xml:space="preserve"> für Ihren Businessplan</w:t>
      </w:r>
      <w:r>
        <w:t xml:space="preserve"> und ermitteln und berechnen Sie die entsprechenden Kennzahlen und Daten</w:t>
      </w:r>
      <w:r w:rsidR="002E5FD6">
        <w:t xml:space="preserve">. </w:t>
      </w:r>
      <w:r>
        <w:t xml:space="preserve">Dafür finden Sie im Dokumenten-Paket und Handbuch-Kapitel zum </w:t>
      </w:r>
      <w:hyperlink r:id="rId17" w:tgtFrame="_blank" w:history="1">
        <w:r w:rsidRPr="00BF6442">
          <w:rPr>
            <w:rStyle w:val="Hyperlink"/>
            <w:szCs w:val="22"/>
          </w:rPr>
          <w:t>Businessplan</w:t>
        </w:r>
      </w:hyperlink>
      <w:r>
        <w:t xml:space="preserve"> zahlreiche </w:t>
      </w:r>
      <w:r w:rsidR="00C30E01">
        <w:t>Excel-Dateien.</w:t>
      </w:r>
    </w:p>
    <w:p w14:paraId="1B2C33AF" w14:textId="77777777" w:rsidR="002E5FD6" w:rsidRDefault="00BE32FE">
      <w:pPr>
        <w:pStyle w:val="berschrift2"/>
      </w:pPr>
      <w:r>
        <w:br w:type="page"/>
      </w:r>
      <w:r w:rsidR="002E5FD6">
        <w:lastRenderedPageBreak/>
        <w:t>Was Sie sonst noch brauchen</w:t>
      </w:r>
    </w:p>
    <w:p w14:paraId="09C78E5A" w14:textId="77777777" w:rsidR="00C30E01" w:rsidRPr="00C30E01" w:rsidRDefault="00C30E01" w:rsidP="00C30E01">
      <w:r>
        <w:t>Beachten Sie außerdem, dass in Ihrem Businessplan enthalten sind:</w:t>
      </w:r>
    </w:p>
    <w:p w14:paraId="47ACDB00" w14:textId="77777777" w:rsidR="002E5FD6" w:rsidRDefault="002E5FD6" w:rsidP="00BF6442">
      <w:pPr>
        <w:pStyle w:val="ActionAufgabeVorlage"/>
      </w:pPr>
      <w:r>
        <w:t>Titel: Klar und schlagkräftig</w:t>
      </w:r>
    </w:p>
    <w:p w14:paraId="4D5A73B4" w14:textId="77777777" w:rsidR="002E5FD6" w:rsidRDefault="002E5FD6" w:rsidP="00BF6442">
      <w:pPr>
        <w:pStyle w:val="ActionAufgabeVorlage"/>
      </w:pPr>
      <w:r>
        <w:t>Impressum</w:t>
      </w:r>
    </w:p>
    <w:p w14:paraId="22159F07" w14:textId="77777777" w:rsidR="002E5FD6" w:rsidRDefault="002E5FD6" w:rsidP="00BF6442">
      <w:pPr>
        <w:pStyle w:val="ActionAufgabeVorlage"/>
      </w:pPr>
      <w:r>
        <w:t>Ersteller</w:t>
      </w:r>
      <w:r w:rsidR="00C30E01">
        <w:t>: Ansprechpartner und Kontakt</w:t>
      </w:r>
    </w:p>
    <w:p w14:paraId="328292D4" w14:textId="77777777" w:rsidR="002E5FD6" w:rsidRDefault="002E5FD6" w:rsidP="00BF6442">
      <w:pPr>
        <w:pStyle w:val="ActionAufgabeVorlage"/>
      </w:pPr>
      <w:r>
        <w:t>Team/ Mitwirkende</w:t>
      </w:r>
    </w:p>
    <w:p w14:paraId="5647AD33" w14:textId="77777777" w:rsidR="002E5FD6" w:rsidRDefault="002E5FD6" w:rsidP="00BF6442">
      <w:pPr>
        <w:pStyle w:val="ActionAufgabeVorlage"/>
      </w:pPr>
      <w:r>
        <w:t>Version</w:t>
      </w:r>
    </w:p>
    <w:p w14:paraId="16CC63BB" w14:textId="77777777" w:rsidR="002E5FD6" w:rsidRDefault="002E5FD6" w:rsidP="00BF6442">
      <w:pPr>
        <w:pStyle w:val="ActionAufgabeVorlage"/>
      </w:pPr>
      <w:r>
        <w:t>Datum (letzter Stand der Informationen)</w:t>
      </w:r>
    </w:p>
    <w:p w14:paraId="3A1ACD7B" w14:textId="77777777" w:rsidR="002E5FD6" w:rsidRDefault="002E5FD6" w:rsidP="00BF6442">
      <w:pPr>
        <w:pStyle w:val="ActionAufgabeVorlage"/>
      </w:pPr>
      <w:r>
        <w:t>rechtliche Vermerke (zum Beispiel Copyright, Vertraulichkeit)</w:t>
      </w:r>
    </w:p>
    <w:p w14:paraId="3149CBA4" w14:textId="77777777" w:rsidR="002E5FD6" w:rsidRDefault="002E5FD6" w:rsidP="00BF6442">
      <w:pPr>
        <w:pStyle w:val="ActionAufgabeVorlage"/>
      </w:pPr>
      <w:r>
        <w:t>Zusammenfassung</w:t>
      </w:r>
    </w:p>
    <w:p w14:paraId="771611E4" w14:textId="77777777" w:rsidR="002E5FD6" w:rsidRDefault="002E5FD6" w:rsidP="00BF6442">
      <w:pPr>
        <w:pStyle w:val="ActionAufgabeVorlage"/>
      </w:pPr>
      <w:r>
        <w:t>Gliederung/ Inhaltsverzeichnis</w:t>
      </w:r>
    </w:p>
    <w:p w14:paraId="24B94454" w14:textId="77777777" w:rsidR="002E5FD6" w:rsidRDefault="002E5FD6" w:rsidP="00BF6442">
      <w:pPr>
        <w:pStyle w:val="ActionAufgabeVorlage"/>
      </w:pPr>
      <w:r>
        <w:t>Anhang mit ausführliche</w:t>
      </w:r>
      <w:r w:rsidR="00BF6442">
        <w:t>n Zahlen zum Finanzplan</w:t>
      </w:r>
    </w:p>
    <w:p w14:paraId="727EFE97" w14:textId="77777777" w:rsidR="002E5FD6" w:rsidRDefault="002E5FD6" w:rsidP="00BF6442">
      <w:pPr>
        <w:pStyle w:val="ActionAufgabeVorlage"/>
      </w:pPr>
      <w:r>
        <w:t>ggf. Glossar, Stichwortverzeichnis, Abbildungsverzeichnis, Quellenverzeichnis</w:t>
      </w:r>
    </w:p>
    <w:p w14:paraId="0CF9C9EA" w14:textId="77777777" w:rsidR="002E5FD6" w:rsidRDefault="002E5FD6">
      <w:pPr>
        <w:pStyle w:val="Aufzhlungszeichen"/>
        <w:numPr>
          <w:ilvl w:val="0"/>
          <w:numId w:val="0"/>
        </w:numPr>
        <w:ind w:left="357" w:hanging="357"/>
      </w:pPr>
      <w:r>
        <w:t>Darauf sollten Sie ebenfalls achten:</w:t>
      </w:r>
    </w:p>
    <w:p w14:paraId="65C3CE94" w14:textId="77777777" w:rsidR="002E5FD6" w:rsidRDefault="002E5FD6" w:rsidP="00BF6442">
      <w:pPr>
        <w:pStyle w:val="ActionAufgabeVorlage"/>
      </w:pPr>
      <w:r>
        <w:t>Ansprechendes Layout</w:t>
      </w:r>
    </w:p>
    <w:p w14:paraId="23D8E2ED" w14:textId="77777777" w:rsidR="002E5FD6" w:rsidRDefault="00BF6442" w:rsidP="00BF6442">
      <w:pPr>
        <w:pStyle w:val="ActionAufgabeVorlage"/>
      </w:pPr>
      <w:r>
        <w:t>korrekte Rechtschreibung</w:t>
      </w:r>
    </w:p>
    <w:p w14:paraId="52866BCC" w14:textId="77777777" w:rsidR="002E5FD6" w:rsidRDefault="002E5FD6" w:rsidP="00BF6442">
      <w:pPr>
        <w:pStyle w:val="ActionAufgabeVorlage"/>
      </w:pPr>
      <w:r>
        <w:t>Anschreiben für die Weitergabe (Thema, Inhalt, erwartete Rückmeldung, Termine)</w:t>
      </w:r>
    </w:p>
    <w:p w14:paraId="09E258D0" w14:textId="19EEA376" w:rsidR="009D36A5" w:rsidRDefault="002E5FD6" w:rsidP="009D36A5">
      <w:pPr>
        <w:pStyle w:val="ActionAufgabeVorlage"/>
      </w:pPr>
      <w:r>
        <w:t>Präsentation</w:t>
      </w:r>
      <w:r w:rsidR="00C30E01">
        <w:t xml:space="preserve"> oder </w:t>
      </w:r>
      <w:r w:rsidR="00CD410F">
        <w:t>PowerPoint</w:t>
      </w:r>
      <w:r w:rsidR="00C30E01">
        <w:t>-Folien für eine Präsentation Ihres Businessplans</w:t>
      </w:r>
    </w:p>
    <w:p w14:paraId="4B75E606" w14:textId="77777777" w:rsidR="002E5FD6" w:rsidRDefault="002E5FD6" w:rsidP="009D36A5">
      <w:pPr>
        <w:pStyle w:val="berschrift2"/>
      </w:pPr>
      <w:r>
        <w:lastRenderedPageBreak/>
        <w:t>Abgeleitete Planungsinstrumente</w:t>
      </w:r>
    </w:p>
    <w:p w14:paraId="05065272" w14:textId="77777777" w:rsidR="002E5FD6" w:rsidRDefault="002E5FD6">
      <w:r>
        <w:t>Leiten Sie aus dem Businessplan die weiteren Planungsinstrumente ab</w:t>
      </w:r>
      <w:r w:rsidR="000F1A21">
        <w:t>, wenn der Businessplan genehmigt wurde und die Geschäftsidee oder das Vorhaben umgesetzt werden sollen</w:t>
      </w:r>
      <w:r>
        <w:t>:</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5466"/>
      </w:tblGrid>
      <w:tr w:rsidR="002E5FD6" w14:paraId="28F625AA" w14:textId="77777777" w:rsidTr="00CD410F">
        <w:trPr>
          <w:cantSplit/>
          <w:trHeight w:val="400"/>
        </w:trPr>
        <w:tc>
          <w:tcPr>
            <w:tcW w:w="3348" w:type="dxa"/>
            <w:shd w:val="clear" w:color="auto" w:fill="FFC000"/>
          </w:tcPr>
          <w:p w14:paraId="5E957FDB" w14:textId="77777777" w:rsidR="002E5FD6" w:rsidRDefault="002E5FD6" w:rsidP="00BF6442">
            <w:pPr>
              <w:pStyle w:val="Tabellentitel"/>
            </w:pPr>
            <w:r>
              <w:t>Planungsinstrument</w:t>
            </w:r>
          </w:p>
        </w:tc>
        <w:tc>
          <w:tcPr>
            <w:tcW w:w="5549" w:type="dxa"/>
            <w:shd w:val="clear" w:color="auto" w:fill="FFC000"/>
          </w:tcPr>
          <w:p w14:paraId="2856E75A" w14:textId="77777777" w:rsidR="002E5FD6" w:rsidRDefault="002E5FD6" w:rsidP="00BF6442">
            <w:pPr>
              <w:pStyle w:val="Tabellentitel"/>
            </w:pPr>
            <w:r>
              <w:t>Das wird vom Businessplan übernommen:</w:t>
            </w:r>
          </w:p>
        </w:tc>
      </w:tr>
      <w:tr w:rsidR="002E5FD6" w14:paraId="2B35FFD9" w14:textId="77777777" w:rsidTr="00CD410F">
        <w:trPr>
          <w:cantSplit/>
          <w:trHeight w:val="400"/>
        </w:trPr>
        <w:tc>
          <w:tcPr>
            <w:tcW w:w="3348" w:type="dxa"/>
          </w:tcPr>
          <w:p w14:paraId="060FA68E" w14:textId="77777777" w:rsidR="002E5FD6" w:rsidRDefault="002E5FD6">
            <w:pPr>
              <w:pStyle w:val="Tabellentext"/>
            </w:pPr>
            <w:r>
              <w:t>Projektplan</w:t>
            </w:r>
          </w:p>
        </w:tc>
        <w:tc>
          <w:tcPr>
            <w:tcW w:w="5549" w:type="dxa"/>
          </w:tcPr>
          <w:p w14:paraId="2175471E" w14:textId="77777777" w:rsidR="002E5FD6" w:rsidRDefault="002E5FD6">
            <w:pPr>
              <w:pStyle w:val="Tabellentext"/>
            </w:pPr>
          </w:p>
        </w:tc>
      </w:tr>
      <w:tr w:rsidR="002E5FD6" w14:paraId="1F24852B" w14:textId="77777777" w:rsidTr="00CD410F">
        <w:trPr>
          <w:cantSplit/>
          <w:trHeight w:val="400"/>
        </w:trPr>
        <w:tc>
          <w:tcPr>
            <w:tcW w:w="3348" w:type="dxa"/>
          </w:tcPr>
          <w:p w14:paraId="51A4F947" w14:textId="77777777" w:rsidR="002E5FD6" w:rsidRDefault="002E5FD6">
            <w:pPr>
              <w:pStyle w:val="Tabellentext"/>
            </w:pPr>
            <w:r>
              <w:t>Zeit- und Ressourcenplan</w:t>
            </w:r>
          </w:p>
        </w:tc>
        <w:tc>
          <w:tcPr>
            <w:tcW w:w="5549" w:type="dxa"/>
          </w:tcPr>
          <w:p w14:paraId="40FC03A4" w14:textId="77777777" w:rsidR="002E5FD6" w:rsidRDefault="002E5FD6">
            <w:pPr>
              <w:pStyle w:val="Tabellentext"/>
            </w:pPr>
          </w:p>
        </w:tc>
      </w:tr>
      <w:tr w:rsidR="002E5FD6" w14:paraId="42838BB8" w14:textId="77777777" w:rsidTr="00CD410F">
        <w:trPr>
          <w:cantSplit/>
          <w:trHeight w:val="400"/>
        </w:trPr>
        <w:tc>
          <w:tcPr>
            <w:tcW w:w="3348" w:type="dxa"/>
          </w:tcPr>
          <w:p w14:paraId="57158D40" w14:textId="77777777" w:rsidR="002E5FD6" w:rsidRDefault="002E5FD6">
            <w:pPr>
              <w:pStyle w:val="Tabellentext"/>
            </w:pPr>
            <w:r>
              <w:t>Produktplan</w:t>
            </w:r>
          </w:p>
        </w:tc>
        <w:tc>
          <w:tcPr>
            <w:tcW w:w="5549" w:type="dxa"/>
          </w:tcPr>
          <w:p w14:paraId="70D8A6CA" w14:textId="77777777" w:rsidR="002E5FD6" w:rsidRDefault="002E5FD6">
            <w:pPr>
              <w:pStyle w:val="Tabellentext"/>
            </w:pPr>
          </w:p>
        </w:tc>
      </w:tr>
      <w:tr w:rsidR="002E5FD6" w14:paraId="1CEE3C06" w14:textId="77777777" w:rsidTr="00CD410F">
        <w:trPr>
          <w:cantSplit/>
          <w:trHeight w:val="400"/>
        </w:trPr>
        <w:tc>
          <w:tcPr>
            <w:tcW w:w="3348" w:type="dxa"/>
          </w:tcPr>
          <w:p w14:paraId="4B93E0E5" w14:textId="77777777" w:rsidR="002E5FD6" w:rsidRDefault="001D5271">
            <w:pPr>
              <w:pStyle w:val="Tabellentext"/>
            </w:pPr>
            <w:r>
              <w:t>Lastenheft</w:t>
            </w:r>
          </w:p>
        </w:tc>
        <w:tc>
          <w:tcPr>
            <w:tcW w:w="5549" w:type="dxa"/>
          </w:tcPr>
          <w:p w14:paraId="03277CDF" w14:textId="77777777" w:rsidR="002E5FD6" w:rsidRDefault="002E5FD6">
            <w:pPr>
              <w:pStyle w:val="Tabellentext"/>
            </w:pPr>
          </w:p>
        </w:tc>
      </w:tr>
      <w:tr w:rsidR="002E5FD6" w14:paraId="60407FEF" w14:textId="77777777" w:rsidTr="00CD410F">
        <w:trPr>
          <w:cantSplit/>
          <w:trHeight w:val="400"/>
        </w:trPr>
        <w:tc>
          <w:tcPr>
            <w:tcW w:w="3348" w:type="dxa"/>
          </w:tcPr>
          <w:p w14:paraId="7A8170D2" w14:textId="77777777" w:rsidR="002E5FD6" w:rsidRDefault="002E5FD6">
            <w:pPr>
              <w:pStyle w:val="Tabellentext"/>
            </w:pPr>
            <w:r>
              <w:t>Budgetplan</w:t>
            </w:r>
          </w:p>
        </w:tc>
        <w:tc>
          <w:tcPr>
            <w:tcW w:w="5549" w:type="dxa"/>
          </w:tcPr>
          <w:p w14:paraId="52D21370" w14:textId="77777777" w:rsidR="002E5FD6" w:rsidRDefault="002E5FD6">
            <w:pPr>
              <w:pStyle w:val="Tabellentext"/>
            </w:pPr>
          </w:p>
        </w:tc>
      </w:tr>
      <w:tr w:rsidR="002E5FD6" w14:paraId="2AFE4949" w14:textId="77777777" w:rsidTr="00CD410F">
        <w:trPr>
          <w:cantSplit/>
          <w:trHeight w:val="400"/>
        </w:trPr>
        <w:tc>
          <w:tcPr>
            <w:tcW w:w="3348" w:type="dxa"/>
          </w:tcPr>
          <w:p w14:paraId="2578E245" w14:textId="77777777" w:rsidR="002E5FD6" w:rsidRDefault="002E5FD6">
            <w:pPr>
              <w:pStyle w:val="Tabellentext"/>
            </w:pPr>
            <w:r>
              <w:t>Marketingplan</w:t>
            </w:r>
          </w:p>
        </w:tc>
        <w:tc>
          <w:tcPr>
            <w:tcW w:w="5549" w:type="dxa"/>
          </w:tcPr>
          <w:p w14:paraId="298D40DE" w14:textId="77777777" w:rsidR="002E5FD6" w:rsidRDefault="002E5FD6">
            <w:pPr>
              <w:pStyle w:val="Tabellentext"/>
            </w:pPr>
          </w:p>
        </w:tc>
      </w:tr>
      <w:tr w:rsidR="002E5FD6" w14:paraId="7EA112CE" w14:textId="77777777" w:rsidTr="00CD410F">
        <w:trPr>
          <w:cantSplit/>
          <w:trHeight w:val="400"/>
        </w:trPr>
        <w:tc>
          <w:tcPr>
            <w:tcW w:w="3348" w:type="dxa"/>
          </w:tcPr>
          <w:p w14:paraId="784E37AE" w14:textId="77777777" w:rsidR="002E5FD6" w:rsidRDefault="002E5FD6">
            <w:pPr>
              <w:pStyle w:val="Tabellentext"/>
            </w:pPr>
            <w:r>
              <w:t>Broschüren</w:t>
            </w:r>
          </w:p>
        </w:tc>
        <w:tc>
          <w:tcPr>
            <w:tcW w:w="5549" w:type="dxa"/>
          </w:tcPr>
          <w:p w14:paraId="6BBAF6F5" w14:textId="77777777" w:rsidR="002E5FD6" w:rsidRDefault="002E5FD6">
            <w:pPr>
              <w:pStyle w:val="Tabellentext"/>
            </w:pPr>
          </w:p>
        </w:tc>
      </w:tr>
      <w:tr w:rsidR="002E5FD6" w14:paraId="235250E9" w14:textId="77777777" w:rsidTr="00CD410F">
        <w:trPr>
          <w:cantSplit/>
          <w:trHeight w:val="400"/>
        </w:trPr>
        <w:tc>
          <w:tcPr>
            <w:tcW w:w="3348" w:type="dxa"/>
          </w:tcPr>
          <w:p w14:paraId="045B6825" w14:textId="77777777" w:rsidR="002E5FD6" w:rsidRDefault="002E5FD6">
            <w:pPr>
              <w:pStyle w:val="Tabellentext"/>
            </w:pPr>
            <w:r>
              <w:t>Organisationsplan</w:t>
            </w:r>
          </w:p>
        </w:tc>
        <w:tc>
          <w:tcPr>
            <w:tcW w:w="5549" w:type="dxa"/>
          </w:tcPr>
          <w:p w14:paraId="41B6F7EF" w14:textId="77777777" w:rsidR="002E5FD6" w:rsidRDefault="002E5FD6">
            <w:pPr>
              <w:pStyle w:val="Tabellentext"/>
            </w:pPr>
          </w:p>
        </w:tc>
      </w:tr>
      <w:tr w:rsidR="002E5FD6" w14:paraId="17C13FC2" w14:textId="77777777" w:rsidTr="00CD410F">
        <w:trPr>
          <w:cantSplit/>
          <w:trHeight w:val="400"/>
        </w:trPr>
        <w:tc>
          <w:tcPr>
            <w:tcW w:w="3348" w:type="dxa"/>
          </w:tcPr>
          <w:p w14:paraId="27F6C041" w14:textId="77777777" w:rsidR="002E5FD6" w:rsidRDefault="002E5FD6">
            <w:pPr>
              <w:pStyle w:val="Tabellentext"/>
            </w:pPr>
            <w:r>
              <w:t>Prozessplan</w:t>
            </w:r>
          </w:p>
        </w:tc>
        <w:tc>
          <w:tcPr>
            <w:tcW w:w="5549" w:type="dxa"/>
          </w:tcPr>
          <w:p w14:paraId="403A4DA3" w14:textId="77777777" w:rsidR="002E5FD6" w:rsidRDefault="002E5FD6">
            <w:pPr>
              <w:pStyle w:val="Tabellentext"/>
            </w:pPr>
          </w:p>
        </w:tc>
      </w:tr>
      <w:tr w:rsidR="002E5FD6" w14:paraId="2D572B24" w14:textId="77777777" w:rsidTr="00CD410F">
        <w:trPr>
          <w:cantSplit/>
          <w:trHeight w:val="400"/>
        </w:trPr>
        <w:tc>
          <w:tcPr>
            <w:tcW w:w="3348" w:type="dxa"/>
          </w:tcPr>
          <w:p w14:paraId="6BB7AB46" w14:textId="77777777" w:rsidR="002E5FD6" w:rsidRDefault="002E5FD6">
            <w:pPr>
              <w:pStyle w:val="Tabellentext"/>
            </w:pPr>
            <w:r>
              <w:t>Erfolgskontrolle</w:t>
            </w:r>
          </w:p>
        </w:tc>
        <w:tc>
          <w:tcPr>
            <w:tcW w:w="5549" w:type="dxa"/>
          </w:tcPr>
          <w:p w14:paraId="0032864F" w14:textId="77777777" w:rsidR="002E5FD6" w:rsidRDefault="002E5FD6">
            <w:pPr>
              <w:pStyle w:val="Tabellentext"/>
            </w:pPr>
          </w:p>
        </w:tc>
      </w:tr>
    </w:tbl>
    <w:p w14:paraId="041EBE87" w14:textId="77777777" w:rsidR="002E5FD6" w:rsidRDefault="002E5FD6"/>
    <w:sectPr w:rsidR="002E5FD6" w:rsidSect="00306B19">
      <w:headerReference w:type="default" r:id="rId18"/>
      <w:footerReference w:type="default" r:id="rId19"/>
      <w:footerReference w:type="first" r:id="rId20"/>
      <w:pgSz w:w="11906" w:h="16838" w:code="9"/>
      <w:pgMar w:top="2268" w:right="3402" w:bottom="2268" w:left="1701" w:header="85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85184" w14:textId="77777777" w:rsidR="00EA147C" w:rsidRDefault="00EA147C">
      <w:r>
        <w:separator/>
      </w:r>
    </w:p>
  </w:endnote>
  <w:endnote w:type="continuationSeparator" w:id="0">
    <w:p w14:paraId="181B312A" w14:textId="77777777" w:rsidR="00EA147C" w:rsidRDefault="00EA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9E75" w14:textId="77777777" w:rsidR="00EA147C" w:rsidRPr="00306B19" w:rsidRDefault="00EA147C" w:rsidP="00306B19">
    <w:pPr>
      <w:pStyle w:val="Fuzeile"/>
    </w:pPr>
    <w:r>
      <w:rPr>
        <w:noProof/>
      </w:rPr>
      <mc:AlternateContent>
        <mc:Choice Requires="wps">
          <w:drawing>
            <wp:anchor distT="0" distB="0" distL="114300" distR="114300" simplePos="0" relativeHeight="251657216" behindDoc="0" locked="0" layoutInCell="1" allowOverlap="1" wp14:anchorId="05C5F515" wp14:editId="1657D83C">
              <wp:simplePos x="0" y="0"/>
              <wp:positionH relativeFrom="page">
                <wp:posOffset>1080135</wp:posOffset>
              </wp:positionH>
              <wp:positionV relativeFrom="page">
                <wp:posOffset>9649460</wp:posOffset>
              </wp:positionV>
              <wp:extent cx="5579745" cy="0"/>
              <wp:effectExtent l="13335" t="10160" r="7620" b="8890"/>
              <wp:wrapNone/>
              <wp:docPr id="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9525">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E95DF" id="Line 6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59.8pt" to="524.4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" strokecolor="#666">
              <w10:wrap anchorx="page" anchory="page"/>
            </v:line>
          </w:pict>
        </mc:Fallback>
      </mc:AlternateContent>
    </w:r>
    <w:r>
      <w:rPr>
        <w:noProof/>
      </w:rPr>
      <w:drawing>
        <wp:anchor distT="0" distB="0" distL="114300" distR="114300" simplePos="0" relativeHeight="251659264" behindDoc="0" locked="0" layoutInCell="1" allowOverlap="1" wp14:anchorId="430F32B7" wp14:editId="391963CF">
          <wp:simplePos x="0" y="0"/>
          <wp:positionH relativeFrom="page">
            <wp:posOffset>1080135</wp:posOffset>
          </wp:positionH>
          <wp:positionV relativeFrom="page">
            <wp:posOffset>9901555</wp:posOffset>
          </wp:positionV>
          <wp:extent cx="2407920" cy="190500"/>
          <wp:effectExtent l="0" t="0" r="0" b="0"/>
          <wp:wrapSquare wrapText="bothSides"/>
          <wp:docPr id="67" name="Bild 67" descr="business-wi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usiness-wiss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1905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306B19">
      <w:t xml:space="preserve">Seite </w:t>
    </w:r>
    <w:r w:rsidRPr="00306B19">
      <w:fldChar w:fldCharType="begin"/>
    </w:r>
    <w:r w:rsidRPr="00306B19">
      <w:instrText xml:space="preserve"> PAGE </w:instrText>
    </w:r>
    <w:r w:rsidRPr="00306B19">
      <w:fldChar w:fldCharType="separate"/>
    </w:r>
    <w:r>
      <w:rPr>
        <w:noProof/>
      </w:rPr>
      <w:t>17</w:t>
    </w:r>
    <w:r w:rsidRPr="00306B19">
      <w:fldChar w:fldCharType="end"/>
    </w:r>
    <w:r w:rsidRPr="00306B19">
      <w:t xml:space="preserve"> von </w:t>
    </w:r>
    <w:r>
      <w:rPr>
        <w:noProof/>
      </w:rPr>
      <w:fldChar w:fldCharType="begin"/>
    </w:r>
    <w:r>
      <w:rPr>
        <w:noProof/>
      </w:rPr>
      <w:instrText xml:space="preserve"> NUMPAGES </w:instrText>
    </w:r>
    <w:r>
      <w:rPr>
        <w:noProof/>
      </w:rPr>
      <w:fldChar w:fldCharType="separate"/>
    </w:r>
    <w:r>
      <w:rPr>
        <w:noProof/>
      </w:rPr>
      <w:t>20</w:t>
    </w:r>
    <w:r>
      <w:rPr>
        <w:noProof/>
      </w:rPr>
      <w:fldChar w:fldCharType="end"/>
    </w:r>
  </w:p>
  <w:p w14:paraId="03A7C68C" w14:textId="77777777" w:rsidR="00EA147C" w:rsidRPr="00306B19" w:rsidRDefault="00EA147C" w:rsidP="00306B19">
    <w:pPr>
      <w:pStyle w:val="Fuzeile"/>
    </w:pPr>
    <w:r w:rsidRPr="00306B19">
      <w:t>Art.-Nr. 99.008.01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7E497" w14:textId="77777777" w:rsidR="00EA147C" w:rsidRDefault="00EA147C">
    <w:pPr>
      <w:pStyle w:val="Fuzeile"/>
      <w:ind w:right="-2268"/>
    </w:pPr>
    <w:r>
      <w:t xml:space="preserve">Seite </w:t>
    </w:r>
    <w:r>
      <w:fldChar w:fldCharType="begin"/>
    </w:r>
    <w:r>
      <w:instrText xml:space="preserve"> PAGE </w:instrText>
    </w:r>
    <w:r>
      <w:fldChar w:fldCharType="separate"/>
    </w:r>
    <w:r>
      <w:rPr>
        <w:noProof/>
      </w:rPr>
      <w:t>11</w:t>
    </w:r>
    <w:r>
      <w:fldChar w:fldCharType="end"/>
    </w:r>
    <w:r>
      <w:t xml:space="preserve"> von </w:t>
    </w:r>
    <w:r>
      <w:rPr>
        <w:noProof/>
      </w:rPr>
      <w:fldChar w:fldCharType="begin"/>
    </w:r>
    <w:r>
      <w:rPr>
        <w:noProof/>
      </w:rPr>
      <w:instrText xml:space="preserve"> NUMPAGES </w:instrText>
    </w:r>
    <w:r>
      <w:rPr>
        <w:noProof/>
      </w:rPr>
      <w:fldChar w:fldCharType="separate"/>
    </w:r>
    <w:r>
      <w:rPr>
        <w:noProof/>
      </w:rPr>
      <w:t>20</w:t>
    </w:r>
    <w:r>
      <w:rPr>
        <w:noProof/>
      </w:rPr>
      <w:fldChar w:fldCharType="end"/>
    </w:r>
  </w:p>
  <w:p w14:paraId="6E596073" w14:textId="77777777" w:rsidR="00EA147C" w:rsidRDefault="00EA147C">
    <w:pPr>
      <w:pStyle w:val="Fuzeile"/>
    </w:pPr>
    <w:r>
      <w:rPr>
        <w:noProof/>
      </w:rPr>
      <w:drawing>
        <wp:anchor distT="0" distB="0" distL="114300" distR="114300" simplePos="0" relativeHeight="251658240" behindDoc="0" locked="0" layoutInCell="1" allowOverlap="1" wp14:anchorId="1E16C110" wp14:editId="69F93383">
          <wp:simplePos x="0" y="0"/>
          <wp:positionH relativeFrom="page">
            <wp:posOffset>1080135</wp:posOffset>
          </wp:positionH>
          <wp:positionV relativeFrom="page">
            <wp:posOffset>9890125</wp:posOffset>
          </wp:positionV>
          <wp:extent cx="2407920" cy="190500"/>
          <wp:effectExtent l="0" t="0" r="0" b="0"/>
          <wp:wrapSquare wrapText="bothSides"/>
          <wp:docPr id="66" name="Bild 66" descr="business-wi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usiness-wiss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183A2B58" wp14:editId="0A9D8106">
              <wp:simplePos x="0" y="0"/>
              <wp:positionH relativeFrom="page">
                <wp:posOffset>1080135</wp:posOffset>
              </wp:positionH>
              <wp:positionV relativeFrom="page">
                <wp:posOffset>9649460</wp:posOffset>
              </wp:positionV>
              <wp:extent cx="5760085" cy="0"/>
              <wp:effectExtent l="13335" t="10160" r="8255" b="8890"/>
              <wp:wrapNone/>
              <wp:docPr id="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C1835" id="Line 6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59.8pt" to="538.6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C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" strokecolor="#666">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4E05F" w14:textId="77777777" w:rsidR="00EA147C" w:rsidRDefault="00EA147C">
      <w:r>
        <w:separator/>
      </w:r>
    </w:p>
  </w:footnote>
  <w:footnote w:type="continuationSeparator" w:id="0">
    <w:p w14:paraId="43ACAFE0" w14:textId="77777777" w:rsidR="00EA147C" w:rsidRDefault="00EA1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90EED" w14:textId="77777777" w:rsidR="00EA147C" w:rsidRPr="00306B19" w:rsidRDefault="00EA147C" w:rsidP="00306B19">
    <w:pPr>
      <w:pStyle w:val="Kopfzeile"/>
    </w:pPr>
    <w:r w:rsidRPr="00306B19">
      <w:t>Businessplan</w:t>
    </w:r>
    <w:r>
      <w:t xml:space="preserve"> Schritt für Schritt entwickeln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EABF0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3726EA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7AD832D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6CC0B6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FE246B8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9AC4D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9268A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ECC6B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3E2984"/>
    <w:lvl w:ilvl="0">
      <w:start w:val="1"/>
      <w:numFmt w:val="decimal"/>
      <w:pStyle w:val="Listennummer"/>
      <w:lvlText w:val="%1."/>
      <w:lvlJc w:val="left"/>
      <w:pPr>
        <w:tabs>
          <w:tab w:val="num" w:pos="360"/>
        </w:tabs>
        <w:ind w:left="360" w:hanging="360"/>
      </w:pPr>
      <w:rPr>
        <w:rFonts w:hint="default"/>
      </w:rPr>
    </w:lvl>
  </w:abstractNum>
  <w:abstractNum w:abstractNumId="9" w15:restartNumberingAfterBreak="0">
    <w:nsid w:val="15D37B64"/>
    <w:multiLevelType w:val="hybridMultilevel"/>
    <w:tmpl w:val="D87473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39658CA"/>
    <w:multiLevelType w:val="multilevel"/>
    <w:tmpl w:val="C786F0C8"/>
    <w:lvl w:ilvl="0">
      <w:start w:val="1"/>
      <w:numFmt w:val="bullet"/>
      <w:pStyle w:val="ActionAufzhlung"/>
      <w:lvlText w:val=""/>
      <w:lvlJc w:val="left"/>
      <w:pPr>
        <w:tabs>
          <w:tab w:val="num" w:pos="567"/>
        </w:tabs>
        <w:ind w:left="567" w:hanging="39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1" w15:restartNumberingAfterBreak="0">
    <w:nsid w:val="25C532F0"/>
    <w:multiLevelType w:val="multilevel"/>
    <w:tmpl w:val="52224040"/>
    <w:lvl w:ilvl="0">
      <w:start w:val="1"/>
      <w:numFmt w:val="bullet"/>
      <w:pStyle w:val="HinweisAufzaehlung"/>
      <w:lvlText w:val=""/>
      <w:lvlJc w:val="left"/>
      <w:pPr>
        <w:tabs>
          <w:tab w:val="num" w:pos="567"/>
        </w:tabs>
        <w:ind w:left="567" w:hanging="340"/>
      </w:pPr>
      <w:rPr>
        <w:rFonts w:ascii="Wingdings" w:hAnsi="Wingdings" w:hint="default"/>
        <w:color w:val="auto"/>
        <w:u w:val="none"/>
      </w:rPr>
    </w:lvl>
    <w:lvl w:ilvl="1">
      <w:start w:val="1"/>
      <w:numFmt w:val="bullet"/>
      <w:lvlText w:val="o"/>
      <w:lvlJc w:val="left"/>
      <w:pPr>
        <w:tabs>
          <w:tab w:val="num" w:pos="964"/>
        </w:tabs>
        <w:ind w:left="964" w:hanging="737"/>
      </w:pPr>
      <w:rPr>
        <w:rFonts w:ascii="Courier New" w:hAnsi="Courier New" w:hint="default"/>
      </w:rPr>
    </w:lvl>
    <w:lvl w:ilvl="2">
      <w:start w:val="1"/>
      <w:numFmt w:val="bullet"/>
      <w:lvlText w:val=""/>
      <w:lvlJc w:val="left"/>
      <w:pPr>
        <w:tabs>
          <w:tab w:val="num" w:pos="1361"/>
        </w:tabs>
        <w:ind w:left="1361" w:hanging="340"/>
      </w:pPr>
      <w:rPr>
        <w:rFonts w:ascii="Wingdings" w:hAnsi="Wingdings" w:hint="default"/>
      </w:rPr>
    </w:lvl>
    <w:lvl w:ilvl="3">
      <w:start w:val="1"/>
      <w:numFmt w:val="bullet"/>
      <w:lvlText w:val=""/>
      <w:lvlJc w:val="left"/>
      <w:pPr>
        <w:tabs>
          <w:tab w:val="num" w:pos="1758"/>
        </w:tabs>
        <w:ind w:left="1758" w:hanging="340"/>
      </w:pPr>
      <w:rPr>
        <w:rFonts w:ascii="Symbol" w:hAnsi="Symbol" w:hint="default"/>
      </w:rPr>
    </w:lvl>
    <w:lvl w:ilvl="4">
      <w:start w:val="1"/>
      <w:numFmt w:val="bullet"/>
      <w:lvlText w:val="o"/>
      <w:lvlJc w:val="left"/>
      <w:pPr>
        <w:tabs>
          <w:tab w:val="num" w:pos="2155"/>
        </w:tabs>
        <w:ind w:left="2155" w:hanging="340"/>
      </w:pPr>
      <w:rPr>
        <w:rFonts w:ascii="Courier New" w:hAnsi="Courier New" w:hint="default"/>
      </w:rPr>
    </w:lvl>
    <w:lvl w:ilvl="5">
      <w:start w:val="1"/>
      <w:numFmt w:val="bullet"/>
      <w:lvlText w:val=""/>
      <w:lvlJc w:val="left"/>
      <w:pPr>
        <w:tabs>
          <w:tab w:val="num" w:pos="2552"/>
        </w:tabs>
        <w:ind w:left="2552" w:hanging="340"/>
      </w:pPr>
      <w:rPr>
        <w:rFonts w:ascii="Wingdings" w:hAnsi="Wingdings" w:hint="default"/>
      </w:rPr>
    </w:lvl>
    <w:lvl w:ilvl="6">
      <w:start w:val="1"/>
      <w:numFmt w:val="bullet"/>
      <w:lvlText w:val=""/>
      <w:lvlJc w:val="left"/>
      <w:pPr>
        <w:tabs>
          <w:tab w:val="num" w:pos="2949"/>
        </w:tabs>
        <w:ind w:left="2949" w:hanging="340"/>
      </w:pPr>
      <w:rPr>
        <w:rFonts w:ascii="Symbol" w:hAnsi="Symbol" w:hint="default"/>
      </w:rPr>
    </w:lvl>
    <w:lvl w:ilvl="7">
      <w:start w:val="1"/>
      <w:numFmt w:val="bullet"/>
      <w:lvlText w:val="o"/>
      <w:lvlJc w:val="left"/>
      <w:pPr>
        <w:tabs>
          <w:tab w:val="num" w:pos="3346"/>
        </w:tabs>
        <w:ind w:left="3346" w:hanging="340"/>
      </w:pPr>
      <w:rPr>
        <w:rFonts w:ascii="Courier New" w:hAnsi="Courier New" w:hint="default"/>
      </w:rPr>
    </w:lvl>
    <w:lvl w:ilvl="8">
      <w:start w:val="1"/>
      <w:numFmt w:val="bullet"/>
      <w:lvlText w:val=""/>
      <w:lvlJc w:val="left"/>
      <w:pPr>
        <w:tabs>
          <w:tab w:val="num" w:pos="3743"/>
        </w:tabs>
        <w:ind w:left="3743" w:hanging="340"/>
      </w:pPr>
      <w:rPr>
        <w:rFonts w:ascii="Wingdings" w:hAnsi="Wingdings" w:hint="default"/>
      </w:rPr>
    </w:lvl>
  </w:abstractNum>
  <w:abstractNum w:abstractNumId="12" w15:restartNumberingAfterBreak="0">
    <w:nsid w:val="2CDB0993"/>
    <w:multiLevelType w:val="multilevel"/>
    <w:tmpl w:val="4C8AA782"/>
    <w:lvl w:ilvl="0">
      <w:start w:val="1"/>
      <w:numFmt w:val="decimal"/>
      <w:pStyle w:val="Nummernaufzhlung"/>
      <w:lvlText w:val="%1."/>
      <w:lvlJc w:val="left"/>
      <w:pPr>
        <w:tabs>
          <w:tab w:val="num" w:pos="397"/>
        </w:tabs>
        <w:ind w:left="397" w:hanging="397"/>
      </w:pPr>
      <w:rPr>
        <w:rFonts w:ascii="Times New Roman" w:hAnsi="Times New Roman" w:hint="default"/>
        <w:b w:val="0"/>
        <w:i w:val="0"/>
        <w:sz w:val="22"/>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13" w15:restartNumberingAfterBreak="0">
    <w:nsid w:val="2EB101D9"/>
    <w:multiLevelType w:val="multilevel"/>
    <w:tmpl w:val="7004A542"/>
    <w:lvl w:ilvl="0">
      <w:start w:val="1"/>
      <w:numFmt w:val="bullet"/>
      <w:pStyle w:val="Punktaufzhlung"/>
      <w:lvlText w:val=""/>
      <w:lvlJc w:val="left"/>
      <w:pPr>
        <w:tabs>
          <w:tab w:val="num" w:pos="397"/>
        </w:tabs>
        <w:ind w:left="397" w:hanging="397"/>
      </w:pPr>
      <w:rPr>
        <w:rFonts w:ascii="Wingdings" w:hAnsi="Wingdings"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4" w15:restartNumberingAfterBreak="0">
    <w:nsid w:val="413844EA"/>
    <w:multiLevelType w:val="hybridMultilevel"/>
    <w:tmpl w:val="FF0E87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4D7465D"/>
    <w:multiLevelType w:val="multilevel"/>
    <w:tmpl w:val="C7F451AC"/>
    <w:lvl w:ilvl="0">
      <w:start w:val="1"/>
      <w:numFmt w:val="bullet"/>
      <w:pStyle w:val="ActionAufgabeVorlage"/>
      <w:lvlText w:val=""/>
      <w:lvlJc w:val="left"/>
      <w:pPr>
        <w:tabs>
          <w:tab w:val="num" w:pos="397"/>
        </w:tabs>
        <w:ind w:left="397" w:hanging="39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F013674"/>
    <w:multiLevelType w:val="hybridMultilevel"/>
    <w:tmpl w:val="85127E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9226837"/>
    <w:multiLevelType w:val="hybridMultilevel"/>
    <w:tmpl w:val="9B44E57E"/>
    <w:lvl w:ilvl="0" w:tplc="19DA3FFC">
      <w:start w:val="1"/>
      <w:numFmt w:val="bullet"/>
      <w:pStyle w:val="Aufzhlungszeichen"/>
      <w:lvlText w:val=""/>
      <w:lvlJc w:val="left"/>
      <w:pPr>
        <w:tabs>
          <w:tab w:val="num" w:pos="360"/>
        </w:tabs>
        <w:ind w:left="360" w:hanging="360"/>
      </w:pPr>
      <w:rPr>
        <w:rFonts w:ascii="Wingdings" w:hAnsi="Wingdings"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17"/>
  </w:num>
  <w:num w:numId="7">
    <w:abstractNumId w:val="3"/>
  </w:num>
  <w:num w:numId="8">
    <w:abstractNumId w:val="2"/>
  </w:num>
  <w:num w:numId="9">
    <w:abstractNumId w:val="1"/>
  </w:num>
  <w:num w:numId="10">
    <w:abstractNumId w:val="0"/>
  </w:num>
  <w:num w:numId="11">
    <w:abstractNumId w:val="10"/>
  </w:num>
  <w:num w:numId="12">
    <w:abstractNumId w:val="15"/>
  </w:num>
  <w:num w:numId="13">
    <w:abstractNumId w:val="11"/>
  </w:num>
  <w:num w:numId="14">
    <w:abstractNumId w:val="12"/>
  </w:num>
  <w:num w:numId="15">
    <w:abstractNumId w:val="13"/>
  </w:num>
  <w:num w:numId="16">
    <w:abstractNumId w:val="9"/>
  </w:num>
  <w:num w:numId="17">
    <w:abstractNumId w:val="16"/>
  </w:num>
  <w:num w:numId="18">
    <w:abstractNumId w:val="17"/>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9217">
      <o:colormru v:ext="edit" colors="#ffb200,gray,#575757,#969696,#4d4d4d,#66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6C"/>
    <w:rsid w:val="00061397"/>
    <w:rsid w:val="000A3536"/>
    <w:rsid w:val="000D497A"/>
    <w:rsid w:val="000D6ABE"/>
    <w:rsid w:val="000F1A21"/>
    <w:rsid w:val="00107E7A"/>
    <w:rsid w:val="001D5271"/>
    <w:rsid w:val="001D798F"/>
    <w:rsid w:val="0024475E"/>
    <w:rsid w:val="00291E2C"/>
    <w:rsid w:val="002E272A"/>
    <w:rsid w:val="002E5FD6"/>
    <w:rsid w:val="002E6B81"/>
    <w:rsid w:val="00306B19"/>
    <w:rsid w:val="0030794E"/>
    <w:rsid w:val="00337DFA"/>
    <w:rsid w:val="004253FE"/>
    <w:rsid w:val="004A2850"/>
    <w:rsid w:val="00521241"/>
    <w:rsid w:val="0054287A"/>
    <w:rsid w:val="00557CF7"/>
    <w:rsid w:val="006B0CA7"/>
    <w:rsid w:val="006C42BF"/>
    <w:rsid w:val="006F26BA"/>
    <w:rsid w:val="00700080"/>
    <w:rsid w:val="00707CAC"/>
    <w:rsid w:val="00742573"/>
    <w:rsid w:val="007A734B"/>
    <w:rsid w:val="007E5E4E"/>
    <w:rsid w:val="007F5BA2"/>
    <w:rsid w:val="00857D4C"/>
    <w:rsid w:val="00870C0C"/>
    <w:rsid w:val="00966BC3"/>
    <w:rsid w:val="009B32C0"/>
    <w:rsid w:val="009D36A5"/>
    <w:rsid w:val="009D69BA"/>
    <w:rsid w:val="00A076C5"/>
    <w:rsid w:val="00A14B10"/>
    <w:rsid w:val="00A4754D"/>
    <w:rsid w:val="00AB09AB"/>
    <w:rsid w:val="00AB121C"/>
    <w:rsid w:val="00B128DF"/>
    <w:rsid w:val="00BE32FE"/>
    <w:rsid w:val="00BF6442"/>
    <w:rsid w:val="00C1504C"/>
    <w:rsid w:val="00C30E01"/>
    <w:rsid w:val="00C84943"/>
    <w:rsid w:val="00C912F6"/>
    <w:rsid w:val="00CA354E"/>
    <w:rsid w:val="00CD410F"/>
    <w:rsid w:val="00CE3B6C"/>
    <w:rsid w:val="00CF5823"/>
    <w:rsid w:val="00D302D5"/>
    <w:rsid w:val="00D54C0E"/>
    <w:rsid w:val="00DF6F18"/>
    <w:rsid w:val="00E06FA2"/>
    <w:rsid w:val="00E10758"/>
    <w:rsid w:val="00E36CE5"/>
    <w:rsid w:val="00E73273"/>
    <w:rsid w:val="00EA147C"/>
    <w:rsid w:val="00EB3380"/>
    <w:rsid w:val="00EF27DF"/>
    <w:rsid w:val="00EF5B1B"/>
    <w:rsid w:val="00F96482"/>
    <w:rsid w:val="00FC2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ffb200,gray,#575757,#969696,#4d4d4d,#666"/>
    </o:shapedefaults>
    <o:shapelayout v:ext="edit">
      <o:idmap v:ext="edit" data="1"/>
    </o:shapelayout>
  </w:shapeDefaults>
  <w:decimalSymbol w:val=","/>
  <w:listSeparator w:val=";"/>
  <w14:docId w14:val="52A24675"/>
  <w15:docId w15:val="{00DF12AF-3804-4253-A2BE-AC347BD29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06B19"/>
    <w:pPr>
      <w:spacing w:after="120" w:line="360" w:lineRule="auto"/>
    </w:pPr>
    <w:rPr>
      <w:sz w:val="22"/>
      <w:szCs w:val="22"/>
    </w:rPr>
  </w:style>
  <w:style w:type="paragraph" w:styleId="berschrift1">
    <w:name w:val="heading 1"/>
    <w:basedOn w:val="Standard"/>
    <w:next w:val="Standard"/>
    <w:qFormat/>
    <w:rsid w:val="00306B19"/>
    <w:pPr>
      <w:keepNext/>
      <w:keepLines/>
      <w:spacing w:before="600" w:after="240" w:line="240" w:lineRule="auto"/>
      <w:outlineLvl w:val="0"/>
    </w:pPr>
    <w:rPr>
      <w:rFonts w:ascii="Arial" w:hAnsi="Arial"/>
      <w:b/>
      <w:bCs/>
      <w:sz w:val="32"/>
      <w:szCs w:val="28"/>
    </w:rPr>
  </w:style>
  <w:style w:type="paragraph" w:styleId="berschrift2">
    <w:name w:val="heading 2"/>
    <w:basedOn w:val="Standard"/>
    <w:next w:val="Standard"/>
    <w:qFormat/>
    <w:rsid w:val="00306B19"/>
    <w:pPr>
      <w:keepNext/>
      <w:keepLines/>
      <w:spacing w:before="360" w:line="240" w:lineRule="auto"/>
      <w:outlineLvl w:val="1"/>
    </w:pPr>
    <w:rPr>
      <w:rFonts w:ascii="Arial" w:hAnsi="Arial" w:cs="Arial"/>
      <w:b/>
      <w:bCs/>
      <w:sz w:val="24"/>
    </w:rPr>
  </w:style>
  <w:style w:type="paragraph" w:styleId="berschrift3">
    <w:name w:val="heading 3"/>
    <w:basedOn w:val="Standard"/>
    <w:next w:val="Standard"/>
    <w:rsid w:val="00306B19"/>
    <w:pPr>
      <w:keepNext/>
      <w:spacing w:before="480"/>
      <w:outlineLvl w:val="2"/>
    </w:pPr>
    <w:rPr>
      <w:rFonts w:cs="Arial"/>
      <w:b/>
      <w:bCs/>
      <w:color w:val="999999"/>
      <w:sz w:val="24"/>
      <w:szCs w:val="26"/>
    </w:rPr>
  </w:style>
  <w:style w:type="paragraph" w:styleId="berschrift4">
    <w:name w:val="heading 4"/>
    <w:basedOn w:val="Standard"/>
    <w:next w:val="Standard"/>
    <w:rsid w:val="00306B19"/>
    <w:pPr>
      <w:keepNext/>
      <w:spacing w:before="240" w:after="60"/>
      <w:outlineLvl w:val="3"/>
    </w:pPr>
    <w:rPr>
      <w:b/>
      <w:bCs/>
      <w:sz w:val="28"/>
      <w:szCs w:val="28"/>
    </w:rPr>
  </w:style>
  <w:style w:type="paragraph" w:styleId="berschrift5">
    <w:name w:val="heading 5"/>
    <w:basedOn w:val="Standard"/>
    <w:next w:val="Standard"/>
    <w:rsid w:val="00306B19"/>
    <w:pPr>
      <w:spacing w:before="240" w:after="60"/>
      <w:outlineLvl w:val="4"/>
    </w:pPr>
    <w:rPr>
      <w:b/>
      <w:bCs/>
      <w:i/>
      <w:iCs/>
      <w:sz w:val="26"/>
      <w:szCs w:val="26"/>
    </w:rPr>
  </w:style>
  <w:style w:type="paragraph" w:styleId="berschrift6">
    <w:name w:val="heading 6"/>
    <w:basedOn w:val="Standard"/>
    <w:next w:val="Standard"/>
    <w:rsid w:val="00306B19"/>
    <w:pPr>
      <w:spacing w:before="240" w:after="60"/>
      <w:outlineLvl w:val="5"/>
    </w:pPr>
    <w:rPr>
      <w:b/>
      <w:bCs/>
    </w:rPr>
  </w:style>
  <w:style w:type="paragraph" w:styleId="berschrift7">
    <w:name w:val="heading 7"/>
    <w:basedOn w:val="Standard"/>
    <w:next w:val="Standard"/>
    <w:rsid w:val="00306B19"/>
    <w:pPr>
      <w:spacing w:before="240" w:after="60"/>
      <w:outlineLvl w:val="6"/>
    </w:pPr>
    <w:rPr>
      <w:sz w:val="24"/>
      <w:szCs w:val="24"/>
    </w:rPr>
  </w:style>
  <w:style w:type="paragraph" w:styleId="berschrift8">
    <w:name w:val="heading 8"/>
    <w:basedOn w:val="Standard"/>
    <w:next w:val="Standard"/>
    <w:rsid w:val="00306B19"/>
    <w:pPr>
      <w:spacing w:before="240" w:after="60"/>
      <w:outlineLvl w:val="7"/>
    </w:pPr>
    <w:rPr>
      <w:i/>
      <w:iCs/>
      <w:sz w:val="24"/>
      <w:szCs w:val="24"/>
    </w:rPr>
  </w:style>
  <w:style w:type="paragraph" w:styleId="berschrift9">
    <w:name w:val="heading 9"/>
    <w:basedOn w:val="Standard"/>
    <w:next w:val="Standard"/>
    <w:rsid w:val="00306B19"/>
    <w:pPr>
      <w:spacing w:before="240" w:after="60"/>
      <w:outlineLvl w:val="8"/>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Titel">
    <w:name w:val="KopfzeileTitel"/>
    <w:basedOn w:val="Kopfzeile"/>
    <w:pPr>
      <w:spacing w:before="1460"/>
      <w:ind w:right="0"/>
    </w:pPr>
    <w:rPr>
      <w:color w:val="FFFFFF"/>
      <w:spacing w:val="10"/>
      <w:sz w:val="28"/>
    </w:rPr>
  </w:style>
  <w:style w:type="paragraph" w:styleId="Kopfzeile">
    <w:name w:val="header"/>
    <w:basedOn w:val="Standard"/>
    <w:link w:val="KopfzeileZchn"/>
    <w:rsid w:val="00306B19"/>
    <w:pPr>
      <w:tabs>
        <w:tab w:val="right" w:pos="8789"/>
      </w:tabs>
      <w:spacing w:after="0"/>
      <w:ind w:right="-1985"/>
    </w:pPr>
    <w:rPr>
      <w:rFonts w:ascii="Arial" w:hAnsi="Arial"/>
      <w:b/>
      <w:bCs/>
      <w:color w:val="666666"/>
      <w:sz w:val="20"/>
      <w:szCs w:val="16"/>
    </w:rPr>
  </w:style>
  <w:style w:type="paragraph" w:styleId="Fuzeile">
    <w:name w:val="footer"/>
    <w:basedOn w:val="Standard"/>
    <w:rsid w:val="00306B19"/>
    <w:pPr>
      <w:tabs>
        <w:tab w:val="right" w:pos="8789"/>
      </w:tabs>
      <w:spacing w:line="240" w:lineRule="auto"/>
      <w:ind w:right="-1985"/>
      <w:jc w:val="right"/>
    </w:pPr>
    <w:rPr>
      <w:rFonts w:ascii="Arial" w:hAnsi="Arial" w:cs="Arial"/>
      <w:color w:val="3B3838"/>
      <w:sz w:val="16"/>
      <w:szCs w:val="16"/>
    </w:rPr>
  </w:style>
  <w:style w:type="paragraph" w:styleId="Aufzhlungszeichen">
    <w:name w:val="List Bullet"/>
    <w:basedOn w:val="Standard"/>
    <w:pPr>
      <w:numPr>
        <w:numId w:val="6"/>
      </w:numPr>
      <w:tabs>
        <w:tab w:val="left" w:pos="567"/>
      </w:tabs>
      <w:spacing w:before="100" w:beforeAutospacing="1" w:after="100" w:afterAutospacing="1"/>
    </w:pPr>
  </w:style>
  <w:style w:type="paragraph" w:styleId="Listennummer">
    <w:name w:val="List Number"/>
    <w:basedOn w:val="Standard"/>
    <w:pPr>
      <w:numPr>
        <w:numId w:val="5"/>
      </w:numPr>
      <w:tabs>
        <w:tab w:val="clear" w:pos="360"/>
        <w:tab w:val="left" w:pos="567"/>
      </w:tabs>
      <w:spacing w:before="100" w:beforeAutospacing="1" w:after="100" w:afterAutospacing="1"/>
      <w:ind w:left="568" w:hanging="284"/>
    </w:pPr>
  </w:style>
  <w:style w:type="paragraph" w:customStyle="1" w:styleId="Action">
    <w:name w:val="Action"/>
    <w:basedOn w:val="Standard"/>
    <w:link w:val="ActionZchn"/>
    <w:qFormat/>
    <w:rsid w:val="00306B19"/>
    <w:pPr>
      <w:pBdr>
        <w:left w:val="single" w:sz="4" w:space="8" w:color="auto"/>
        <w:right w:val="single" w:sz="4" w:space="8" w:color="auto"/>
      </w:pBdr>
      <w:spacing w:before="240" w:after="0"/>
      <w:ind w:left="170" w:right="170"/>
    </w:pPr>
  </w:style>
  <w:style w:type="paragraph" w:customStyle="1" w:styleId="avismaLink">
    <w:name w:val="avismaLink"/>
    <w:basedOn w:val="Standard"/>
    <w:pPr>
      <w:ind w:right="-3768"/>
    </w:pPr>
  </w:style>
  <w:style w:type="paragraph" w:customStyle="1" w:styleId="Download">
    <w:name w:val="Download"/>
    <w:basedOn w:val="Standard"/>
    <w:qFormat/>
    <w:rsid w:val="00306B19"/>
    <w:pPr>
      <w:keepLines/>
      <w:tabs>
        <w:tab w:val="left" w:pos="567"/>
      </w:tabs>
      <w:spacing w:before="240" w:after="360"/>
      <w:ind w:left="1418"/>
    </w:pPr>
    <w:rPr>
      <w:color w:val="3366FF"/>
    </w:rPr>
  </w:style>
  <w:style w:type="paragraph" w:customStyle="1" w:styleId="Grafik">
    <w:name w:val="Grafik"/>
    <w:basedOn w:val="Standard"/>
    <w:qFormat/>
    <w:rsid w:val="00306B19"/>
    <w:pPr>
      <w:spacing w:before="360" w:after="360"/>
      <w:ind w:right="-1985"/>
    </w:pPr>
    <w:rPr>
      <w:rFonts w:ascii="Arial" w:hAnsi="Arial"/>
      <w:b/>
      <w:sz w:val="20"/>
    </w:rPr>
  </w:style>
  <w:style w:type="paragraph" w:customStyle="1" w:styleId="FormatvorlageTitel1Erweitertdurch2pt">
    <w:name w:val="Formatvorlage Titel1 + Erweitert durch  2 pt"/>
    <w:basedOn w:val="Titel1"/>
    <w:rPr>
      <w:bCs/>
      <w:spacing w:val="10"/>
    </w:rPr>
  </w:style>
  <w:style w:type="paragraph" w:customStyle="1" w:styleId="Titel1">
    <w:name w:val="Titel1"/>
    <w:basedOn w:val="Standard"/>
    <w:next w:val="Titel2"/>
    <w:qFormat/>
    <w:rsid w:val="00306B19"/>
    <w:pPr>
      <w:spacing w:line="240" w:lineRule="auto"/>
    </w:pPr>
    <w:rPr>
      <w:rFonts w:ascii="Arial" w:hAnsi="Arial" w:cs="Arial"/>
      <w:b/>
      <w:color w:val="3B3838"/>
      <w:sz w:val="48"/>
      <w:szCs w:val="40"/>
    </w:rPr>
  </w:style>
  <w:style w:type="paragraph" w:customStyle="1" w:styleId="Titel2">
    <w:name w:val="Titel2"/>
    <w:basedOn w:val="Standard"/>
    <w:qFormat/>
    <w:rsid w:val="00306B19"/>
    <w:pPr>
      <w:spacing w:line="240" w:lineRule="auto"/>
    </w:pPr>
    <w:rPr>
      <w:rFonts w:ascii="Arial" w:hAnsi="Arial" w:cs="Arial"/>
      <w:color w:val="3B3838"/>
      <w:sz w:val="32"/>
      <w:szCs w:val="24"/>
    </w:rPr>
  </w:style>
  <w:style w:type="paragraph" w:styleId="Abbildungsverzeichnis">
    <w:name w:val="table of figures"/>
    <w:basedOn w:val="Standard"/>
    <w:next w:val="Standard"/>
    <w:semiHidden/>
    <w:rsid w:val="00306B19"/>
    <w:pPr>
      <w:ind w:left="400" w:hanging="400"/>
    </w:pPr>
  </w:style>
  <w:style w:type="paragraph" w:styleId="Zitat">
    <w:name w:val="Quote"/>
    <w:basedOn w:val="Standard"/>
    <w:qFormat/>
    <w:pPr>
      <w:spacing w:before="360" w:after="360"/>
      <w:ind w:left="567"/>
    </w:pPr>
    <w:rPr>
      <w:i/>
      <w:iCs/>
    </w:rPr>
  </w:style>
  <w:style w:type="paragraph" w:customStyle="1" w:styleId="BoxGrau">
    <w:name w:val="BoxGrau"/>
    <w:basedOn w:val="Standard"/>
    <w:pPr>
      <w:shd w:val="clear" w:color="auto" w:fill="E6E6E6"/>
    </w:pPr>
  </w:style>
  <w:style w:type="paragraph" w:styleId="Verzeichnis1">
    <w:name w:val="toc 1"/>
    <w:basedOn w:val="Standard"/>
    <w:next w:val="Standard"/>
    <w:autoRedefine/>
    <w:uiPriority w:val="39"/>
    <w:semiHidden/>
    <w:rsid w:val="00306B19"/>
    <w:pPr>
      <w:tabs>
        <w:tab w:val="right" w:pos="6838"/>
      </w:tabs>
      <w:ind w:left="540"/>
    </w:pPr>
    <w:rPr>
      <w:noProof/>
      <w:lang w:val="en-GB"/>
    </w:rPr>
  </w:style>
  <w:style w:type="character" w:styleId="Hyperlink">
    <w:name w:val="Hyperlink"/>
    <w:rPr>
      <w:rFonts w:ascii="Times New Roman" w:hAnsi="Times New Roman" w:cs="Times New Roman"/>
      <w:dstrike w:val="0"/>
      <w:color w:val="003399"/>
      <w:sz w:val="22"/>
      <w:szCs w:val="20"/>
      <w:u w:val="none"/>
      <w:effect w:val="none"/>
    </w:rPr>
  </w:style>
  <w:style w:type="character" w:customStyle="1" w:styleId="keyword1">
    <w:name w:val="keyword1"/>
    <w:rPr>
      <w:b/>
      <w:bCs/>
      <w:color w:val="920404"/>
    </w:rPr>
  </w:style>
  <w:style w:type="character" w:customStyle="1" w:styleId="normal1">
    <w:name w:val="normal1"/>
    <w:rPr>
      <w:b w:val="0"/>
      <w:bCs w:val="0"/>
      <w:i w:val="0"/>
      <w:iCs w:val="0"/>
      <w:color w:val="000000"/>
    </w:rPr>
  </w:style>
  <w:style w:type="paragraph" w:styleId="Sprechblasentext">
    <w:name w:val="Balloon Text"/>
    <w:basedOn w:val="Standard"/>
    <w:semiHidden/>
    <w:rsid w:val="00306B19"/>
    <w:rPr>
      <w:rFonts w:ascii="Tahoma" w:hAnsi="Tahoma" w:cs="Tahoma"/>
      <w:sz w:val="16"/>
      <w:szCs w:val="16"/>
    </w:rPr>
  </w:style>
  <w:style w:type="paragraph" w:customStyle="1" w:styleId="InhaltTitel">
    <w:name w:val="InhaltTitel"/>
    <w:basedOn w:val="Standard"/>
    <w:pPr>
      <w:spacing w:before="1200"/>
      <w:ind w:left="1247"/>
    </w:pPr>
    <w:rPr>
      <w:rFonts w:ascii="Arial" w:hAnsi="Arial" w:cs="Arial"/>
      <w:b/>
      <w:color w:val="666666"/>
      <w:spacing w:val="10"/>
      <w:sz w:val="28"/>
    </w:rPr>
  </w:style>
  <w:style w:type="paragraph" w:customStyle="1" w:styleId="InhaltText">
    <w:name w:val="InhaltText"/>
    <w:basedOn w:val="Standard"/>
    <w:pPr>
      <w:tabs>
        <w:tab w:val="right" w:leader="dot" w:pos="8789"/>
      </w:tabs>
      <w:spacing w:after="140" w:line="240" w:lineRule="auto"/>
      <w:ind w:left="1247" w:right="851"/>
    </w:pPr>
    <w:rPr>
      <w:color w:val="333333"/>
    </w:rPr>
  </w:style>
  <w:style w:type="paragraph" w:customStyle="1" w:styleId="RubrikTitel">
    <w:name w:val="RubrikTitel"/>
    <w:basedOn w:val="Standard"/>
    <w:pPr>
      <w:spacing w:before="120" w:after="0"/>
    </w:pPr>
    <w:rPr>
      <w:rFonts w:ascii="Arial" w:hAnsi="Arial" w:cs="Arial"/>
      <w:b/>
      <w:color w:val="808080"/>
      <w:spacing w:val="40"/>
      <w:sz w:val="40"/>
      <w:szCs w:val="40"/>
    </w:rPr>
  </w:style>
  <w:style w:type="paragraph" w:customStyle="1" w:styleId="Titel3">
    <w:name w:val="Titel3"/>
    <w:basedOn w:val="Titel1"/>
    <w:pPr>
      <w:ind w:right="1985"/>
    </w:pPr>
  </w:style>
  <w:style w:type="paragraph" w:customStyle="1" w:styleId="Titel4">
    <w:name w:val="Titel4"/>
    <w:basedOn w:val="Titel2"/>
    <w:pPr>
      <w:spacing w:after="1800"/>
      <w:ind w:right="1985"/>
    </w:pPr>
  </w:style>
  <w:style w:type="paragraph" w:customStyle="1" w:styleId="HinweisTitel">
    <w:name w:val="HinweisTitel"/>
    <w:basedOn w:val="Standard"/>
    <w:qFormat/>
    <w:rsid w:val="00306B19"/>
    <w:pPr>
      <w:keepNext/>
      <w:pBdr>
        <w:top w:val="single" w:sz="4" w:space="10" w:color="auto"/>
        <w:left w:val="single" w:sz="4" w:space="10" w:color="auto"/>
        <w:bottom w:val="single" w:sz="4" w:space="10" w:color="auto"/>
        <w:right w:val="single" w:sz="4" w:space="10" w:color="auto"/>
      </w:pBdr>
      <w:spacing w:before="480" w:line="240" w:lineRule="auto"/>
      <w:ind w:left="227" w:right="227"/>
    </w:pPr>
    <w:rPr>
      <w:rFonts w:ascii="Arial" w:hAnsi="Arial"/>
      <w:b/>
      <w:color w:val="767171"/>
      <w:sz w:val="24"/>
      <w:szCs w:val="24"/>
    </w:rPr>
  </w:style>
  <w:style w:type="paragraph" w:customStyle="1" w:styleId="HinweisText">
    <w:name w:val="HinweisText"/>
    <w:basedOn w:val="Standard"/>
    <w:qFormat/>
    <w:rsid w:val="00306B19"/>
    <w:pPr>
      <w:pBdr>
        <w:top w:val="single" w:sz="4" w:space="10" w:color="auto"/>
        <w:left w:val="single" w:sz="4" w:space="10" w:color="auto"/>
        <w:bottom w:val="single" w:sz="4" w:space="10" w:color="auto"/>
        <w:right w:val="single" w:sz="4" w:space="10" w:color="auto"/>
      </w:pBdr>
      <w:ind w:left="227" w:right="227"/>
    </w:pPr>
  </w:style>
  <w:style w:type="paragraph" w:styleId="Anrede">
    <w:name w:val="Salutation"/>
    <w:basedOn w:val="Standard"/>
    <w:next w:val="Standard"/>
  </w:style>
  <w:style w:type="paragraph" w:styleId="Aufzhlungszeichen2">
    <w:name w:val="List Bullet 2"/>
    <w:basedOn w:val="Standard"/>
    <w:autoRedefine/>
    <w:pPr>
      <w:numPr>
        <w:numId w:val="1"/>
      </w:numPr>
    </w:pPr>
  </w:style>
  <w:style w:type="paragraph" w:styleId="Aufzhlungszeichen3">
    <w:name w:val="List Bullet 3"/>
    <w:basedOn w:val="Standard"/>
    <w:autoRedefine/>
    <w:pPr>
      <w:numPr>
        <w:numId w:val="2"/>
      </w:numPr>
    </w:pPr>
  </w:style>
  <w:style w:type="paragraph" w:styleId="Aufzhlungszeichen4">
    <w:name w:val="List Bullet 4"/>
    <w:basedOn w:val="Standard"/>
    <w:autoRedefine/>
    <w:pPr>
      <w:numPr>
        <w:numId w:val="3"/>
      </w:numPr>
    </w:pPr>
  </w:style>
  <w:style w:type="paragraph" w:styleId="Aufzhlungszeichen5">
    <w:name w:val="List Bullet 5"/>
    <w:basedOn w:val="Standard"/>
    <w:autoRedefine/>
    <w:pPr>
      <w:numPr>
        <w:numId w:val="4"/>
      </w:numPr>
    </w:pPr>
  </w:style>
  <w:style w:type="paragraph" w:styleId="Beschriftung">
    <w:name w:val="caption"/>
    <w:basedOn w:val="Standard"/>
    <w:next w:val="Standard"/>
    <w:qFormat/>
    <w:pPr>
      <w:spacing w:before="120"/>
    </w:pPr>
    <w:rPr>
      <w:b/>
      <w:bCs/>
    </w:rPr>
  </w:style>
  <w:style w:type="paragraph" w:styleId="Blocktext">
    <w:name w:val="Block Text"/>
    <w:basedOn w:val="Standard"/>
    <w:pPr>
      <w:ind w:left="1440" w:right="1440"/>
    </w:pPr>
  </w:style>
  <w:style w:type="paragraph" w:styleId="Datum">
    <w:name w:val="Date"/>
    <w:basedOn w:val="Standard"/>
    <w:next w:val="Standard"/>
  </w:style>
  <w:style w:type="paragraph" w:styleId="Dokumentstruktur">
    <w:name w:val="Document Map"/>
    <w:basedOn w:val="Standard"/>
    <w:semiHidden/>
    <w:rsid w:val="00306B19"/>
    <w:pPr>
      <w:shd w:val="clear" w:color="auto" w:fill="000080"/>
    </w:pPr>
    <w:rPr>
      <w:rFonts w:ascii="Tahoma" w:hAnsi="Tahoma" w:cs="Tahoma"/>
    </w:rPr>
  </w:style>
  <w:style w:type="paragraph" w:styleId="E-Mail-Signatur">
    <w:name w:val="E-mail Signature"/>
    <w:basedOn w:val="Standard"/>
  </w:style>
  <w:style w:type="paragraph" w:styleId="Endnotentext">
    <w:name w:val="endnote text"/>
    <w:basedOn w:val="Standard"/>
    <w:semiHidden/>
    <w:rsid w:val="00306B19"/>
  </w:style>
  <w:style w:type="paragraph" w:styleId="Fu-Endnotenberschrift">
    <w:name w:val="Note Heading"/>
    <w:basedOn w:val="Standard"/>
    <w:next w:val="Standard"/>
  </w:style>
  <w:style w:type="paragraph" w:styleId="Funotentext">
    <w:name w:val="footnote text"/>
    <w:basedOn w:val="Standard"/>
    <w:semiHidden/>
    <w:rsid w:val="00306B19"/>
  </w:style>
  <w:style w:type="paragraph" w:styleId="Gruformel">
    <w:name w:val="Closing"/>
    <w:basedOn w:val="Standard"/>
    <w:pPr>
      <w:ind w:left="4252"/>
    </w:pPr>
  </w:style>
  <w:style w:type="paragraph" w:styleId="HTMLAdresse">
    <w:name w:val="HTML Address"/>
    <w:basedOn w:val="Standard"/>
    <w:rPr>
      <w:i/>
      <w:iCs/>
    </w:rPr>
  </w:style>
  <w:style w:type="paragraph" w:styleId="HTMLVorformatiert">
    <w:name w:val="HTML Preformatted"/>
    <w:basedOn w:val="Standard"/>
    <w:rPr>
      <w:rFonts w:ascii="Courier New" w:hAnsi="Courier New" w:cs="Courier New"/>
    </w:rPr>
  </w:style>
  <w:style w:type="paragraph" w:styleId="Index1">
    <w:name w:val="index 1"/>
    <w:basedOn w:val="Standard"/>
    <w:next w:val="Standard"/>
    <w:autoRedefine/>
    <w:semiHidden/>
    <w:rsid w:val="00306B19"/>
    <w:pPr>
      <w:ind w:left="200" w:hanging="200"/>
    </w:pPr>
  </w:style>
  <w:style w:type="paragraph" w:styleId="Index2">
    <w:name w:val="index 2"/>
    <w:basedOn w:val="Standard"/>
    <w:next w:val="Standard"/>
    <w:autoRedefine/>
    <w:semiHidden/>
    <w:rsid w:val="00306B19"/>
    <w:pPr>
      <w:ind w:left="400" w:hanging="200"/>
    </w:pPr>
  </w:style>
  <w:style w:type="paragraph" w:styleId="Index3">
    <w:name w:val="index 3"/>
    <w:basedOn w:val="Standard"/>
    <w:next w:val="Standard"/>
    <w:autoRedefine/>
    <w:semiHidden/>
    <w:rsid w:val="00306B19"/>
    <w:pPr>
      <w:ind w:left="600" w:hanging="200"/>
    </w:pPr>
  </w:style>
  <w:style w:type="paragraph" w:styleId="Index4">
    <w:name w:val="index 4"/>
    <w:basedOn w:val="Standard"/>
    <w:next w:val="Standard"/>
    <w:autoRedefine/>
    <w:semiHidden/>
    <w:rsid w:val="00306B19"/>
    <w:pPr>
      <w:ind w:left="800" w:hanging="200"/>
    </w:pPr>
  </w:style>
  <w:style w:type="paragraph" w:styleId="Index5">
    <w:name w:val="index 5"/>
    <w:basedOn w:val="Standard"/>
    <w:next w:val="Standard"/>
    <w:autoRedefine/>
    <w:semiHidden/>
    <w:rsid w:val="00306B19"/>
    <w:pPr>
      <w:ind w:left="1000" w:hanging="200"/>
    </w:pPr>
  </w:style>
  <w:style w:type="paragraph" w:styleId="Index6">
    <w:name w:val="index 6"/>
    <w:basedOn w:val="Standard"/>
    <w:next w:val="Standard"/>
    <w:autoRedefine/>
    <w:semiHidden/>
    <w:rsid w:val="00306B19"/>
    <w:pPr>
      <w:ind w:left="1200" w:hanging="200"/>
    </w:pPr>
  </w:style>
  <w:style w:type="paragraph" w:styleId="Index7">
    <w:name w:val="index 7"/>
    <w:basedOn w:val="Standard"/>
    <w:next w:val="Standard"/>
    <w:autoRedefine/>
    <w:semiHidden/>
    <w:rsid w:val="00306B19"/>
    <w:pPr>
      <w:ind w:left="1400" w:hanging="200"/>
    </w:pPr>
  </w:style>
  <w:style w:type="paragraph" w:styleId="Index8">
    <w:name w:val="index 8"/>
    <w:basedOn w:val="Standard"/>
    <w:next w:val="Standard"/>
    <w:autoRedefine/>
    <w:semiHidden/>
    <w:rsid w:val="00306B19"/>
    <w:pPr>
      <w:ind w:left="1600" w:hanging="200"/>
    </w:pPr>
  </w:style>
  <w:style w:type="paragraph" w:styleId="Index9">
    <w:name w:val="index 9"/>
    <w:basedOn w:val="Standard"/>
    <w:next w:val="Standard"/>
    <w:autoRedefine/>
    <w:semiHidden/>
    <w:rsid w:val="00306B19"/>
    <w:pPr>
      <w:ind w:left="1800" w:hanging="200"/>
    </w:pPr>
  </w:style>
  <w:style w:type="paragraph" w:styleId="Indexberschrift">
    <w:name w:val="index heading"/>
    <w:basedOn w:val="Standard"/>
    <w:next w:val="Index1"/>
    <w:semiHidden/>
    <w:rsid w:val="00306B19"/>
    <w:rPr>
      <w:rFonts w:ascii="Arial" w:hAnsi="Arial" w:cs="Arial"/>
      <w:b/>
      <w:bCs/>
    </w:rPr>
  </w:style>
  <w:style w:type="paragraph" w:styleId="Kommentartext">
    <w:name w:val="annotation text"/>
    <w:basedOn w:val="Standard"/>
    <w:link w:val="KommentartextZchn"/>
    <w:semiHidden/>
    <w:rsid w:val="00306B19"/>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rsid w:val="00306B19"/>
    <w:pPr>
      <w:tabs>
        <w:tab w:val="left" w:pos="480"/>
        <w:tab w:val="left" w:pos="960"/>
        <w:tab w:val="left" w:pos="1440"/>
        <w:tab w:val="left" w:pos="1920"/>
        <w:tab w:val="left" w:pos="2400"/>
        <w:tab w:val="left" w:pos="2880"/>
        <w:tab w:val="left" w:pos="3360"/>
        <w:tab w:val="left" w:pos="3840"/>
        <w:tab w:val="left" w:pos="4320"/>
      </w:tabs>
      <w:spacing w:after="120" w:line="360" w:lineRule="auto"/>
    </w:pPr>
    <w:rPr>
      <w:rFonts w:ascii="Courier New" w:hAnsi="Courier New" w:cs="Courier New"/>
      <w:sz w:val="22"/>
      <w:szCs w:val="22"/>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rPr>
      <w:rFonts w:ascii="Courier New" w:hAnsi="Courier New" w:cs="Courier New"/>
    </w:rPr>
  </w:style>
  <w:style w:type="paragraph" w:styleId="Rechtsgrundlagenverzeichnis">
    <w:name w:val="table of authorities"/>
    <w:basedOn w:val="Standard"/>
    <w:next w:val="Standard"/>
    <w:semiHidden/>
    <w:rsid w:val="00306B19"/>
    <w:pPr>
      <w:ind w:left="200" w:hanging="200"/>
    </w:pPr>
  </w:style>
  <w:style w:type="paragraph" w:styleId="RGV-berschrift">
    <w:name w:val="toa heading"/>
    <w:basedOn w:val="Standard"/>
    <w:next w:val="Standard"/>
    <w:semiHidden/>
    <w:rsid w:val="00306B19"/>
    <w:pPr>
      <w:spacing w:before="120"/>
    </w:pPr>
    <w:rPr>
      <w:rFonts w:ascii="Arial" w:hAnsi="Arial" w:cs="Arial"/>
      <w:b/>
      <w:bCs/>
      <w:sz w:val="24"/>
      <w:szCs w:val="24"/>
    </w:rPr>
  </w:style>
  <w:style w:type="paragraph" w:styleId="StandardWeb">
    <w:name w:val="Normal (Web)"/>
    <w:basedOn w:val="Standard"/>
    <w:rPr>
      <w:sz w:val="24"/>
      <w:szCs w:val="24"/>
    </w:rPr>
  </w:style>
  <w:style w:type="paragraph" w:styleId="Standardeinzug">
    <w:name w:val="Normal Indent"/>
    <w:basedOn w:val="Standard"/>
    <w:pPr>
      <w:ind w:left="708"/>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styleId="Textkrper-Einzug3">
    <w:name w:val="Body Text Indent 3"/>
    <w:basedOn w:val="Standard"/>
    <w:pPr>
      <w:ind w:left="283"/>
    </w:pPr>
    <w:rPr>
      <w:sz w:val="16"/>
      <w:szCs w:val="16"/>
    </w:r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rFonts w:ascii="Arial" w:hAnsi="Arial" w:cs="Arial"/>
      <w:b/>
      <w:bCs/>
      <w:kern w:val="28"/>
      <w:sz w:val="32"/>
      <w:szCs w:val="32"/>
    </w:rPr>
  </w:style>
  <w:style w:type="paragraph" w:styleId="Umschlagabsenderadresse">
    <w:name w:val="envelope return"/>
    <w:basedOn w:val="Standard"/>
    <w:rPr>
      <w:rFonts w:ascii="Arial" w:hAnsi="Arial" w:cs="Arial"/>
    </w:rPr>
  </w:style>
  <w:style w:type="paragraph" w:styleId="Umschlagadresse">
    <w:name w:val="envelope address"/>
    <w:basedOn w:val="Standar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rFonts w:ascii="Arial" w:hAnsi="Arial" w:cs="Arial"/>
      <w:sz w:val="24"/>
      <w:szCs w:val="24"/>
    </w:rPr>
  </w:style>
  <w:style w:type="paragraph" w:styleId="Verzeichnis2">
    <w:name w:val="toc 2"/>
    <w:basedOn w:val="Standard"/>
    <w:next w:val="Standard"/>
    <w:autoRedefine/>
    <w:semiHidden/>
    <w:rsid w:val="00306B19"/>
    <w:pPr>
      <w:ind w:left="200"/>
    </w:pPr>
  </w:style>
  <w:style w:type="paragraph" w:styleId="Verzeichnis3">
    <w:name w:val="toc 3"/>
    <w:basedOn w:val="Standard"/>
    <w:next w:val="Standard"/>
    <w:autoRedefine/>
    <w:semiHidden/>
    <w:rsid w:val="00306B19"/>
    <w:pPr>
      <w:ind w:left="400"/>
    </w:pPr>
  </w:style>
  <w:style w:type="paragraph" w:styleId="Verzeichnis4">
    <w:name w:val="toc 4"/>
    <w:basedOn w:val="Standard"/>
    <w:next w:val="Standard"/>
    <w:autoRedefine/>
    <w:semiHidden/>
    <w:rsid w:val="00306B19"/>
    <w:pPr>
      <w:ind w:left="600"/>
    </w:pPr>
  </w:style>
  <w:style w:type="paragraph" w:styleId="Verzeichnis5">
    <w:name w:val="toc 5"/>
    <w:basedOn w:val="Standard"/>
    <w:next w:val="Standard"/>
    <w:autoRedefine/>
    <w:semiHidden/>
    <w:rsid w:val="00306B19"/>
    <w:pPr>
      <w:ind w:left="800"/>
    </w:pPr>
  </w:style>
  <w:style w:type="paragraph" w:styleId="Verzeichnis6">
    <w:name w:val="toc 6"/>
    <w:basedOn w:val="Standard"/>
    <w:next w:val="Standard"/>
    <w:autoRedefine/>
    <w:semiHidden/>
    <w:rsid w:val="00306B19"/>
    <w:pPr>
      <w:ind w:left="1000"/>
    </w:pPr>
  </w:style>
  <w:style w:type="paragraph" w:styleId="Verzeichnis7">
    <w:name w:val="toc 7"/>
    <w:basedOn w:val="Standard"/>
    <w:next w:val="Standard"/>
    <w:autoRedefine/>
    <w:semiHidden/>
    <w:rsid w:val="00306B19"/>
    <w:pPr>
      <w:ind w:left="1200"/>
    </w:pPr>
  </w:style>
  <w:style w:type="paragraph" w:styleId="Verzeichnis8">
    <w:name w:val="toc 8"/>
    <w:basedOn w:val="Standard"/>
    <w:next w:val="Standard"/>
    <w:autoRedefine/>
    <w:semiHidden/>
    <w:rsid w:val="00306B19"/>
    <w:pPr>
      <w:ind w:left="1400"/>
    </w:pPr>
  </w:style>
  <w:style w:type="paragraph" w:styleId="Verzeichnis9">
    <w:name w:val="toc 9"/>
    <w:basedOn w:val="Standard"/>
    <w:next w:val="Standard"/>
    <w:autoRedefine/>
    <w:semiHidden/>
    <w:rsid w:val="00306B19"/>
    <w:pPr>
      <w:ind w:left="1600"/>
    </w:pPr>
  </w:style>
  <w:style w:type="paragraph" w:customStyle="1" w:styleId="Titel5vor">
    <w:name w:val="Titel5vor"/>
    <w:basedOn w:val="Titel3"/>
    <w:pPr>
      <w:spacing w:after="0"/>
      <w:ind w:right="0"/>
    </w:pPr>
    <w:rPr>
      <w:b w:val="0"/>
      <w:sz w:val="40"/>
    </w:rPr>
  </w:style>
  <w:style w:type="paragraph" w:customStyle="1" w:styleId="Titel5">
    <w:name w:val="Titel5"/>
    <w:basedOn w:val="Titel5vor"/>
    <w:pPr>
      <w:spacing w:after="240"/>
    </w:pPr>
    <w:rPr>
      <w:b/>
      <w:sz w:val="48"/>
    </w:rPr>
  </w:style>
  <w:style w:type="paragraph" w:customStyle="1" w:styleId="BeispielText">
    <w:name w:val="BeispielText"/>
    <w:basedOn w:val="Standard"/>
    <w:pPr>
      <w:shd w:val="clear" w:color="auto" w:fill="E6E6E6"/>
    </w:pPr>
  </w:style>
  <w:style w:type="paragraph" w:customStyle="1" w:styleId="BeispielTitel">
    <w:name w:val="BeispielTitel"/>
    <w:basedOn w:val="BeispielText"/>
    <w:pPr>
      <w:spacing w:before="480"/>
    </w:pPr>
    <w:rPr>
      <w:rFonts w:ascii="Arial" w:hAnsi="Arial"/>
      <w:b/>
      <w:color w:val="808080"/>
      <w:sz w:val="24"/>
    </w:rPr>
  </w:style>
  <w:style w:type="paragraph" w:customStyle="1" w:styleId="Tabellentext">
    <w:name w:val="Tabellentext"/>
    <w:basedOn w:val="Standard"/>
    <w:qFormat/>
    <w:rsid w:val="00306B19"/>
    <w:pPr>
      <w:spacing w:before="120" w:line="240" w:lineRule="auto"/>
    </w:pPr>
    <w:rPr>
      <w:rFonts w:ascii="Arial" w:hAnsi="Arial"/>
      <w:sz w:val="20"/>
    </w:rPr>
  </w:style>
  <w:style w:type="paragraph" w:customStyle="1" w:styleId="HinweisAufzaehlung">
    <w:name w:val="HinweisAufzaehlung"/>
    <w:basedOn w:val="HinweisText"/>
    <w:qFormat/>
    <w:rsid w:val="00306B19"/>
    <w:pPr>
      <w:numPr>
        <w:numId w:val="13"/>
      </w:numPr>
      <w:tabs>
        <w:tab w:val="clear" w:pos="567"/>
        <w:tab w:val="left" w:pos="624"/>
      </w:tabs>
      <w:spacing w:before="100" w:beforeAutospacing="1" w:after="100" w:afterAutospacing="1"/>
    </w:pPr>
  </w:style>
  <w:style w:type="character" w:styleId="BesuchterLink">
    <w:name w:val="FollowedHyperlink"/>
    <w:rsid w:val="00BE32FE"/>
    <w:rPr>
      <w:color w:val="800080"/>
      <w:u w:val="single"/>
    </w:rPr>
  </w:style>
  <w:style w:type="character" w:customStyle="1" w:styleId="ActionZchn">
    <w:name w:val="Action Zchn"/>
    <w:link w:val="Action"/>
    <w:rsid w:val="00306B19"/>
    <w:rPr>
      <w:sz w:val="22"/>
      <w:szCs w:val="22"/>
    </w:rPr>
  </w:style>
  <w:style w:type="paragraph" w:customStyle="1" w:styleId="ActionAufzhlung">
    <w:name w:val="Action Aufzählung"/>
    <w:basedOn w:val="Action"/>
    <w:qFormat/>
    <w:rsid w:val="00306B19"/>
    <w:pPr>
      <w:numPr>
        <w:numId w:val="11"/>
      </w:numPr>
      <w:spacing w:before="120" w:after="120"/>
    </w:pPr>
  </w:style>
  <w:style w:type="paragraph" w:customStyle="1" w:styleId="ActionAufgabeVorlage">
    <w:name w:val="Action Aufgabe Vorlage"/>
    <w:basedOn w:val="ActionAufzhlung"/>
    <w:rsid w:val="00306B19"/>
    <w:pPr>
      <w:numPr>
        <w:numId w:val="12"/>
      </w:numPr>
      <w:pBdr>
        <w:left w:val="none" w:sz="0" w:space="0" w:color="auto"/>
        <w:right w:val="none" w:sz="0" w:space="0" w:color="auto"/>
      </w:pBdr>
      <w:tabs>
        <w:tab w:val="left" w:pos="397"/>
      </w:tabs>
      <w:spacing w:before="240" w:after="240"/>
      <w:ind w:right="0"/>
    </w:pPr>
    <w:rPr>
      <w:szCs w:val="20"/>
    </w:rPr>
  </w:style>
  <w:style w:type="paragraph" w:customStyle="1" w:styleId="ActionDownload">
    <w:name w:val="Action Download"/>
    <w:basedOn w:val="Standard"/>
    <w:next w:val="Standard"/>
    <w:link w:val="ActionDownloadZchn"/>
    <w:qFormat/>
    <w:rsid w:val="00306B19"/>
    <w:pPr>
      <w:keepNext/>
      <w:keepLines/>
      <w:pBdr>
        <w:left w:val="single" w:sz="4" w:space="8" w:color="auto"/>
        <w:right w:val="single" w:sz="4" w:space="8" w:color="auto"/>
      </w:pBdr>
      <w:tabs>
        <w:tab w:val="left" w:pos="1304"/>
      </w:tabs>
      <w:spacing w:before="360" w:after="0"/>
      <w:ind w:left="1304" w:right="170" w:hanging="1134"/>
    </w:pPr>
    <w:rPr>
      <w:b/>
      <w:bCs/>
      <w:color w:val="3366FF"/>
    </w:rPr>
  </w:style>
  <w:style w:type="character" w:customStyle="1" w:styleId="ActionDownloadZchn">
    <w:name w:val="Action Download Zchn"/>
    <w:link w:val="ActionDownload"/>
    <w:rsid w:val="00306B19"/>
    <w:rPr>
      <w:b/>
      <w:bCs/>
      <w:color w:val="3366FF"/>
      <w:sz w:val="22"/>
      <w:szCs w:val="22"/>
    </w:rPr>
  </w:style>
  <w:style w:type="paragraph" w:customStyle="1" w:styleId="ActionDownloadFein">
    <w:name w:val="Action Download Fein"/>
    <w:basedOn w:val="ActionDownload"/>
    <w:qFormat/>
    <w:rsid w:val="00306B19"/>
    <w:pPr>
      <w:keepNext w:val="0"/>
      <w:spacing w:before="0"/>
    </w:pPr>
    <w:rPr>
      <w:b w:val="0"/>
    </w:rPr>
  </w:style>
  <w:style w:type="paragraph" w:customStyle="1" w:styleId="ActionDownloadEnde">
    <w:name w:val="Action Download Ende"/>
    <w:basedOn w:val="ActionDownloadFein"/>
    <w:rsid w:val="00306B19"/>
    <w:pPr>
      <w:pBdr>
        <w:bottom w:val="single" w:sz="4" w:space="1" w:color="auto"/>
      </w:pBdr>
    </w:pPr>
    <w:rPr>
      <w:bCs w:val="0"/>
      <w:szCs w:val="20"/>
    </w:rPr>
  </w:style>
  <w:style w:type="paragraph" w:customStyle="1" w:styleId="ActionTitel">
    <w:name w:val="Action Titel"/>
    <w:basedOn w:val="Standard"/>
    <w:link w:val="ActionTitelZchn"/>
    <w:qFormat/>
    <w:rsid w:val="00306B19"/>
    <w:pPr>
      <w:keepNext/>
      <w:keepLines/>
      <w:pBdr>
        <w:top w:val="single" w:sz="4" w:space="1" w:color="auto"/>
        <w:left w:val="single" w:sz="4" w:space="8" w:color="auto"/>
        <w:right w:val="single" w:sz="4" w:space="8" w:color="auto"/>
      </w:pBdr>
      <w:shd w:val="clear" w:color="auto" w:fill="FFC000"/>
      <w:spacing w:before="480" w:after="0"/>
      <w:ind w:left="170" w:right="170"/>
    </w:pPr>
    <w:rPr>
      <w:rFonts w:ascii="Arial" w:hAnsi="Arial"/>
      <w:b/>
      <w:bCs/>
      <w:sz w:val="24"/>
    </w:rPr>
  </w:style>
  <w:style w:type="character" w:customStyle="1" w:styleId="ActionTitelZchn">
    <w:name w:val="Action Titel Zchn"/>
    <w:link w:val="ActionTitel"/>
    <w:rsid w:val="00306B19"/>
    <w:rPr>
      <w:rFonts w:ascii="Arial" w:hAnsi="Arial"/>
      <w:b/>
      <w:bCs/>
      <w:sz w:val="24"/>
      <w:szCs w:val="22"/>
      <w:shd w:val="clear" w:color="auto" w:fill="FFC000"/>
    </w:rPr>
  </w:style>
  <w:style w:type="character" w:customStyle="1" w:styleId="KommentartextZchn">
    <w:name w:val="Kommentartext Zchn"/>
    <w:link w:val="Kommentartext"/>
    <w:semiHidden/>
    <w:rsid w:val="00306B19"/>
    <w:rPr>
      <w:sz w:val="22"/>
      <w:szCs w:val="22"/>
    </w:rPr>
  </w:style>
  <w:style w:type="character" w:customStyle="1" w:styleId="KopfzeileZchn">
    <w:name w:val="Kopfzeile Zchn"/>
    <w:link w:val="Kopfzeile"/>
    <w:rsid w:val="00306B19"/>
    <w:rPr>
      <w:rFonts w:ascii="Arial" w:hAnsi="Arial"/>
      <w:b/>
      <w:bCs/>
      <w:color w:val="666666"/>
      <w:szCs w:val="16"/>
    </w:rPr>
  </w:style>
  <w:style w:type="paragraph" w:customStyle="1" w:styleId="Nummernaufzhlung">
    <w:name w:val="Nummernaufzählung"/>
    <w:basedOn w:val="Standard"/>
    <w:link w:val="NummernaufzhlungZchn"/>
    <w:qFormat/>
    <w:rsid w:val="00306B19"/>
    <w:pPr>
      <w:numPr>
        <w:numId w:val="14"/>
      </w:numPr>
      <w:tabs>
        <w:tab w:val="left" w:pos="397"/>
      </w:tabs>
      <w:spacing w:before="100" w:beforeAutospacing="1" w:after="100" w:afterAutospacing="1"/>
    </w:pPr>
  </w:style>
  <w:style w:type="character" w:customStyle="1" w:styleId="NummernaufzhlungZchn">
    <w:name w:val="Nummernaufzählung Zchn"/>
    <w:link w:val="Nummernaufzhlung"/>
    <w:rsid w:val="00306B19"/>
    <w:rPr>
      <w:sz w:val="22"/>
      <w:szCs w:val="22"/>
    </w:rPr>
  </w:style>
  <w:style w:type="paragraph" w:customStyle="1" w:styleId="Punktaufzhlung">
    <w:name w:val="Punktaufzählung"/>
    <w:basedOn w:val="Standard"/>
    <w:link w:val="PunktaufzhlungZchn"/>
    <w:qFormat/>
    <w:rsid w:val="00306B19"/>
    <w:pPr>
      <w:numPr>
        <w:numId w:val="15"/>
      </w:numPr>
      <w:tabs>
        <w:tab w:val="left" w:pos="397"/>
      </w:tabs>
      <w:spacing w:before="100" w:beforeAutospacing="1" w:after="100" w:afterAutospacing="1"/>
    </w:pPr>
  </w:style>
  <w:style w:type="character" w:customStyle="1" w:styleId="PunktaufzhlungZchn">
    <w:name w:val="Punktaufzählung Zchn"/>
    <w:link w:val="Punktaufzhlung"/>
    <w:rsid w:val="00306B19"/>
    <w:rPr>
      <w:sz w:val="22"/>
      <w:szCs w:val="22"/>
    </w:rPr>
  </w:style>
  <w:style w:type="table" w:styleId="Tabellenraster">
    <w:name w:val="Table Grid"/>
    <w:basedOn w:val="NormaleTabelle"/>
    <w:rsid w:val="00306B19"/>
    <w:pPr>
      <w:spacing w:before="120" w:after="12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itel">
    <w:name w:val="Tabellentitel"/>
    <w:basedOn w:val="Tabellentext"/>
    <w:qFormat/>
    <w:rsid w:val="00306B19"/>
    <w:rPr>
      <w:b/>
      <w:szCs w:val="20"/>
    </w:rPr>
  </w:style>
  <w:style w:type="character" w:styleId="NichtaufgelsteErwhnung">
    <w:name w:val="Unresolved Mention"/>
    <w:basedOn w:val="Absatz-Standardschriftart"/>
    <w:uiPriority w:val="99"/>
    <w:semiHidden/>
    <w:unhideWhenUsed/>
    <w:rsid w:val="002E6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iness-wissen.de/id/kapitel/161/" TargetMode="External"/><Relationship Id="rId13" Type="http://schemas.openxmlformats.org/officeDocument/2006/relationships/hyperlink" Target="http://www.business-wissen.de/id/kapitel/55/"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business-wissen.de/id/kapitel/141/" TargetMode="External"/><Relationship Id="rId12" Type="http://schemas.openxmlformats.org/officeDocument/2006/relationships/hyperlink" Target="https://www.business-wissen.de/id/kapitel/217/" TargetMode="External"/><Relationship Id="rId17" Type="http://schemas.openxmlformats.org/officeDocument/2006/relationships/hyperlink" Target="http://www.business-wissen.de/id/kapitel/8/" TargetMode="External"/><Relationship Id="rId2" Type="http://schemas.openxmlformats.org/officeDocument/2006/relationships/styles" Target="styles.xml"/><Relationship Id="rId16" Type="http://schemas.openxmlformats.org/officeDocument/2006/relationships/hyperlink" Target="https://www.business-wissen.de/id/kapitel/196/"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siness-wissen.de/id/kapitel/53/" TargetMode="External"/><Relationship Id="rId5" Type="http://schemas.openxmlformats.org/officeDocument/2006/relationships/footnotes" Target="footnotes.xml"/><Relationship Id="rId15" Type="http://schemas.openxmlformats.org/officeDocument/2006/relationships/hyperlink" Target="https://www.business-wissen.de/id/kapitel/190/" TargetMode="External"/><Relationship Id="rId10" Type="http://schemas.openxmlformats.org/officeDocument/2006/relationships/hyperlink" Target="http://www.business-wissen.de/id/kapitel/15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usiness-wissen.de/id/kapitel/10/" TargetMode="External"/><Relationship Id="rId14" Type="http://schemas.openxmlformats.org/officeDocument/2006/relationships/hyperlink" Target="http://www.business-wissen.de/id/kapitel/52/"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J:\vorlagen_gesamt\DokumentVorlagen\b-w-StandardTextWordArbeitsvorlage201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b-w-StandardTextWordArbeitsvorlage2010.dot</Template>
  <TotalTime>0</TotalTime>
  <Pages>19</Pages>
  <Words>2046</Words>
  <Characters>14858</Characters>
  <Application>Microsoft Office Word</Application>
  <DocSecurity>0</DocSecurity>
  <Lines>123</Lines>
  <Paragraphs>33</Paragraphs>
  <ScaleCrop>false</ScaleCrop>
  <HeadingPairs>
    <vt:vector size="2" baseType="variant">
      <vt:variant>
        <vt:lpstr>Titel</vt:lpstr>
      </vt:variant>
      <vt:variant>
        <vt:i4>1</vt:i4>
      </vt:variant>
    </vt:vector>
  </HeadingPairs>
  <TitlesOfParts>
    <vt:vector size="1" baseType="lpstr">
      <vt:lpstr>Arbeitsvorlage: Businessplan Schritt für Schritt entwickeln</vt:lpstr>
    </vt:vector>
  </TitlesOfParts>
  <Company>b-wise GmbH</Company>
  <LinksUpToDate>false</LinksUpToDate>
  <CharactersWithSpaces>16871</CharactersWithSpaces>
  <SharedDoc>false</SharedDoc>
  <HLinks>
    <vt:vector size="84" baseType="variant">
      <vt:variant>
        <vt:i4>6422607</vt:i4>
      </vt:variant>
      <vt:variant>
        <vt:i4>39</vt:i4>
      </vt:variant>
      <vt:variant>
        <vt:i4>0</vt:i4>
      </vt:variant>
      <vt:variant>
        <vt:i4>5</vt:i4>
      </vt:variant>
      <vt:variant>
        <vt:lpwstr>http://www.business-wissen.de/typo3/browse_links.php?mode=db&amp;bparams=data%5Btt_content%5D%5B8858%5D%5Btx_bwfilelinks_filelinks%5D%7C%7C%7Ctx_dam%7C%7C&amp;act=file</vt:lpwstr>
      </vt:variant>
      <vt:variant>
        <vt:lpwstr/>
      </vt:variant>
      <vt:variant>
        <vt:i4>6422607</vt:i4>
      </vt:variant>
      <vt:variant>
        <vt:i4>36</vt:i4>
      </vt:variant>
      <vt:variant>
        <vt:i4>0</vt:i4>
      </vt:variant>
      <vt:variant>
        <vt:i4>5</vt:i4>
      </vt:variant>
      <vt:variant>
        <vt:lpwstr>http://www.business-wissen.de/typo3/browse_links.php?mode=db&amp;bparams=data%5Btt_content%5D%5B8858%5D%5Btx_bwfilelinks_filelinks%5D%7C%7C%7Ctx_dam%7C%7C&amp;act=file</vt:lpwstr>
      </vt:variant>
      <vt:variant>
        <vt:lpwstr/>
      </vt:variant>
      <vt:variant>
        <vt:i4>5701701</vt:i4>
      </vt:variant>
      <vt:variant>
        <vt:i4>33</vt:i4>
      </vt:variant>
      <vt:variant>
        <vt:i4>0</vt:i4>
      </vt:variant>
      <vt:variant>
        <vt:i4>5</vt:i4>
      </vt:variant>
      <vt:variant>
        <vt:lpwstr>http://www.business-wissen.de/id/kapitel/114/</vt:lpwstr>
      </vt:variant>
      <vt:variant>
        <vt:lpwstr/>
      </vt:variant>
      <vt:variant>
        <vt:i4>4784204</vt:i4>
      </vt:variant>
      <vt:variant>
        <vt:i4>30</vt:i4>
      </vt:variant>
      <vt:variant>
        <vt:i4>0</vt:i4>
      </vt:variant>
      <vt:variant>
        <vt:i4>5</vt:i4>
      </vt:variant>
      <vt:variant>
        <vt:lpwstr>http://www.business-wissen.de/id/kapitel/48/</vt:lpwstr>
      </vt:variant>
      <vt:variant>
        <vt:lpwstr/>
      </vt:variant>
      <vt:variant>
        <vt:i4>6946932</vt:i4>
      </vt:variant>
      <vt:variant>
        <vt:i4>27</vt:i4>
      </vt:variant>
      <vt:variant>
        <vt:i4>0</vt:i4>
      </vt:variant>
      <vt:variant>
        <vt:i4>5</vt:i4>
      </vt:variant>
      <vt:variant>
        <vt:lpwstr>http://www.business-wissen.de/id/kapitel/8/</vt:lpwstr>
      </vt:variant>
      <vt:variant>
        <vt:lpwstr/>
      </vt:variant>
      <vt:variant>
        <vt:i4>4718662</vt:i4>
      </vt:variant>
      <vt:variant>
        <vt:i4>24</vt:i4>
      </vt:variant>
      <vt:variant>
        <vt:i4>0</vt:i4>
      </vt:variant>
      <vt:variant>
        <vt:i4>5</vt:i4>
      </vt:variant>
      <vt:variant>
        <vt:lpwstr>http://www.business-wissen.de/id/kapitel/52/</vt:lpwstr>
      </vt:variant>
      <vt:variant>
        <vt:lpwstr/>
      </vt:variant>
      <vt:variant>
        <vt:i4>4915270</vt:i4>
      </vt:variant>
      <vt:variant>
        <vt:i4>21</vt:i4>
      </vt:variant>
      <vt:variant>
        <vt:i4>0</vt:i4>
      </vt:variant>
      <vt:variant>
        <vt:i4>5</vt:i4>
      </vt:variant>
      <vt:variant>
        <vt:lpwstr>http://www.business-wissen.de/id/kapitel/62/</vt:lpwstr>
      </vt:variant>
      <vt:variant>
        <vt:lpwstr/>
      </vt:variant>
      <vt:variant>
        <vt:i4>4718657</vt:i4>
      </vt:variant>
      <vt:variant>
        <vt:i4>18</vt:i4>
      </vt:variant>
      <vt:variant>
        <vt:i4>0</vt:i4>
      </vt:variant>
      <vt:variant>
        <vt:i4>5</vt:i4>
      </vt:variant>
      <vt:variant>
        <vt:lpwstr>http://www.business-wissen.de/id/kapitel/55/</vt:lpwstr>
      </vt:variant>
      <vt:variant>
        <vt:lpwstr/>
      </vt:variant>
      <vt:variant>
        <vt:i4>4718663</vt:i4>
      </vt:variant>
      <vt:variant>
        <vt:i4>15</vt:i4>
      </vt:variant>
      <vt:variant>
        <vt:i4>0</vt:i4>
      </vt:variant>
      <vt:variant>
        <vt:i4>5</vt:i4>
      </vt:variant>
      <vt:variant>
        <vt:lpwstr>http://www.business-wissen.de/id/kapitel/53/</vt:lpwstr>
      </vt:variant>
      <vt:variant>
        <vt:lpwstr/>
      </vt:variant>
      <vt:variant>
        <vt:i4>5963841</vt:i4>
      </vt:variant>
      <vt:variant>
        <vt:i4>12</vt:i4>
      </vt:variant>
      <vt:variant>
        <vt:i4>0</vt:i4>
      </vt:variant>
      <vt:variant>
        <vt:i4>5</vt:i4>
      </vt:variant>
      <vt:variant>
        <vt:lpwstr>http://www.business-wissen.de/id/kapitel/158/</vt:lpwstr>
      </vt:variant>
      <vt:variant>
        <vt:lpwstr/>
      </vt:variant>
      <vt:variant>
        <vt:i4>4980804</vt:i4>
      </vt:variant>
      <vt:variant>
        <vt:i4>9</vt:i4>
      </vt:variant>
      <vt:variant>
        <vt:i4>0</vt:i4>
      </vt:variant>
      <vt:variant>
        <vt:i4>5</vt:i4>
      </vt:variant>
      <vt:variant>
        <vt:lpwstr>http://www.business-wissen.de/id/kapitel/10/</vt:lpwstr>
      </vt:variant>
      <vt:variant>
        <vt:lpwstr/>
      </vt:variant>
      <vt:variant>
        <vt:i4>5374018</vt:i4>
      </vt:variant>
      <vt:variant>
        <vt:i4>6</vt:i4>
      </vt:variant>
      <vt:variant>
        <vt:i4>0</vt:i4>
      </vt:variant>
      <vt:variant>
        <vt:i4>5</vt:i4>
      </vt:variant>
      <vt:variant>
        <vt:lpwstr>http://www.business-wissen.de/id/kapitel/161/</vt:lpwstr>
      </vt:variant>
      <vt:variant>
        <vt:lpwstr/>
      </vt:variant>
      <vt:variant>
        <vt:i4>5374016</vt:i4>
      </vt:variant>
      <vt:variant>
        <vt:i4>3</vt:i4>
      </vt:variant>
      <vt:variant>
        <vt:i4>0</vt:i4>
      </vt:variant>
      <vt:variant>
        <vt:i4>5</vt:i4>
      </vt:variant>
      <vt:variant>
        <vt:lpwstr>http://www.business-wissen.de/id/kapitel/141/</vt:lpwstr>
      </vt:variant>
      <vt:variant>
        <vt:lpwstr/>
      </vt:variant>
      <vt:variant>
        <vt:i4>5505089</vt:i4>
      </vt:variant>
      <vt:variant>
        <vt:i4>0</vt:i4>
      </vt:variant>
      <vt:variant>
        <vt:i4>0</vt:i4>
      </vt:variant>
      <vt:variant>
        <vt:i4>5</vt:i4>
      </vt:variant>
      <vt:variant>
        <vt:lpwstr>http://www.business-wissen.de/id/kapitel/157/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Arbeitsvorlage: Businessplan Schritt für Schritt entwickeln</dc:title>
  <dc:subject>Businessplan</dc:subject>
  <dc:creator>www.business-wissen.de</dc:creator>
  <cp:keywords/>
  <dc:description/>
  <cp:lastModifiedBy>Jürgen Fleig</cp:lastModifiedBy>
  <cp:revision>11</cp:revision>
  <cp:lastPrinted>2019-02-08T13:31:00Z</cp:lastPrinted>
  <dcterms:created xsi:type="dcterms:W3CDTF">2017-08-28T08:44:00Z</dcterms:created>
  <dcterms:modified xsi:type="dcterms:W3CDTF">2021-12-15T08:16:00Z</dcterms:modified>
</cp:coreProperties>
</file>