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774" w:rsidRPr="00A9603C" w:rsidRDefault="00901774" w:rsidP="00901774">
      <w:pPr>
        <w:pStyle w:val="Titel5vor"/>
      </w:pPr>
      <w:r w:rsidRPr="00A9603C">
        <w:t>Arbeitsvorlage</w:t>
      </w:r>
    </w:p>
    <w:p w:rsidR="00041B07" w:rsidRDefault="001F48E2" w:rsidP="000D5674">
      <w:pPr>
        <w:pStyle w:val="Titel5"/>
        <w:ind w:right="-2269"/>
      </w:pPr>
      <w:r w:rsidRPr="001F48E2">
        <w:t>Gliederung für einen ausführlichen Businessplan</w:t>
      </w:r>
    </w:p>
    <w:p w:rsidR="00DA08D7" w:rsidRDefault="00DA08D7" w:rsidP="00DA08D7"/>
    <w:p w:rsidR="00DA08D7" w:rsidRDefault="001F48E2" w:rsidP="00DA08D7">
      <w:r>
        <w:t>Ein ausführlicher Businessplan kann eine umfassende Markanalyse, Branchenstrukturanalyse und Wettbewerbsanalyse beinhalten. Das findet sich in der folgenden Gliederung.</w:t>
      </w:r>
    </w:p>
    <w:p w:rsidR="001F48E2" w:rsidRDefault="001F48E2" w:rsidP="00DA08D7">
      <w:r>
        <w:t>Prüfen Sie, was Sie für Ihre Ziele und Zielgruppe benötigen und passen Sie die Gliederung entsprechend an.</w:t>
      </w:r>
    </w:p>
    <w:p w:rsidR="001F48E2" w:rsidRPr="001F48E2" w:rsidRDefault="001F48E2" w:rsidP="001F48E2">
      <w:pPr>
        <w:pStyle w:val="berschrift1"/>
      </w:pPr>
      <w:r w:rsidRPr="001F48E2">
        <w:t>Management Summary</w:t>
      </w:r>
    </w:p>
    <w:p w:rsidR="001F48E2" w:rsidRDefault="001F48E2" w:rsidP="001F48E2">
      <w:pPr>
        <w:pStyle w:val="berschrift1"/>
      </w:pPr>
      <w:r>
        <w:t>Geschäftsidee im Überblick</w:t>
      </w:r>
    </w:p>
    <w:p w:rsidR="001F48E2" w:rsidRPr="001F48E2" w:rsidRDefault="001F48E2" w:rsidP="001F48E2">
      <w:pPr>
        <w:pStyle w:val="berschrift1"/>
      </w:pPr>
      <w:r w:rsidRPr="001F48E2">
        <w:t>Ausgangspunkt: Beschreibung der Branche</w:t>
      </w:r>
    </w:p>
    <w:p w:rsidR="001F48E2" w:rsidRDefault="001F48E2" w:rsidP="001F48E2">
      <w:pPr>
        <w:pStyle w:val="berschrift2"/>
      </w:pPr>
      <w:r w:rsidRPr="001F48E2">
        <w:t xml:space="preserve">In </w:t>
      </w:r>
      <w:r>
        <w:t>welcher Branche sind wir tätig?</w:t>
      </w:r>
    </w:p>
    <w:p w:rsidR="001F48E2" w:rsidRDefault="001F48E2" w:rsidP="001F48E2">
      <w:pPr>
        <w:pStyle w:val="berschrift2"/>
      </w:pPr>
      <w:r w:rsidRPr="001F48E2">
        <w:t>Welche Technolo</w:t>
      </w:r>
      <w:r>
        <w:t>gien werden eingesetzt?</w:t>
      </w:r>
    </w:p>
    <w:p w:rsidR="001F48E2" w:rsidRDefault="001F48E2" w:rsidP="001F48E2">
      <w:pPr>
        <w:pStyle w:val="berschrift2"/>
      </w:pPr>
      <w:r>
        <w:t>W</w:t>
      </w:r>
      <w:r w:rsidRPr="001F48E2">
        <w:t>elche Produkte werden für welche Abnehmergruppen und</w:t>
      </w:r>
      <w:r>
        <w:t xml:space="preserve"> in welchen Regionen angeboten?</w:t>
      </w:r>
    </w:p>
    <w:p w:rsidR="001F48E2" w:rsidRPr="001F48E2" w:rsidRDefault="001F48E2" w:rsidP="001F48E2">
      <w:pPr>
        <w:pStyle w:val="berschrift2"/>
      </w:pPr>
      <w:r w:rsidRPr="001F48E2">
        <w:t>Welche weiteren Spieler sind für den Wettbewerb der Branche bedeutsam?</w:t>
      </w:r>
    </w:p>
    <w:p w:rsidR="001F48E2" w:rsidRDefault="001F48E2" w:rsidP="001F48E2">
      <w:pPr>
        <w:pStyle w:val="berschrift2"/>
      </w:pPr>
      <w:r>
        <w:t xml:space="preserve">In welcher Lebenszyklusphase befinden sich die Hauptprodukte und Haupttechnologien? </w:t>
      </w:r>
    </w:p>
    <w:p w:rsidR="001F48E2" w:rsidRDefault="001F48E2" w:rsidP="001F48E2">
      <w:pPr>
        <w:pStyle w:val="berschrift2"/>
      </w:pPr>
      <w:r>
        <w:t xml:space="preserve">Wie groß ist das Branchenvolumen </w:t>
      </w:r>
      <w:r>
        <w:t>nach Menge und Umsatz pro Jahr?</w:t>
      </w:r>
    </w:p>
    <w:p w:rsidR="001F48E2" w:rsidRDefault="001F48E2" w:rsidP="001F48E2">
      <w:pPr>
        <w:pStyle w:val="berschrift2"/>
      </w:pPr>
      <w:r>
        <w:t>Wie gliedert sich dieses nach Produkten und Kundengruppen auf?</w:t>
      </w:r>
    </w:p>
    <w:p w:rsidR="001F48E2" w:rsidRDefault="001F48E2" w:rsidP="001F48E2">
      <w:pPr>
        <w:pStyle w:val="berschrift2"/>
      </w:pPr>
      <w:r>
        <w:t>Welches Wachstum wird erwartet?</w:t>
      </w:r>
    </w:p>
    <w:p w:rsidR="001F48E2" w:rsidRPr="001F48E2" w:rsidRDefault="001F48E2" w:rsidP="001F48E2">
      <w:pPr>
        <w:pStyle w:val="berschrift3"/>
      </w:pPr>
      <w:r w:rsidRPr="001F48E2">
        <w:lastRenderedPageBreak/>
        <w:t>in den nächsten drei Jahren?</w:t>
      </w:r>
    </w:p>
    <w:p w:rsidR="001F48E2" w:rsidRPr="001F48E2" w:rsidRDefault="001F48E2" w:rsidP="001F48E2">
      <w:pPr>
        <w:pStyle w:val="berschrift3"/>
      </w:pPr>
      <w:r w:rsidRPr="001F48E2">
        <w:t>in den nächsten fünf Jahren?</w:t>
      </w:r>
    </w:p>
    <w:p w:rsidR="001F48E2" w:rsidRDefault="001F48E2" w:rsidP="00F23F69">
      <w:pPr>
        <w:pStyle w:val="berschrift2"/>
      </w:pPr>
      <w:r>
        <w:t>Welche wichtigen Wettbewerber sind in unserer Branche tätig?</w:t>
      </w:r>
    </w:p>
    <w:p w:rsidR="001F48E2" w:rsidRDefault="001F48E2" w:rsidP="00F23F69">
      <w:pPr>
        <w:pStyle w:val="berschrift2"/>
      </w:pPr>
      <w:r>
        <w:t>Über welche Stärken verfügen unsere Wettbewerber?</w:t>
      </w:r>
    </w:p>
    <w:p w:rsidR="001F48E2" w:rsidRDefault="001F48E2" w:rsidP="00F23F69">
      <w:pPr>
        <w:pStyle w:val="berschrift2"/>
      </w:pPr>
      <w:r>
        <w:t>Welches sind die Spielregeln des Wettbewerbs in unserer Branche?</w:t>
      </w:r>
    </w:p>
    <w:p w:rsidR="001F48E2" w:rsidRDefault="00F23F69" w:rsidP="00F23F69">
      <w:pPr>
        <w:pStyle w:val="berschrift3"/>
      </w:pPr>
      <w:r>
        <w:t>Analyse der „</w:t>
      </w:r>
      <w:r w:rsidR="001F48E2">
        <w:t>Fünf Triebkräfte</w:t>
      </w:r>
      <w:r>
        <w:t>“</w:t>
      </w:r>
    </w:p>
    <w:p w:rsidR="001F48E2" w:rsidRDefault="001F48E2" w:rsidP="00F23F69">
      <w:pPr>
        <w:pStyle w:val="berschrift3"/>
      </w:pPr>
      <w:r>
        <w:t>Welche erkennbaren Strategiemuster verfolgen die Wettbewerber? Sind strategische Gruppen erkennbar?</w:t>
      </w:r>
    </w:p>
    <w:p w:rsidR="001F48E2" w:rsidRDefault="001F48E2" w:rsidP="00F23F69">
      <w:pPr>
        <w:pStyle w:val="berschrift3"/>
      </w:pPr>
      <w:r>
        <w:t>Mit welchen Instrumenten wird der Wettbewerb ausgefochten?</w:t>
      </w:r>
    </w:p>
    <w:p w:rsidR="001F48E2" w:rsidRDefault="001F48E2" w:rsidP="00F23F69">
      <w:pPr>
        <w:pStyle w:val="berschrift1"/>
      </w:pPr>
      <w:r>
        <w:t>Kundenanalyse</w:t>
      </w:r>
    </w:p>
    <w:p w:rsidR="001F48E2" w:rsidRDefault="00F23F69" w:rsidP="00F23F69">
      <w:pPr>
        <w:pStyle w:val="berschrift2"/>
      </w:pPr>
      <w:r>
        <w:t>W</w:t>
      </w:r>
      <w:r w:rsidR="001F48E2">
        <w:t>er sind unsere Kunden?</w:t>
      </w:r>
    </w:p>
    <w:p w:rsidR="001F48E2" w:rsidRDefault="001F48E2" w:rsidP="00F23F69">
      <w:pPr>
        <w:pStyle w:val="berschrift2"/>
      </w:pPr>
      <w:r>
        <w:t>Wie verteilen sich die Kunden über Größenklassen (ABC-Struktur)?</w:t>
      </w:r>
    </w:p>
    <w:p w:rsidR="001F48E2" w:rsidRDefault="001F48E2" w:rsidP="00F23F69">
      <w:pPr>
        <w:pStyle w:val="berschrift2"/>
      </w:pPr>
      <w:r>
        <w:t>Wie sieht das Kundenportfolio der bedeutenden Kunden aus?</w:t>
      </w:r>
    </w:p>
    <w:p w:rsidR="001F48E2" w:rsidRDefault="001F48E2" w:rsidP="00F23F69">
      <w:pPr>
        <w:pStyle w:val="berschrift2"/>
      </w:pPr>
      <w:r>
        <w:t>Welche Kaufkriterien und Anforderungen haben unsere Kunden?</w:t>
      </w:r>
    </w:p>
    <w:p w:rsidR="001F48E2" w:rsidRDefault="001F48E2" w:rsidP="00F23F69">
      <w:pPr>
        <w:pStyle w:val="berschrift2"/>
      </w:pPr>
      <w:r>
        <w:t>Wie sieht der für uns relevante Ausschnitt der Proze</w:t>
      </w:r>
      <w:r w:rsidR="00F23F69">
        <w:t>ss</w:t>
      </w:r>
      <w:r>
        <w:t>kette des Kunden aus?</w:t>
      </w:r>
    </w:p>
    <w:p w:rsidR="001F48E2" w:rsidRDefault="001F48E2" w:rsidP="00F23F69">
      <w:pPr>
        <w:pStyle w:val="berschrift2"/>
      </w:pPr>
      <w:r>
        <w:t>Welcher Wert wird von uns für unsere Kunden geschaffen?</w:t>
      </w:r>
    </w:p>
    <w:p w:rsidR="001F48E2" w:rsidRDefault="001F48E2" w:rsidP="00F23F69">
      <w:pPr>
        <w:pStyle w:val="berschrift2"/>
      </w:pPr>
      <w:r>
        <w:t>Gibt es wichtige kaufbeeinflussende Parteien (z.B. Konzerneinbindung)?</w:t>
      </w:r>
    </w:p>
    <w:p w:rsidR="001F48E2" w:rsidRDefault="001F48E2" w:rsidP="00F23F69">
      <w:pPr>
        <w:pStyle w:val="berschrift2"/>
      </w:pPr>
      <w:r>
        <w:t>Welche Sourcing-Strategien verfolgen unsere Kunden?</w:t>
      </w:r>
    </w:p>
    <w:p w:rsidR="001F48E2" w:rsidRDefault="001F48E2" w:rsidP="00F23F69">
      <w:pPr>
        <w:pStyle w:val="berschrift2"/>
      </w:pPr>
      <w:r>
        <w:t xml:space="preserve">Wie sieht der Branchenwettbewerb unserer Kunden aus? </w:t>
      </w:r>
    </w:p>
    <w:p w:rsidR="001F48E2" w:rsidRDefault="001F48E2" w:rsidP="00F23F69">
      <w:pPr>
        <w:pStyle w:val="berschrift2"/>
      </w:pPr>
      <w:r>
        <w:t xml:space="preserve">Wie gut erfüllen wir die Kundenerwartungen? </w:t>
      </w:r>
    </w:p>
    <w:p w:rsidR="001F48E2" w:rsidRDefault="001F48E2" w:rsidP="00F23F69">
      <w:pPr>
        <w:pStyle w:val="berschrift2"/>
      </w:pPr>
      <w:r>
        <w:lastRenderedPageBreak/>
        <w:t>Welche Beschwerdegründe häufen sich?</w:t>
      </w:r>
    </w:p>
    <w:p w:rsidR="001F48E2" w:rsidRDefault="001F48E2" w:rsidP="00F23F69">
      <w:pPr>
        <w:pStyle w:val="berschrift1"/>
      </w:pPr>
      <w:r>
        <w:t>Erhebung von Eckdaten des eigenen Unternehmens und der Wettbewerber</w:t>
      </w:r>
    </w:p>
    <w:p w:rsidR="001F48E2" w:rsidRDefault="001F48E2" w:rsidP="00F23F69">
      <w:pPr>
        <w:pStyle w:val="berschrift2"/>
      </w:pPr>
      <w:r>
        <w:t>In welchen Arbeitsgebieten sind wir tätig (Geschäftsauftrag)?</w:t>
      </w:r>
    </w:p>
    <w:p w:rsidR="001F48E2" w:rsidRDefault="001F48E2" w:rsidP="00F23F69">
      <w:pPr>
        <w:pStyle w:val="berschrift2"/>
      </w:pPr>
      <w:r>
        <w:t>Was sind unsere Produkte und Dienstleistungen?</w:t>
      </w:r>
    </w:p>
    <w:p w:rsidR="001F48E2" w:rsidRDefault="001F48E2" w:rsidP="00F23F69">
      <w:pPr>
        <w:pStyle w:val="berschrift3"/>
      </w:pPr>
      <w:r>
        <w:t>Wie hoch ist unsere Fertigungstiefe?</w:t>
      </w:r>
    </w:p>
    <w:p w:rsidR="001F48E2" w:rsidRDefault="001F48E2" w:rsidP="00F23F69">
      <w:pPr>
        <w:pStyle w:val="berschrift3"/>
      </w:pPr>
      <w:r>
        <w:t>Wie breit ist unser Leistungsprogramm?</w:t>
      </w:r>
    </w:p>
    <w:p w:rsidR="001F48E2" w:rsidRDefault="001F48E2" w:rsidP="00F23F69">
      <w:pPr>
        <w:pStyle w:val="berschrift2"/>
      </w:pPr>
      <w:r>
        <w:t>Welche Technologien setzen wir ein?</w:t>
      </w:r>
    </w:p>
    <w:p w:rsidR="001F48E2" w:rsidRDefault="001F48E2" w:rsidP="00F23F69">
      <w:pPr>
        <w:pStyle w:val="berschrift3"/>
      </w:pPr>
      <w:r>
        <w:t>Welches ist die dominierende Produkttechnologie?</w:t>
      </w:r>
    </w:p>
    <w:p w:rsidR="001F48E2" w:rsidRDefault="001F48E2" w:rsidP="00F23F69">
      <w:pPr>
        <w:pStyle w:val="berschrift3"/>
      </w:pPr>
      <w:r>
        <w:t>Welches ist die dominierende Proze</w:t>
      </w:r>
      <w:r w:rsidR="00F23F69">
        <w:t>ss</w:t>
      </w:r>
      <w:r>
        <w:t>technologie?</w:t>
      </w:r>
    </w:p>
    <w:p w:rsidR="001F48E2" w:rsidRDefault="001F48E2" w:rsidP="00F23F69">
      <w:pPr>
        <w:pStyle w:val="berschrift2"/>
      </w:pPr>
      <w:r>
        <w:t>Analyse der Pote</w:t>
      </w:r>
      <w:r w:rsidR="00F23F69">
        <w:t>nz</w:t>
      </w:r>
      <w:r>
        <w:t>iale und Ressourcen</w:t>
      </w:r>
    </w:p>
    <w:p w:rsidR="001F48E2" w:rsidRDefault="001F48E2" w:rsidP="00F23F69">
      <w:pPr>
        <w:pStyle w:val="berschrift3"/>
      </w:pPr>
      <w:r>
        <w:t>Wie gut sind unsere Mitarbeiter und Führungskräfte (Know-how)?</w:t>
      </w:r>
    </w:p>
    <w:p w:rsidR="001F48E2" w:rsidRDefault="001F48E2" w:rsidP="00F23F69">
      <w:pPr>
        <w:pStyle w:val="berschrift3"/>
      </w:pPr>
      <w:r>
        <w:t>Wie gut sind unsere Organisation und unsere Managementsysteme?</w:t>
      </w:r>
    </w:p>
    <w:p w:rsidR="001F48E2" w:rsidRDefault="001F48E2" w:rsidP="00F23F69">
      <w:pPr>
        <w:pStyle w:val="berschrift2"/>
      </w:pPr>
      <w:r>
        <w:tab/>
        <w:t>Marktpräsenz</w:t>
      </w:r>
    </w:p>
    <w:p w:rsidR="001F48E2" w:rsidRDefault="001F48E2" w:rsidP="00F23F69">
      <w:pPr>
        <w:pStyle w:val="berschrift3"/>
      </w:pPr>
      <w:r>
        <w:t>Wie gut sind wir im nationalen Markt präsent?</w:t>
      </w:r>
    </w:p>
    <w:p w:rsidR="001F48E2" w:rsidRDefault="001F48E2" w:rsidP="00F23F69">
      <w:pPr>
        <w:pStyle w:val="berschrift3"/>
      </w:pPr>
      <w:r>
        <w:t>Wie gut sind wir im regionalen Markt (Europa) präsent?</w:t>
      </w:r>
    </w:p>
    <w:p w:rsidR="001F48E2" w:rsidRDefault="001F48E2" w:rsidP="00F23F69">
      <w:pPr>
        <w:pStyle w:val="berschrift3"/>
      </w:pPr>
      <w:r>
        <w:t>Wie gut sind wir im globalen Markt präsent?</w:t>
      </w:r>
    </w:p>
    <w:p w:rsidR="001F48E2" w:rsidRDefault="001F48E2" w:rsidP="00F23F69">
      <w:pPr>
        <w:pStyle w:val="berschrift2"/>
      </w:pPr>
      <w:r>
        <w:t>Marktanteil</w:t>
      </w:r>
    </w:p>
    <w:p w:rsidR="001F48E2" w:rsidRDefault="001F48E2" w:rsidP="00F23F69">
      <w:pPr>
        <w:pStyle w:val="berschrift3"/>
      </w:pPr>
      <w:r>
        <w:lastRenderedPageBreak/>
        <w:t>Wie hoch ist unser Markt</w:t>
      </w:r>
      <w:r w:rsidR="00F23F69">
        <w:t xml:space="preserve">anteil nach Wert (eigener Umsatz / </w:t>
      </w:r>
      <w:r>
        <w:t>Marktumsatz)?</w:t>
      </w:r>
    </w:p>
    <w:p w:rsidR="001F48E2" w:rsidRDefault="001F48E2" w:rsidP="00F23F69">
      <w:pPr>
        <w:pStyle w:val="berschrift3"/>
      </w:pPr>
      <w:r>
        <w:t>Wie hoch ist unser Marktanteil nach</w:t>
      </w:r>
      <w:r w:rsidR="00F23F69">
        <w:t xml:space="preserve"> Wert nach Menge (eigene Menge / </w:t>
      </w:r>
      <w:r>
        <w:t>gesamte Marktaufnahme)?</w:t>
      </w:r>
    </w:p>
    <w:p w:rsidR="001F48E2" w:rsidRDefault="001F48E2" w:rsidP="00F23F69">
      <w:pPr>
        <w:pStyle w:val="berschrift2"/>
      </w:pPr>
      <w:r>
        <w:t>Kosten- und Ergebnisstruktur</w:t>
      </w:r>
    </w:p>
    <w:p w:rsidR="001F48E2" w:rsidRDefault="001F48E2" w:rsidP="00F23F69">
      <w:pPr>
        <w:pStyle w:val="berschrift3"/>
      </w:pPr>
      <w:r>
        <w:t>Wie sieht die Entwicklung der Stückkosten über die Zeit aus?</w:t>
      </w:r>
    </w:p>
    <w:p w:rsidR="001F48E2" w:rsidRDefault="001F48E2" w:rsidP="00F23F69">
      <w:pPr>
        <w:pStyle w:val="berschrift3"/>
      </w:pPr>
      <w:r>
        <w:t>Welche Position auf der Erfahrungskurve nehmen wir ein?</w:t>
      </w:r>
    </w:p>
    <w:p w:rsidR="001F48E2" w:rsidRDefault="001F48E2" w:rsidP="00F23F69">
      <w:pPr>
        <w:pStyle w:val="berschrift3"/>
      </w:pPr>
      <w:r>
        <w:t>Welche wesentlichen Kosteneinflu</w:t>
      </w:r>
      <w:r w:rsidR="00F23F69">
        <w:t>ss</w:t>
      </w:r>
      <w:r>
        <w:t>größen gibt es (Kostentreiber)?</w:t>
      </w:r>
    </w:p>
    <w:p w:rsidR="001F48E2" w:rsidRDefault="001F48E2" w:rsidP="00F23F69">
      <w:pPr>
        <w:pStyle w:val="berschrift3"/>
      </w:pPr>
      <w:r>
        <w:t>Wie sieht die Entwicklung des Umsatzes über die Zeit aus?</w:t>
      </w:r>
    </w:p>
    <w:p w:rsidR="001F48E2" w:rsidRDefault="001F48E2" w:rsidP="00F23F69">
      <w:pPr>
        <w:pStyle w:val="berschrift3"/>
      </w:pPr>
      <w:r>
        <w:t>Wie sieht die Entwicklung des Ergebnisses über die Zeit aus?</w:t>
      </w:r>
    </w:p>
    <w:p w:rsidR="001F48E2" w:rsidRDefault="001F48E2" w:rsidP="00F23F69">
      <w:pPr>
        <w:pStyle w:val="berschrift3"/>
      </w:pPr>
      <w:r>
        <w:t>Wie hat sich die Rentabilität übe</w:t>
      </w:r>
      <w:r w:rsidR="00F23F69">
        <w:t>r</w:t>
      </w:r>
      <w:r>
        <w:t xml:space="preserve"> die Zeit entwickelt?</w:t>
      </w:r>
    </w:p>
    <w:p w:rsidR="001F48E2" w:rsidRDefault="001F48E2" w:rsidP="00F23F69">
      <w:pPr>
        <w:pStyle w:val="berschrift1"/>
      </w:pPr>
      <w:r>
        <w:t>Besti</w:t>
      </w:r>
      <w:r w:rsidR="00F23F69">
        <w:t>mmung der Wettbewerbsvorteile und Wettbewerbs</w:t>
      </w:r>
      <w:r>
        <w:t>nachteile: die aktuelle Wettbewerbsposition</w:t>
      </w:r>
    </w:p>
    <w:p w:rsidR="001F48E2" w:rsidRDefault="001F48E2" w:rsidP="00F23F69">
      <w:pPr>
        <w:pStyle w:val="berschrift2"/>
      </w:pPr>
      <w:r>
        <w:t>Benchmarking</w:t>
      </w:r>
    </w:p>
    <w:p w:rsidR="001F48E2" w:rsidRDefault="001F48E2" w:rsidP="00F23F69">
      <w:pPr>
        <w:pStyle w:val="berschrift3"/>
      </w:pPr>
      <w:r>
        <w:lastRenderedPageBreak/>
        <w:t>Produktivitätskennzahlen: Wir gegen den besten anderen Anbieter</w:t>
      </w:r>
    </w:p>
    <w:p w:rsidR="001F48E2" w:rsidRDefault="001F48E2" w:rsidP="00F23F69">
      <w:pPr>
        <w:pStyle w:val="berschrift3"/>
      </w:pPr>
      <w:r>
        <w:t>Qualitätskennzahlen: Wir gegen den besten andren Anbieter</w:t>
      </w:r>
    </w:p>
    <w:p w:rsidR="001F48E2" w:rsidRDefault="001F48E2" w:rsidP="00F23F69">
      <w:pPr>
        <w:pStyle w:val="berschrift3"/>
      </w:pPr>
      <w:r>
        <w:t>Logistikkennzahlen: Wir gegen den besten anderen Anbieter</w:t>
      </w:r>
    </w:p>
    <w:p w:rsidR="001F48E2" w:rsidRDefault="001F48E2" w:rsidP="00F23F69">
      <w:pPr>
        <w:pStyle w:val="berschrift3"/>
      </w:pPr>
      <w:r>
        <w:t>F&amp;E-Kennzahlen: Wir gegen den besten anderen Anbieter</w:t>
      </w:r>
    </w:p>
    <w:p w:rsidR="001F48E2" w:rsidRDefault="001F48E2" w:rsidP="00F23F69">
      <w:pPr>
        <w:pStyle w:val="berschrift3"/>
      </w:pPr>
      <w:r>
        <w:t>Vertriebskennzahlen: wir gegen den besten anderen Anbieter.</w:t>
      </w:r>
    </w:p>
    <w:p w:rsidR="001F48E2" w:rsidRDefault="001F48E2" w:rsidP="00F23F69">
      <w:pPr>
        <w:pStyle w:val="berschrift2"/>
      </w:pPr>
      <w:r>
        <w:t>Stärken- und Schwächenanalyse /SWOT-Analyse (unter Berücksichtigung des Kundennutzens)</w:t>
      </w:r>
    </w:p>
    <w:p w:rsidR="001F48E2" w:rsidRDefault="001F48E2" w:rsidP="00F23F69">
      <w:pPr>
        <w:pStyle w:val="berschrift2"/>
      </w:pPr>
      <w:r>
        <w:t>Wertkettenanalyse</w:t>
      </w:r>
    </w:p>
    <w:p w:rsidR="001F48E2" w:rsidRDefault="001F48E2" w:rsidP="00F23F69">
      <w:pPr>
        <w:pStyle w:val="berschrift3"/>
      </w:pPr>
      <w:r>
        <w:t>Wie sieht unsere Wertkette aus?</w:t>
      </w:r>
    </w:p>
    <w:p w:rsidR="001F48E2" w:rsidRDefault="001F48E2" w:rsidP="00F23F69">
      <w:pPr>
        <w:pStyle w:val="berschrift3"/>
      </w:pPr>
      <w:r>
        <w:t>In welchen Aktivitäten der Wertkette haben wir Differenzierungsvorteile?</w:t>
      </w:r>
    </w:p>
    <w:p w:rsidR="001F48E2" w:rsidRDefault="001F48E2" w:rsidP="00F23F69">
      <w:pPr>
        <w:pStyle w:val="berschrift3"/>
      </w:pPr>
      <w:r>
        <w:t>in welchen Aktivitäten der Wertkette haben wir Kostenvorteile?</w:t>
      </w:r>
    </w:p>
    <w:p w:rsidR="001F48E2" w:rsidRDefault="001F48E2" w:rsidP="00F23F69">
      <w:pPr>
        <w:pStyle w:val="berschrift2"/>
      </w:pPr>
      <w:r>
        <w:t>Wie sieht unser Marktportfolio aus?</w:t>
      </w:r>
    </w:p>
    <w:p w:rsidR="001F48E2" w:rsidRDefault="001F48E2" w:rsidP="00F23F69">
      <w:pPr>
        <w:pStyle w:val="berschrift2"/>
      </w:pPr>
      <w:r>
        <w:t>Wie sieht unser Technologieportfolio aus?</w:t>
      </w:r>
    </w:p>
    <w:p w:rsidR="001F48E2" w:rsidRDefault="00F23F69" w:rsidP="00F23F69">
      <w:pPr>
        <w:pStyle w:val="berschrift1"/>
      </w:pPr>
      <w:r>
        <w:t>B</w:t>
      </w:r>
      <w:r w:rsidR="001F48E2">
        <w:t>austeine</w:t>
      </w:r>
      <w:r>
        <w:t xml:space="preserve"> eines strategischen Businesspl</w:t>
      </w:r>
      <w:r w:rsidR="001F48E2">
        <w:t>ans (Geschäftsfeldstrategie)</w:t>
      </w:r>
    </w:p>
    <w:p w:rsidR="001F48E2" w:rsidRDefault="001F48E2" w:rsidP="00F23F69">
      <w:pPr>
        <w:pStyle w:val="berschrift2"/>
      </w:pPr>
      <w:r>
        <w:t>Geschäftsauftrag/ Business Mission/ Geschäftsgrundsätze</w:t>
      </w:r>
    </w:p>
    <w:p w:rsidR="001F48E2" w:rsidRDefault="001F48E2" w:rsidP="00F23F69">
      <w:pPr>
        <w:pStyle w:val="berschrift2"/>
      </w:pPr>
      <w:r>
        <w:t>Überprüfung und ggf. Neudefinition der bisherigen Geschäftsfeldabgrenzung</w:t>
      </w:r>
    </w:p>
    <w:p w:rsidR="001F48E2" w:rsidRDefault="001F48E2" w:rsidP="00F23F69">
      <w:pPr>
        <w:pStyle w:val="berschrift2"/>
      </w:pPr>
      <w:r>
        <w:t>Strategische Stoßrichtung (Kostenführerschaft, Nutzendifferenzierung, Zeitführerschaft)</w:t>
      </w:r>
    </w:p>
    <w:p w:rsidR="001F48E2" w:rsidRDefault="001F48E2" w:rsidP="00F23F69">
      <w:pPr>
        <w:pStyle w:val="berschrift2"/>
      </w:pPr>
      <w:r>
        <w:t>Ausformulierung der strategischen Zielsetzung und strategischer Maßnahmen</w:t>
      </w:r>
    </w:p>
    <w:p w:rsidR="001F48E2" w:rsidRDefault="001F48E2" w:rsidP="00F23F69">
      <w:pPr>
        <w:pStyle w:val="berschrift2"/>
      </w:pPr>
      <w:r>
        <w:lastRenderedPageBreak/>
        <w:t>Überprüfung und ggf. Anpassung der Organisationsstruktur</w:t>
      </w:r>
    </w:p>
    <w:p w:rsidR="001F48E2" w:rsidRDefault="001F48E2" w:rsidP="00F23F69">
      <w:pPr>
        <w:pStyle w:val="berschrift3"/>
      </w:pPr>
      <w:r>
        <w:t>Überprüfung und ggf. Anpassung der Aufbaustruktur</w:t>
      </w:r>
    </w:p>
    <w:p w:rsidR="001F48E2" w:rsidRDefault="001F48E2" w:rsidP="00F23F69">
      <w:pPr>
        <w:pStyle w:val="berschrift3"/>
      </w:pPr>
      <w:r>
        <w:t>Überprüfung und ggf. Anpassung der Ablaufstruktur</w:t>
      </w:r>
    </w:p>
    <w:p w:rsidR="001F48E2" w:rsidRDefault="001F48E2" w:rsidP="00F23F69">
      <w:pPr>
        <w:pStyle w:val="berschrift2"/>
      </w:pPr>
      <w:r>
        <w:t>Sicherstellung der durchgängigen Beteiligung aller Führungsebenen</w:t>
      </w:r>
    </w:p>
    <w:p w:rsidR="001F48E2" w:rsidRDefault="001F48E2" w:rsidP="00F23F69">
      <w:pPr>
        <w:pStyle w:val="berschrift2"/>
      </w:pPr>
      <w:r>
        <w:t>Anpassung des Anreiz- und Kontrollsystems</w:t>
      </w:r>
    </w:p>
    <w:p w:rsidR="001F48E2" w:rsidRDefault="001F48E2" w:rsidP="00F23F69">
      <w:pPr>
        <w:pStyle w:val="berschrift2"/>
      </w:pPr>
      <w:r>
        <w:t>Überprüfung und ggf. Neuausrichtung der Funktionsprogramme</w:t>
      </w:r>
    </w:p>
    <w:p w:rsidR="001F48E2" w:rsidRDefault="001F48E2" w:rsidP="00F23F69">
      <w:pPr>
        <w:pStyle w:val="berschrift2"/>
      </w:pPr>
      <w:r>
        <w:t>Zielvereinbarung über operative Ziele und operative Maßnahmen</w:t>
      </w:r>
    </w:p>
    <w:p w:rsidR="001F48E2" w:rsidRDefault="001F48E2" w:rsidP="00F23F69">
      <w:pPr>
        <w:pStyle w:val="berschrift2"/>
      </w:pPr>
      <w:r>
        <w:t>Installierung eines geschlossenen Managementkreislaufs</w:t>
      </w:r>
    </w:p>
    <w:p w:rsidR="001F48E2" w:rsidRDefault="001F48E2" w:rsidP="00F23F69">
      <w:pPr>
        <w:pStyle w:val="berschrift2"/>
      </w:pPr>
      <w:r>
        <w:t>Personelle Veränderungen</w:t>
      </w:r>
    </w:p>
    <w:p w:rsidR="001F48E2" w:rsidRDefault="001F48E2" w:rsidP="00F23F69">
      <w:pPr>
        <w:pStyle w:val="berschrift1"/>
      </w:pPr>
      <w:r>
        <w:t>Marketing-Mix</w:t>
      </w:r>
    </w:p>
    <w:p w:rsidR="001F48E2" w:rsidRDefault="001F48E2" w:rsidP="00F23F69">
      <w:pPr>
        <w:pStyle w:val="berschrift2"/>
      </w:pPr>
      <w:r>
        <w:t>Produkt, Sortiment, Dienstleistung</w:t>
      </w:r>
    </w:p>
    <w:p w:rsidR="00F23F69" w:rsidRDefault="00F23F69" w:rsidP="00F23F69">
      <w:pPr>
        <w:pStyle w:val="berschrift2"/>
      </w:pPr>
      <w:r>
        <w:t>Preis, Rabatt</w:t>
      </w:r>
    </w:p>
    <w:p w:rsidR="00F23F69" w:rsidRDefault="00F23F69" w:rsidP="00F23F69">
      <w:pPr>
        <w:pStyle w:val="berschrift2"/>
      </w:pPr>
      <w:r>
        <w:t>Kontrahierungsbedingungen</w:t>
      </w:r>
    </w:p>
    <w:p w:rsidR="001F48E2" w:rsidRDefault="001F48E2" w:rsidP="00F23F69">
      <w:pPr>
        <w:pStyle w:val="berschrift2"/>
      </w:pPr>
      <w:r>
        <w:t>Vertriebsweg</w:t>
      </w:r>
    </w:p>
    <w:p w:rsidR="001F48E2" w:rsidRDefault="001F48E2" w:rsidP="00F23F69">
      <w:pPr>
        <w:pStyle w:val="berschrift2"/>
      </w:pPr>
      <w:r>
        <w:t>Außendienststeuerung</w:t>
      </w:r>
    </w:p>
    <w:p w:rsidR="001F48E2" w:rsidRDefault="001F48E2" w:rsidP="00F23F69">
      <w:pPr>
        <w:pStyle w:val="berschrift2"/>
      </w:pPr>
      <w:r>
        <w:t>Werbung, Public Relations</w:t>
      </w:r>
    </w:p>
    <w:p w:rsidR="001F48E2" w:rsidRDefault="001F48E2" w:rsidP="00F23F69">
      <w:pPr>
        <w:pStyle w:val="berschrift2"/>
      </w:pPr>
      <w:r>
        <w:t>Verkaufsförderung, Messen und Ausstellungen</w:t>
      </w:r>
    </w:p>
    <w:p w:rsidR="001F48E2" w:rsidRDefault="001F48E2" w:rsidP="00F23F69">
      <w:pPr>
        <w:pStyle w:val="berschrift2"/>
      </w:pPr>
      <w:r>
        <w:t>Logistik</w:t>
      </w:r>
    </w:p>
    <w:p w:rsidR="001F48E2" w:rsidRDefault="007717DB" w:rsidP="00F23F69">
      <w:pPr>
        <w:pStyle w:val="berschrift1"/>
      </w:pPr>
      <w:r>
        <w:t>Finanzplan</w:t>
      </w:r>
    </w:p>
    <w:p w:rsidR="001F48E2" w:rsidRPr="007717DB" w:rsidRDefault="001F48E2" w:rsidP="007717DB">
      <w:pPr>
        <w:pStyle w:val="berschrift2"/>
      </w:pPr>
      <w:r w:rsidRPr="007717DB">
        <w:t>Investitionen</w:t>
      </w:r>
    </w:p>
    <w:p w:rsidR="001F48E2" w:rsidRDefault="001F48E2" w:rsidP="007717DB">
      <w:pPr>
        <w:pStyle w:val="berschrift2"/>
      </w:pPr>
      <w:r>
        <w:t>Erfolgsplan</w:t>
      </w:r>
    </w:p>
    <w:p w:rsidR="001F48E2" w:rsidRDefault="001F48E2" w:rsidP="007717DB">
      <w:pPr>
        <w:pStyle w:val="berschrift3"/>
      </w:pPr>
      <w:r>
        <w:lastRenderedPageBreak/>
        <w:t>Mengen</w:t>
      </w:r>
    </w:p>
    <w:p w:rsidR="001F48E2" w:rsidRDefault="001F48E2" w:rsidP="007717DB">
      <w:pPr>
        <w:pStyle w:val="berschrift3"/>
      </w:pPr>
      <w:r>
        <w:t>Umsätze</w:t>
      </w:r>
    </w:p>
    <w:p w:rsidR="001F48E2" w:rsidRDefault="001F48E2" w:rsidP="007717DB">
      <w:pPr>
        <w:pStyle w:val="berschrift3"/>
      </w:pPr>
      <w:r>
        <w:t>Kosten</w:t>
      </w:r>
    </w:p>
    <w:p w:rsidR="001F48E2" w:rsidRDefault="001F48E2" w:rsidP="007717DB">
      <w:pPr>
        <w:pStyle w:val="berschrift3"/>
      </w:pPr>
      <w:r>
        <w:t>Deckungsbeiträge</w:t>
      </w:r>
    </w:p>
    <w:p w:rsidR="001F48E2" w:rsidRDefault="001F48E2" w:rsidP="007717DB">
      <w:pPr>
        <w:pStyle w:val="berschrift3"/>
      </w:pPr>
      <w:r>
        <w:t>Gewinn</w:t>
      </w:r>
    </w:p>
    <w:p w:rsidR="007717DB" w:rsidRPr="001F48E2" w:rsidRDefault="007717DB" w:rsidP="007717DB">
      <w:pPr>
        <w:pStyle w:val="berschrift2"/>
      </w:pPr>
      <w:r>
        <w:t>Cashf</w:t>
      </w:r>
      <w:r w:rsidRPr="001F48E2">
        <w:t>low</w:t>
      </w:r>
      <w:r>
        <w:t>-Plan</w:t>
      </w:r>
    </w:p>
    <w:p w:rsidR="001F48E2" w:rsidRDefault="001F48E2" w:rsidP="007717DB">
      <w:pPr>
        <w:pStyle w:val="berschrift2"/>
      </w:pPr>
      <w:r>
        <w:t>Kennziffern</w:t>
      </w:r>
    </w:p>
    <w:p w:rsidR="001F48E2" w:rsidRDefault="001F48E2" w:rsidP="007717DB">
      <w:pPr>
        <w:pStyle w:val="berschrift3"/>
      </w:pPr>
      <w:r>
        <w:t>Umsatzerfolgskennziffern</w:t>
      </w:r>
    </w:p>
    <w:p w:rsidR="001F48E2" w:rsidRDefault="001F48E2" w:rsidP="007717DB">
      <w:pPr>
        <w:pStyle w:val="berschrift3"/>
      </w:pPr>
      <w:r>
        <w:t>Kapitalerfolgskennziffern</w:t>
      </w:r>
    </w:p>
    <w:p w:rsidR="001F48E2" w:rsidRDefault="007717DB" w:rsidP="007717DB">
      <w:pPr>
        <w:pStyle w:val="berschrift1"/>
      </w:pPr>
      <w:r>
        <w:t>M</w:t>
      </w:r>
      <w:r w:rsidR="001F48E2">
        <w:t>aßnahmen zur Implementierung un</w:t>
      </w:r>
      <w:r>
        <w:t>d vorgesehene Umsetzungskontroll</w:t>
      </w:r>
      <w:r w:rsidR="001F48E2">
        <w:t>e</w:t>
      </w:r>
    </w:p>
    <w:p w:rsidR="001F48E2" w:rsidRDefault="001F48E2" w:rsidP="007717DB">
      <w:pPr>
        <w:pStyle w:val="berschrift2"/>
      </w:pPr>
      <w:r>
        <w:t>Balanced Scorecard</w:t>
      </w:r>
    </w:p>
    <w:p w:rsidR="001F48E2" w:rsidRDefault="001F48E2" w:rsidP="007717DB">
      <w:pPr>
        <w:pStyle w:val="berschrift2"/>
      </w:pPr>
      <w:r>
        <w:t>Fortlaufende Überprüfung der Prämissen und Annahmen</w:t>
      </w:r>
    </w:p>
    <w:p w:rsidR="001F48E2" w:rsidRDefault="001F48E2" w:rsidP="007717DB">
      <w:pPr>
        <w:pStyle w:val="berschrift2"/>
      </w:pPr>
      <w:r>
        <w:t>Zuständigkeiten</w:t>
      </w:r>
    </w:p>
    <w:p w:rsidR="00DA08D7" w:rsidRDefault="00DA08D7" w:rsidP="00DA08D7">
      <w:bookmarkStart w:id="0" w:name="_GoBack"/>
      <w:bookmarkEnd w:id="0"/>
    </w:p>
    <w:sectPr w:rsidR="00DA08D7" w:rsidSect="005B15E1">
      <w:headerReference w:type="default" r:id="rId8"/>
      <w:footerReference w:type="default" r:id="rId9"/>
      <w:footerReference w:type="first" r:id="rId10"/>
      <w:pgSz w:w="11906" w:h="16838" w:code="9"/>
      <w:pgMar w:top="2268" w:right="3402" w:bottom="1985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4E5" w:rsidRDefault="006D74E5">
      <w:r>
        <w:separator/>
      </w:r>
    </w:p>
  </w:endnote>
  <w:endnote w:type="continuationSeparator" w:id="0">
    <w:p w:rsidR="006D74E5" w:rsidRDefault="006D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17" w:rsidRPr="005B15E1" w:rsidRDefault="0080285A" w:rsidP="005B15E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EC38C0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" strokecolor="#666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407920" cy="190500"/>
          <wp:effectExtent l="0" t="0" r="0" b="0"/>
          <wp:wrapSquare wrapText="bothSides"/>
          <wp:docPr id="67" name="Bild 67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F17">
      <w:tab/>
    </w:r>
    <w:r w:rsidR="00353F17" w:rsidRPr="005B15E1">
      <w:t xml:space="preserve">Seite </w:t>
    </w:r>
    <w:r w:rsidR="00353F17" w:rsidRPr="005B15E1">
      <w:fldChar w:fldCharType="begin"/>
    </w:r>
    <w:r w:rsidR="00353F17" w:rsidRPr="005B15E1">
      <w:instrText xml:space="preserve"> PAGE </w:instrText>
    </w:r>
    <w:r w:rsidR="00353F17" w:rsidRPr="005B15E1">
      <w:fldChar w:fldCharType="separate"/>
    </w:r>
    <w:r w:rsidR="00C42DCD">
      <w:rPr>
        <w:noProof/>
      </w:rPr>
      <w:t>7</w:t>
    </w:r>
    <w:r w:rsidR="00353F17" w:rsidRPr="005B15E1">
      <w:fldChar w:fldCharType="end"/>
    </w:r>
    <w:r w:rsidR="00353F17" w:rsidRPr="005B15E1">
      <w:t xml:space="preserve"> von </w:t>
    </w:r>
    <w:r w:rsidR="00C42DCD">
      <w:fldChar w:fldCharType="begin"/>
    </w:r>
    <w:r w:rsidR="00C42DCD">
      <w:instrText xml:space="preserve"> NUMPAGES </w:instrText>
    </w:r>
    <w:r w:rsidR="00C42DCD">
      <w:fldChar w:fldCharType="separate"/>
    </w:r>
    <w:r w:rsidR="00C42DCD">
      <w:rPr>
        <w:noProof/>
      </w:rPr>
      <w:t>7</w:t>
    </w:r>
    <w:r w:rsidR="00C42DCD">
      <w:rPr>
        <w:noProof/>
      </w:rPr>
      <w:fldChar w:fldCharType="end"/>
    </w:r>
  </w:p>
  <w:p w:rsidR="005B15E1" w:rsidRPr="005B15E1" w:rsidRDefault="001F48E2" w:rsidP="005B15E1">
    <w:pPr>
      <w:pStyle w:val="Fuzeile"/>
    </w:pPr>
    <w:r>
      <w:t>Art.-Nr. 99.008.10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17" w:rsidRDefault="00353F17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r w:rsidR="00C42DCD">
      <w:fldChar w:fldCharType="begin"/>
    </w:r>
    <w:r w:rsidR="00C42DCD">
      <w:instrText xml:space="preserve"> NUMPAGES </w:instrText>
    </w:r>
    <w:r w:rsidR="00C42DCD">
      <w:fldChar w:fldCharType="separate"/>
    </w:r>
    <w:r w:rsidR="00C42DCD">
      <w:rPr>
        <w:noProof/>
      </w:rPr>
      <w:t>7</w:t>
    </w:r>
    <w:r w:rsidR="00C42DCD">
      <w:rPr>
        <w:noProof/>
      </w:rPr>
      <w:fldChar w:fldCharType="end"/>
    </w:r>
  </w:p>
  <w:p w:rsidR="00353F17" w:rsidRDefault="0080285A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3F2FA2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C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4E5" w:rsidRDefault="006D74E5">
      <w:r>
        <w:separator/>
      </w:r>
    </w:p>
  </w:footnote>
  <w:footnote w:type="continuationSeparator" w:id="0">
    <w:p w:rsidR="006D74E5" w:rsidRDefault="006D7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F17" w:rsidRPr="001F48E2" w:rsidRDefault="001F48E2" w:rsidP="001F48E2">
    <w:pPr>
      <w:pStyle w:val="Kopfzeile"/>
    </w:pPr>
    <w:r w:rsidRPr="001F48E2">
      <w:t>Gliederung für einen ausführlichen Businessplan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EABF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3E298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2CC2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E3EED"/>
    <w:multiLevelType w:val="hybridMultilevel"/>
    <w:tmpl w:val="826AA9D6"/>
    <w:lvl w:ilvl="0" w:tplc="4A4E1F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88470AF"/>
    <w:multiLevelType w:val="hybridMultilevel"/>
    <w:tmpl w:val="37422994"/>
    <w:lvl w:ilvl="0" w:tplc="0C4AAF8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5F4058"/>
    <w:multiLevelType w:val="hybridMultilevel"/>
    <w:tmpl w:val="585AD396"/>
    <w:lvl w:ilvl="0" w:tplc="4A4E1F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1FFA666F"/>
    <w:multiLevelType w:val="hybridMultilevel"/>
    <w:tmpl w:val="0E4CCA74"/>
    <w:lvl w:ilvl="0" w:tplc="4A4E1F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96276"/>
    <w:multiLevelType w:val="hybridMultilevel"/>
    <w:tmpl w:val="2EE8F85A"/>
    <w:lvl w:ilvl="0" w:tplc="4A4E1F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9658CA"/>
    <w:multiLevelType w:val="multilevel"/>
    <w:tmpl w:val="C786F0C8"/>
    <w:lvl w:ilvl="0">
      <w:start w:val="1"/>
      <w:numFmt w:val="bullet"/>
      <w:pStyle w:val="ActionAufzhlung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9" w15:restartNumberingAfterBreak="0">
    <w:nsid w:val="2BF51AD8"/>
    <w:multiLevelType w:val="multilevel"/>
    <w:tmpl w:val="7CFE866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CDB0993"/>
    <w:multiLevelType w:val="multilevel"/>
    <w:tmpl w:val="4C8AA7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1" w15:restartNumberingAfterBreak="0">
    <w:nsid w:val="2E9F3FEE"/>
    <w:multiLevelType w:val="hybridMultilevel"/>
    <w:tmpl w:val="BD7CBC24"/>
    <w:lvl w:ilvl="0" w:tplc="4A4E1F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B101D9"/>
    <w:multiLevelType w:val="multilevel"/>
    <w:tmpl w:val="7004A542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23" w15:restartNumberingAfterBreak="0">
    <w:nsid w:val="34E863C4"/>
    <w:multiLevelType w:val="multilevel"/>
    <w:tmpl w:val="5D560DC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35BD6506"/>
    <w:multiLevelType w:val="hybridMultilevel"/>
    <w:tmpl w:val="D0F87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92A74"/>
    <w:multiLevelType w:val="hybridMultilevel"/>
    <w:tmpl w:val="A5A2A2DE"/>
    <w:lvl w:ilvl="0" w:tplc="184EBDB6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A71D0"/>
    <w:multiLevelType w:val="hybridMultilevel"/>
    <w:tmpl w:val="FCEA4A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2C3CDB"/>
    <w:multiLevelType w:val="hybridMultilevel"/>
    <w:tmpl w:val="DAEADF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26837"/>
    <w:multiLevelType w:val="hybridMultilevel"/>
    <w:tmpl w:val="9B44E57E"/>
    <w:lvl w:ilvl="0" w:tplc="19DA3FFC">
      <w:start w:val="1"/>
      <w:numFmt w:val="bullet"/>
      <w:pStyle w:val="Aufzhlungszeich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8"/>
  </w:num>
  <w:num w:numId="9">
    <w:abstractNumId w:val="27"/>
  </w:num>
  <w:num w:numId="10">
    <w:abstractNumId w:val="27"/>
  </w:num>
  <w:num w:numId="11">
    <w:abstractNumId w:val="9"/>
  </w:num>
  <w:num w:numId="12">
    <w:abstractNumId w:val="32"/>
  </w:num>
  <w:num w:numId="13">
    <w:abstractNumId w:val="30"/>
  </w:num>
  <w:num w:numId="14">
    <w:abstractNumId w:val="11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5"/>
  </w:num>
  <w:num w:numId="20">
    <w:abstractNumId w:val="14"/>
  </w:num>
  <w:num w:numId="21">
    <w:abstractNumId w:val="28"/>
  </w:num>
  <w:num w:numId="22">
    <w:abstractNumId w:val="8"/>
    <w:lvlOverride w:ilvl="0">
      <w:startOverride w:val="1"/>
    </w:lvlOverride>
  </w:num>
  <w:num w:numId="23">
    <w:abstractNumId w:val="26"/>
  </w:num>
  <w:num w:numId="24">
    <w:abstractNumId w:val="21"/>
  </w:num>
  <w:num w:numId="25">
    <w:abstractNumId w:val="13"/>
  </w:num>
  <w:num w:numId="26">
    <w:abstractNumId w:val="24"/>
  </w:num>
  <w:num w:numId="27">
    <w:abstractNumId w:val="15"/>
  </w:num>
  <w:num w:numId="28">
    <w:abstractNumId w:val="16"/>
  </w:num>
  <w:num w:numId="29">
    <w:abstractNumId w:val="10"/>
  </w:num>
  <w:num w:numId="30">
    <w:abstractNumId w:val="29"/>
  </w:num>
  <w:num w:numId="31">
    <w:abstractNumId w:val="17"/>
  </w:num>
  <w:num w:numId="32">
    <w:abstractNumId w:val="31"/>
  </w:num>
  <w:num w:numId="33">
    <w:abstractNumId w:val="18"/>
  </w:num>
  <w:num w:numId="34">
    <w:abstractNumId w:val="20"/>
  </w:num>
  <w:num w:numId="35">
    <w:abstractNumId w:val="22"/>
  </w:num>
  <w:num w:numId="36">
    <w:abstractNumId w:val="12"/>
  </w:num>
  <w:num w:numId="37">
    <w:abstractNumId w:val="19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5121">
      <o:colormru v:ext="edit" colors="#ffb200,gray,#575757,#969696,#4d4d4d,#6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8A"/>
    <w:rsid w:val="0002285E"/>
    <w:rsid w:val="00041B07"/>
    <w:rsid w:val="000764F9"/>
    <w:rsid w:val="000A2330"/>
    <w:rsid w:val="000D2857"/>
    <w:rsid w:val="000D5674"/>
    <w:rsid w:val="000E30A5"/>
    <w:rsid w:val="0013759F"/>
    <w:rsid w:val="00150404"/>
    <w:rsid w:val="00177AC7"/>
    <w:rsid w:val="001F48E2"/>
    <w:rsid w:val="00212778"/>
    <w:rsid w:val="00230099"/>
    <w:rsid w:val="00287ECA"/>
    <w:rsid w:val="002E474C"/>
    <w:rsid w:val="00325519"/>
    <w:rsid w:val="00353F17"/>
    <w:rsid w:val="003655F0"/>
    <w:rsid w:val="00375F05"/>
    <w:rsid w:val="004626D1"/>
    <w:rsid w:val="00486E6F"/>
    <w:rsid w:val="00535592"/>
    <w:rsid w:val="005555EC"/>
    <w:rsid w:val="00563AEC"/>
    <w:rsid w:val="005B15E1"/>
    <w:rsid w:val="005C50A2"/>
    <w:rsid w:val="005D6883"/>
    <w:rsid w:val="00604947"/>
    <w:rsid w:val="00656BA4"/>
    <w:rsid w:val="006D2D6B"/>
    <w:rsid w:val="006D74E5"/>
    <w:rsid w:val="007168D5"/>
    <w:rsid w:val="00745A49"/>
    <w:rsid w:val="00752EF0"/>
    <w:rsid w:val="007717DB"/>
    <w:rsid w:val="00784EF9"/>
    <w:rsid w:val="007C5F21"/>
    <w:rsid w:val="007C6EBE"/>
    <w:rsid w:val="0080285A"/>
    <w:rsid w:val="00812E8D"/>
    <w:rsid w:val="00860E98"/>
    <w:rsid w:val="00893D8A"/>
    <w:rsid w:val="008A445D"/>
    <w:rsid w:val="008C1BED"/>
    <w:rsid w:val="008C453F"/>
    <w:rsid w:val="00901774"/>
    <w:rsid w:val="00914941"/>
    <w:rsid w:val="009B0790"/>
    <w:rsid w:val="00A817F7"/>
    <w:rsid w:val="00A91495"/>
    <w:rsid w:val="00A9603C"/>
    <w:rsid w:val="00AA4098"/>
    <w:rsid w:val="00B5164A"/>
    <w:rsid w:val="00BC4B16"/>
    <w:rsid w:val="00BF036F"/>
    <w:rsid w:val="00C146D8"/>
    <w:rsid w:val="00C2071B"/>
    <w:rsid w:val="00C42DCD"/>
    <w:rsid w:val="00C53BF4"/>
    <w:rsid w:val="00CB743C"/>
    <w:rsid w:val="00CC3ABE"/>
    <w:rsid w:val="00CD3E5E"/>
    <w:rsid w:val="00D057DC"/>
    <w:rsid w:val="00D32B22"/>
    <w:rsid w:val="00D54558"/>
    <w:rsid w:val="00DA08D7"/>
    <w:rsid w:val="00DA28EF"/>
    <w:rsid w:val="00E24846"/>
    <w:rsid w:val="00EB49F7"/>
    <w:rsid w:val="00F23F69"/>
    <w:rsid w:val="00F37F3A"/>
    <w:rsid w:val="00FE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o:colormru v:ext="edit" colors="#ffb200,gray,#575757,#969696,#4d4d4d,#666"/>
    </o:shapedefaults>
    <o:shapelayout v:ext="edit">
      <o:idmap v:ext="edit" data="1"/>
    </o:shapelayout>
  </w:shapeDefaults>
  <w:decimalSymbol w:val=","/>
  <w:listSeparator w:val=";"/>
  <w14:docId w14:val="0EBC21A9"/>
  <w15:chartTrackingRefBased/>
  <w15:docId w15:val="{489D3912-446D-4A3D-9593-C5F3CF78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5B15E1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F23F69"/>
    <w:pPr>
      <w:keepLines/>
      <w:numPr>
        <w:numId w:val="38"/>
      </w:numPr>
      <w:spacing w:before="360" w:after="360" w:line="240" w:lineRule="auto"/>
      <w:ind w:left="567" w:hanging="567"/>
      <w:outlineLvl w:val="0"/>
    </w:pPr>
    <w:rPr>
      <w:rFonts w:ascii="Arial" w:hAnsi="Arial"/>
      <w:b/>
      <w:bCs/>
      <w:sz w:val="24"/>
      <w:szCs w:val="24"/>
    </w:rPr>
  </w:style>
  <w:style w:type="paragraph" w:styleId="berschrift2">
    <w:name w:val="heading 2"/>
    <w:basedOn w:val="Standard"/>
    <w:next w:val="Standard"/>
    <w:qFormat/>
    <w:rsid w:val="001F48E2"/>
    <w:pPr>
      <w:keepLines/>
      <w:numPr>
        <w:ilvl w:val="1"/>
        <w:numId w:val="38"/>
      </w:numPr>
      <w:spacing w:before="120" w:after="240" w:line="240" w:lineRule="auto"/>
      <w:ind w:left="1134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berschrift3">
    <w:name w:val="heading 3"/>
    <w:basedOn w:val="Standard"/>
    <w:next w:val="Standard"/>
    <w:rsid w:val="00F23F69"/>
    <w:pPr>
      <w:keepNext/>
      <w:numPr>
        <w:ilvl w:val="2"/>
        <w:numId w:val="38"/>
      </w:numPr>
      <w:spacing w:before="120" w:after="240"/>
      <w:ind w:left="1985" w:hanging="851"/>
      <w:outlineLvl w:val="2"/>
    </w:pPr>
    <w:rPr>
      <w:rFonts w:ascii="Arial" w:hAnsi="Arial" w:cs="Arial"/>
      <w:bCs/>
      <w:sz w:val="20"/>
      <w:szCs w:val="20"/>
    </w:rPr>
  </w:style>
  <w:style w:type="paragraph" w:styleId="berschrift4">
    <w:name w:val="heading 4"/>
    <w:basedOn w:val="Standard"/>
    <w:next w:val="Standard"/>
    <w:rsid w:val="005B15E1"/>
    <w:pPr>
      <w:keepNext/>
      <w:numPr>
        <w:ilvl w:val="3"/>
        <w:numId w:val="38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5B15E1"/>
    <w:pPr>
      <w:numPr>
        <w:ilvl w:val="4"/>
        <w:numId w:val="3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5B15E1"/>
    <w:pPr>
      <w:numPr>
        <w:ilvl w:val="5"/>
        <w:numId w:val="38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5B15E1"/>
    <w:pPr>
      <w:numPr>
        <w:ilvl w:val="6"/>
        <w:numId w:val="38"/>
      </w:num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5B15E1"/>
    <w:pPr>
      <w:numPr>
        <w:ilvl w:val="7"/>
        <w:numId w:val="38"/>
      </w:num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5B15E1"/>
    <w:pPr>
      <w:numPr>
        <w:ilvl w:val="8"/>
        <w:numId w:val="38"/>
      </w:num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Titel">
    <w:name w:val="KopfzeileTitel"/>
    <w:basedOn w:val="Kopfzeile"/>
    <w:pPr>
      <w:spacing w:before="1460"/>
      <w:ind w:right="0"/>
    </w:pPr>
    <w:rPr>
      <w:color w:val="FFFFFF"/>
      <w:spacing w:val="10"/>
      <w:sz w:val="28"/>
    </w:rPr>
  </w:style>
  <w:style w:type="paragraph" w:styleId="Kopfzeile">
    <w:name w:val="header"/>
    <w:basedOn w:val="Standard"/>
    <w:link w:val="KopfzeileZchn"/>
    <w:rsid w:val="005B15E1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5B15E1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styleId="Aufzhlungszeichen">
    <w:name w:val="List Bullet"/>
    <w:basedOn w:val="Standard"/>
    <w:pPr>
      <w:numPr>
        <w:numId w:val="12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styleId="Listennummer">
    <w:name w:val="List Number"/>
    <w:basedOn w:val="Standard"/>
    <w:pPr>
      <w:numPr>
        <w:numId w:val="8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customStyle="1" w:styleId="Action">
    <w:name w:val="Action"/>
    <w:basedOn w:val="Standard"/>
    <w:link w:val="ActionZchn"/>
    <w:qFormat/>
    <w:rsid w:val="005B15E1"/>
    <w:pPr>
      <w:pBdr>
        <w:left w:val="single" w:sz="4" w:space="8" w:color="auto"/>
        <w:right w:val="single" w:sz="4" w:space="8" w:color="auto"/>
      </w:pBdr>
      <w:spacing w:before="240" w:after="0"/>
      <w:ind w:left="170" w:right="170"/>
    </w:pPr>
  </w:style>
  <w:style w:type="paragraph" w:customStyle="1" w:styleId="avismaLink">
    <w:name w:val="avismaLink"/>
    <w:basedOn w:val="Standard"/>
    <w:pPr>
      <w:ind w:right="-3768"/>
    </w:pPr>
  </w:style>
  <w:style w:type="paragraph" w:customStyle="1" w:styleId="Download">
    <w:name w:val="Download"/>
    <w:basedOn w:val="Standard"/>
    <w:qFormat/>
    <w:rsid w:val="005B15E1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5B15E1"/>
    <w:pPr>
      <w:spacing w:before="360" w:after="360"/>
      <w:ind w:right="-1985"/>
    </w:pPr>
    <w:rPr>
      <w:rFonts w:ascii="Arial" w:hAnsi="Arial"/>
      <w:b/>
      <w:sz w:val="20"/>
    </w:rPr>
  </w:style>
  <w:style w:type="paragraph" w:customStyle="1" w:styleId="FormatvorlageTitel1Erweitertdurch2pt">
    <w:name w:val="Formatvorlage Titel1 + Erweitert durch  2 pt"/>
    <w:basedOn w:val="Titel1"/>
    <w:rPr>
      <w:bCs/>
      <w:spacing w:val="10"/>
    </w:rPr>
  </w:style>
  <w:style w:type="paragraph" w:styleId="Abbildungsverzeichnis">
    <w:name w:val="table of figures"/>
    <w:basedOn w:val="Standard"/>
    <w:next w:val="Standard"/>
    <w:semiHidden/>
    <w:rsid w:val="005B15E1"/>
    <w:pPr>
      <w:ind w:left="400" w:hanging="400"/>
    </w:pPr>
  </w:style>
  <w:style w:type="paragraph" w:styleId="Zitat">
    <w:name w:val="Quote"/>
    <w:basedOn w:val="Standard"/>
    <w:qFormat/>
    <w:pPr>
      <w:spacing w:before="360" w:after="360"/>
      <w:ind w:left="567"/>
    </w:pPr>
    <w:rPr>
      <w:i/>
      <w:iCs/>
    </w:rPr>
  </w:style>
  <w:style w:type="paragraph" w:customStyle="1" w:styleId="BoxGrau">
    <w:name w:val="BoxGrau"/>
    <w:basedOn w:val="Standard"/>
    <w:pPr>
      <w:shd w:val="clear" w:color="auto" w:fill="E6E6E6"/>
    </w:pPr>
  </w:style>
  <w:style w:type="paragraph" w:styleId="Verzeichnis1">
    <w:name w:val="toc 1"/>
    <w:basedOn w:val="Standard"/>
    <w:next w:val="Standard"/>
    <w:autoRedefine/>
    <w:uiPriority w:val="39"/>
    <w:semiHidden/>
    <w:rsid w:val="005B15E1"/>
    <w:pPr>
      <w:tabs>
        <w:tab w:val="right" w:pos="6838"/>
      </w:tabs>
      <w:ind w:left="540"/>
    </w:pPr>
    <w:rPr>
      <w:noProof/>
      <w:lang w:val="en-GB"/>
    </w:rPr>
  </w:style>
  <w:style w:type="character" w:styleId="Hyperlink">
    <w:name w:val="Hyperlink"/>
    <w:rPr>
      <w:rFonts w:ascii="Times New Roman" w:hAnsi="Times New Roman"/>
      <w:dstrike w:val="0"/>
      <w:color w:val="3366FF"/>
      <w:sz w:val="22"/>
      <w:szCs w:val="20"/>
      <w:u w:val="none"/>
      <w:effect w:val="none"/>
    </w:rPr>
  </w:style>
  <w:style w:type="character" w:customStyle="1" w:styleId="keyword1">
    <w:name w:val="keyword1"/>
    <w:rPr>
      <w:b/>
      <w:bCs/>
      <w:color w:val="920404"/>
    </w:rPr>
  </w:style>
  <w:style w:type="character" w:customStyle="1" w:styleId="normal1">
    <w:name w:val="normal1"/>
    <w:rPr>
      <w:b w:val="0"/>
      <w:bCs w:val="0"/>
      <w:i w:val="0"/>
      <w:iCs w:val="0"/>
      <w:color w:val="000000"/>
    </w:rPr>
  </w:style>
  <w:style w:type="paragraph" w:styleId="Sprechblasentext">
    <w:name w:val="Balloon Text"/>
    <w:basedOn w:val="Standard"/>
    <w:semiHidden/>
    <w:rsid w:val="005B15E1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5B15E1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5B15E1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InhaltTitel">
    <w:name w:val="InhaltTitel"/>
    <w:basedOn w:val="Standard"/>
    <w:pPr>
      <w:spacing w:before="1200"/>
      <w:ind w:left="1247"/>
    </w:pPr>
    <w:rPr>
      <w:rFonts w:ascii="Arial" w:hAnsi="Arial" w:cs="Arial"/>
      <w:b/>
      <w:color w:val="666666"/>
      <w:spacing w:val="10"/>
      <w:sz w:val="28"/>
    </w:rPr>
  </w:style>
  <w:style w:type="paragraph" w:customStyle="1" w:styleId="InhaltText">
    <w:name w:val="InhaltText"/>
    <w:basedOn w:val="Standard"/>
    <w:pPr>
      <w:tabs>
        <w:tab w:val="right" w:leader="dot" w:pos="8789"/>
      </w:tabs>
      <w:spacing w:after="140" w:line="240" w:lineRule="auto"/>
      <w:ind w:left="1247" w:right="851"/>
    </w:pPr>
    <w:rPr>
      <w:color w:val="333333"/>
    </w:rPr>
  </w:style>
  <w:style w:type="paragraph" w:customStyle="1" w:styleId="RubrikTitel">
    <w:name w:val="RubrikTitel"/>
    <w:basedOn w:val="Standard"/>
    <w:pPr>
      <w:spacing w:before="120" w:after="0"/>
    </w:pPr>
    <w:rPr>
      <w:rFonts w:ascii="Arial" w:hAnsi="Arial" w:cs="Arial"/>
      <w:b/>
      <w:color w:val="808080"/>
      <w:spacing w:val="40"/>
      <w:sz w:val="40"/>
      <w:szCs w:val="40"/>
    </w:rPr>
  </w:style>
  <w:style w:type="paragraph" w:customStyle="1" w:styleId="Titel3">
    <w:name w:val="Titel3"/>
    <w:basedOn w:val="Titel1"/>
    <w:pPr>
      <w:ind w:right="1985"/>
    </w:pPr>
  </w:style>
  <w:style w:type="paragraph" w:customStyle="1" w:styleId="Titel4">
    <w:name w:val="Titel4"/>
    <w:basedOn w:val="Titel2"/>
    <w:pPr>
      <w:spacing w:after="1800"/>
      <w:ind w:right="1985"/>
    </w:pPr>
  </w:style>
  <w:style w:type="paragraph" w:customStyle="1" w:styleId="HinweisTitel">
    <w:name w:val="HinweisTitel"/>
    <w:basedOn w:val="Standard"/>
    <w:qFormat/>
    <w:rsid w:val="005B15E1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5B15E1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Anrede">
    <w:name w:val="Salutation"/>
    <w:basedOn w:val="Standard"/>
    <w:next w:val="Standard"/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/>
    </w:pPr>
    <w:rPr>
      <w:b/>
      <w:bCs/>
    </w:rPr>
  </w:style>
  <w:style w:type="paragraph" w:styleId="Blocktext">
    <w:name w:val="Block Text"/>
    <w:basedOn w:val="Standard"/>
    <w:pPr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rsid w:val="005B15E1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  <w:rsid w:val="005B15E1"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sid w:val="005B15E1"/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1">
    <w:name w:val="index 1"/>
    <w:basedOn w:val="Standard"/>
    <w:next w:val="Standard"/>
    <w:autoRedefine/>
    <w:semiHidden/>
    <w:rsid w:val="005B15E1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5B15E1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5B15E1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5B15E1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5B15E1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5B15E1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5B15E1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5B15E1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5B15E1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5B15E1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5B15E1"/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ind w:left="283"/>
    </w:pPr>
  </w:style>
  <w:style w:type="paragraph" w:styleId="Listenfortsetzung2">
    <w:name w:val="List Continue 2"/>
    <w:basedOn w:val="Standard"/>
    <w:pPr>
      <w:ind w:left="566"/>
    </w:pPr>
  </w:style>
  <w:style w:type="paragraph" w:styleId="Listenfortsetzung3">
    <w:name w:val="List Continue 3"/>
    <w:basedOn w:val="Standard"/>
    <w:pPr>
      <w:ind w:left="849"/>
    </w:pPr>
  </w:style>
  <w:style w:type="paragraph" w:styleId="Listenfortsetzung4">
    <w:name w:val="List Continue 4"/>
    <w:basedOn w:val="Standard"/>
    <w:pPr>
      <w:ind w:left="1132"/>
    </w:pPr>
  </w:style>
  <w:style w:type="paragraph" w:styleId="Listenfortsetzung5">
    <w:name w:val="List Continue 5"/>
    <w:basedOn w:val="Standard"/>
    <w:pPr>
      <w:ind w:left="1415"/>
    </w:pPr>
  </w:style>
  <w:style w:type="paragraph" w:styleId="Listennummer2">
    <w:name w:val="List Number 2"/>
    <w:basedOn w:val="Standard"/>
    <w:pPr>
      <w:numPr>
        <w:numId w:val="15"/>
      </w:numPr>
    </w:pPr>
  </w:style>
  <w:style w:type="paragraph" w:styleId="Listennummer3">
    <w:name w:val="List Number 3"/>
    <w:basedOn w:val="Standard"/>
    <w:pPr>
      <w:numPr>
        <w:numId w:val="16"/>
      </w:numPr>
    </w:pPr>
  </w:style>
  <w:style w:type="paragraph" w:styleId="Listennummer4">
    <w:name w:val="List Number 4"/>
    <w:basedOn w:val="Standard"/>
    <w:pPr>
      <w:numPr>
        <w:numId w:val="17"/>
      </w:numPr>
    </w:pPr>
  </w:style>
  <w:style w:type="paragraph" w:styleId="Listennummer5">
    <w:name w:val="List Number 5"/>
    <w:basedOn w:val="Standard"/>
    <w:pPr>
      <w:numPr>
        <w:numId w:val="18"/>
      </w:numPr>
    </w:pPr>
  </w:style>
  <w:style w:type="paragraph" w:styleId="Makrotext">
    <w:name w:val="macro"/>
    <w:semiHidden/>
    <w:rsid w:val="005B15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rsid w:val="005B15E1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5B15E1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tandardWeb">
    <w:name w:val="Normal (Web)"/>
    <w:basedOn w:val="Standard"/>
    <w:rPr>
      <w:sz w:val="24"/>
      <w:szCs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</w:style>
  <w:style w:type="paragraph" w:styleId="Textkrper2">
    <w:name w:val="Body Text 2"/>
    <w:basedOn w:val="Standard"/>
    <w:pPr>
      <w:spacing w:line="480" w:lineRule="auto"/>
    </w:pPr>
  </w:style>
  <w:style w:type="paragraph" w:styleId="Textkrper3">
    <w:name w:val="Body Text 3"/>
    <w:basedOn w:val="Standard"/>
    <w:rPr>
      <w:sz w:val="16"/>
      <w:szCs w:val="16"/>
    </w:rPr>
  </w:style>
  <w:style w:type="paragraph" w:styleId="Textkrper-Zeileneinzug">
    <w:name w:val="Body Text Indent"/>
    <w:basedOn w:val="Standard"/>
    <w:pPr>
      <w:ind w:left="283"/>
    </w:pPr>
  </w:style>
  <w:style w:type="paragraph" w:styleId="Textkrper-Einzug2">
    <w:name w:val="Body Text Indent 2"/>
    <w:basedOn w:val="Standard"/>
    <w:pPr>
      <w:spacing w:line="480" w:lineRule="auto"/>
      <w:ind w:left="283"/>
    </w:pPr>
  </w:style>
  <w:style w:type="paragraph" w:styleId="Textkrper-Einzug3">
    <w:name w:val="Body Text Indent 3"/>
    <w:basedOn w:val="Standard"/>
    <w:pPr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ascii="Arial" w:hAnsi="Arial" w:cs="Arial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5B15E1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5B15E1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5B15E1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5B15E1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5B15E1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5B15E1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5B15E1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5B15E1"/>
    <w:pPr>
      <w:ind w:left="1600"/>
    </w:pPr>
  </w:style>
  <w:style w:type="paragraph" w:customStyle="1" w:styleId="Titel5vor">
    <w:name w:val="Titel5vor"/>
    <w:basedOn w:val="Titel3"/>
    <w:pPr>
      <w:spacing w:after="0"/>
      <w:ind w:right="0"/>
    </w:pPr>
    <w:rPr>
      <w:b w:val="0"/>
      <w:sz w:val="40"/>
    </w:rPr>
  </w:style>
  <w:style w:type="paragraph" w:customStyle="1" w:styleId="Titel5">
    <w:name w:val="Titel5"/>
    <w:basedOn w:val="Titel5vor"/>
    <w:pPr>
      <w:spacing w:after="240"/>
    </w:pPr>
    <w:rPr>
      <w:b/>
      <w:sz w:val="48"/>
    </w:rPr>
  </w:style>
  <w:style w:type="table" w:styleId="Tabellenraster">
    <w:name w:val="Table Grid"/>
    <w:basedOn w:val="NormaleTabelle"/>
    <w:rsid w:val="005B15E1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ispielText">
    <w:name w:val="BeispielText"/>
    <w:basedOn w:val="Standard"/>
    <w:pPr>
      <w:shd w:val="clear" w:color="auto" w:fill="E6E6E6"/>
    </w:pPr>
  </w:style>
  <w:style w:type="paragraph" w:customStyle="1" w:styleId="BeispielTitel">
    <w:name w:val="BeispielTitel"/>
    <w:basedOn w:val="BeispielText"/>
    <w:pPr>
      <w:spacing w:before="480"/>
    </w:pPr>
    <w:rPr>
      <w:rFonts w:ascii="Arial" w:hAnsi="Arial"/>
      <w:b/>
      <w:color w:val="808080"/>
      <w:sz w:val="24"/>
    </w:rPr>
  </w:style>
  <w:style w:type="paragraph" w:customStyle="1" w:styleId="Tabellentext">
    <w:name w:val="Tabellentext"/>
    <w:basedOn w:val="Standard"/>
    <w:qFormat/>
    <w:rsid w:val="005B15E1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5B15E1"/>
    <w:pPr>
      <w:numPr>
        <w:numId w:val="33"/>
      </w:numPr>
      <w:tabs>
        <w:tab w:val="clear" w:pos="567"/>
        <w:tab w:val="left" w:pos="624"/>
      </w:tabs>
      <w:spacing w:before="100" w:beforeAutospacing="1" w:after="100" w:afterAutospacing="1"/>
    </w:pPr>
  </w:style>
  <w:style w:type="character" w:customStyle="1" w:styleId="ActionZchn">
    <w:name w:val="Action Zchn"/>
    <w:link w:val="Action"/>
    <w:rsid w:val="005B15E1"/>
    <w:rPr>
      <w:sz w:val="22"/>
      <w:szCs w:val="22"/>
    </w:rPr>
  </w:style>
  <w:style w:type="paragraph" w:customStyle="1" w:styleId="ActionAufzhlung">
    <w:name w:val="Action Aufzählung"/>
    <w:basedOn w:val="Action"/>
    <w:qFormat/>
    <w:rsid w:val="005B15E1"/>
    <w:pPr>
      <w:numPr>
        <w:numId w:val="31"/>
      </w:numPr>
      <w:spacing w:before="120" w:after="120"/>
    </w:pPr>
  </w:style>
  <w:style w:type="paragraph" w:customStyle="1" w:styleId="ActionAufgabeVorlage">
    <w:name w:val="Action Aufgabe Vorlage"/>
    <w:basedOn w:val="ActionAufzhlung"/>
    <w:rsid w:val="005B15E1"/>
    <w:pPr>
      <w:numPr>
        <w:numId w:val="32"/>
      </w:numPr>
      <w:pBdr>
        <w:left w:val="none" w:sz="0" w:space="0" w:color="auto"/>
        <w:right w:val="none" w:sz="0" w:space="0" w:color="auto"/>
      </w:pBdr>
      <w:tabs>
        <w:tab w:val="left" w:pos="397"/>
      </w:tabs>
      <w:spacing w:before="240" w:after="240"/>
      <w:ind w:right="0"/>
    </w:pPr>
    <w:rPr>
      <w:szCs w:val="20"/>
    </w:rPr>
  </w:style>
  <w:style w:type="paragraph" w:customStyle="1" w:styleId="ActionDownload">
    <w:name w:val="Action Download"/>
    <w:basedOn w:val="Standard"/>
    <w:next w:val="Standard"/>
    <w:link w:val="ActionDownloadZchn"/>
    <w:qFormat/>
    <w:rsid w:val="005B15E1"/>
    <w:pPr>
      <w:keepNext/>
      <w:keepLines/>
      <w:pBdr>
        <w:left w:val="single" w:sz="4" w:space="8" w:color="auto"/>
        <w:right w:val="single" w:sz="4" w:space="8" w:color="auto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character" w:customStyle="1" w:styleId="ActionDownloadZchn">
    <w:name w:val="Action Download Zchn"/>
    <w:link w:val="ActionDownload"/>
    <w:rsid w:val="005B15E1"/>
    <w:rPr>
      <w:b/>
      <w:bCs/>
      <w:color w:val="3366FF"/>
      <w:sz w:val="22"/>
      <w:szCs w:val="22"/>
    </w:rPr>
  </w:style>
  <w:style w:type="paragraph" w:customStyle="1" w:styleId="ActionDownloadFein">
    <w:name w:val="Action Download Fein"/>
    <w:basedOn w:val="ActionDownload"/>
    <w:qFormat/>
    <w:rsid w:val="005B15E1"/>
    <w:pPr>
      <w:keepNext w:val="0"/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rsid w:val="005B15E1"/>
    <w:pPr>
      <w:pBdr>
        <w:bottom w:val="single" w:sz="4" w:space="1" w:color="auto"/>
      </w:pBdr>
    </w:pPr>
    <w:rPr>
      <w:bCs w:val="0"/>
      <w:szCs w:val="20"/>
    </w:rPr>
  </w:style>
  <w:style w:type="paragraph" w:customStyle="1" w:styleId="ActionTitel">
    <w:name w:val="Action Titel"/>
    <w:basedOn w:val="Standard"/>
    <w:link w:val="ActionTitelZchn"/>
    <w:qFormat/>
    <w:rsid w:val="005B15E1"/>
    <w:pPr>
      <w:keepNext/>
      <w:keepLines/>
      <w:pBdr>
        <w:top w:val="single" w:sz="4" w:space="1" w:color="auto"/>
        <w:left w:val="single" w:sz="4" w:space="8" w:color="auto"/>
        <w:right w:val="single" w:sz="4" w:space="8" w:color="auto"/>
      </w:pBdr>
      <w:shd w:val="clear" w:color="auto" w:fill="FFC000"/>
      <w:spacing w:before="480" w:after="0"/>
      <w:ind w:left="170" w:right="170"/>
    </w:pPr>
    <w:rPr>
      <w:rFonts w:ascii="Arial" w:hAnsi="Arial"/>
      <w:b/>
      <w:bCs/>
      <w:sz w:val="24"/>
    </w:rPr>
  </w:style>
  <w:style w:type="character" w:customStyle="1" w:styleId="ActionTitelZchn">
    <w:name w:val="Action Titel Zchn"/>
    <w:link w:val="ActionTitel"/>
    <w:rsid w:val="005B15E1"/>
    <w:rPr>
      <w:rFonts w:ascii="Arial" w:hAnsi="Arial"/>
      <w:b/>
      <w:bCs/>
      <w:sz w:val="24"/>
      <w:szCs w:val="22"/>
      <w:shd w:val="clear" w:color="auto" w:fill="FFC000"/>
    </w:rPr>
  </w:style>
  <w:style w:type="character" w:customStyle="1" w:styleId="KommentartextZchn">
    <w:name w:val="Kommentartext Zchn"/>
    <w:link w:val="Kommentartext"/>
    <w:semiHidden/>
    <w:rsid w:val="005B15E1"/>
    <w:rPr>
      <w:sz w:val="22"/>
      <w:szCs w:val="22"/>
    </w:rPr>
  </w:style>
  <w:style w:type="character" w:customStyle="1" w:styleId="KopfzeileZchn">
    <w:name w:val="Kopfzeile Zchn"/>
    <w:link w:val="Kopfzeile"/>
    <w:rsid w:val="005B15E1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5B15E1"/>
    <w:p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5B15E1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5B15E1"/>
    <w:p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5B15E1"/>
    <w:rPr>
      <w:sz w:val="22"/>
      <w:szCs w:val="22"/>
    </w:rPr>
  </w:style>
  <w:style w:type="paragraph" w:customStyle="1" w:styleId="Tabellentitel">
    <w:name w:val="Tabellentitel"/>
    <w:basedOn w:val="Tabellentext"/>
    <w:qFormat/>
    <w:rsid w:val="005B15E1"/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vorlagen\DokumentVorlagen\b-w-StandardTextWordArbeitsvorlage201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75670-4C5B-486A-9E45-64912B059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b-w-StandardTextWordArbeitsvorlage2010</Template>
  <TotalTime>0</TotalTime>
  <Pages>7</Pages>
  <Words>735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Gliederung für einen ausführlichen Businessplan</vt:lpstr>
    </vt:vector>
  </TitlesOfParts>
  <Company>b-wise GmbH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Gliederung für einen ausführlichen Businessplan</dc:title>
  <dc:subject>Konzeptentwicklung</dc:subject>
  <dc:creator>www.business-wissen.de</dc:creator>
  <cp:keywords/>
  <dc:description/>
  <cp:lastModifiedBy>Jürgen Fleig</cp:lastModifiedBy>
  <cp:revision>4</cp:revision>
  <cp:lastPrinted>2016-08-31T13:53:00Z</cp:lastPrinted>
  <dcterms:created xsi:type="dcterms:W3CDTF">2016-08-31T13:28:00Z</dcterms:created>
  <dcterms:modified xsi:type="dcterms:W3CDTF">2016-08-31T13:53:00Z</dcterms:modified>
</cp:coreProperties>
</file>