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BE92" w14:textId="77777777" w:rsidR="00F756FD" w:rsidRDefault="005F7848" w:rsidP="00467DDD">
      <w:pPr>
        <w:pStyle w:val="Titel2"/>
      </w:pPr>
      <w:r>
        <w:t>Checkliste</w:t>
      </w:r>
    </w:p>
    <w:p w14:paraId="35459040" w14:textId="3243C146" w:rsidR="00F756FD" w:rsidRDefault="002A44BA" w:rsidP="00467DDD">
      <w:pPr>
        <w:pStyle w:val="Titel1"/>
      </w:pPr>
      <w:r>
        <w:t>Firmengründung</w:t>
      </w:r>
      <w:r w:rsidR="00F756FD">
        <w:t xml:space="preserve"> </w:t>
      </w:r>
      <w:r>
        <w:t>vorbereiten</w:t>
      </w:r>
    </w:p>
    <w:p w14:paraId="48BBBD58" w14:textId="77777777" w:rsidR="00F756FD" w:rsidRDefault="00F756FD"/>
    <w:p w14:paraId="655BA77E" w14:textId="0E002F81" w:rsidR="005F7848" w:rsidRDefault="00D70B2E">
      <w:r>
        <w:t>Bereiten Sie sich auf die Gründung Ihres Unternehmens</w:t>
      </w:r>
      <w:r w:rsidR="005F7848">
        <w:t xml:space="preserve"> </w:t>
      </w:r>
      <w:r>
        <w:t xml:space="preserve">vor, um von Anfang </w:t>
      </w:r>
      <w:r w:rsidR="0013512F">
        <w:t xml:space="preserve">an </w:t>
      </w:r>
      <w:r>
        <w:t xml:space="preserve">den Überblick über die Bereiche Finanzen, Recht, Personal und Marketing zu behalten. Wer strukturiert vorgeht, </w:t>
      </w:r>
      <w:r w:rsidR="00C57F1A">
        <w:t>vermeidet</w:t>
      </w:r>
      <w:r>
        <w:t xml:space="preserve"> </w:t>
      </w:r>
      <w:r w:rsidR="00C57F1A">
        <w:t xml:space="preserve">unnötige </w:t>
      </w:r>
      <w:r>
        <w:t>Fehler und Versäumnisse.</w:t>
      </w:r>
    </w:p>
    <w:p w14:paraId="08357467" w14:textId="739536BC" w:rsidR="00E73016" w:rsidRDefault="00701D71" w:rsidP="00E73016">
      <w:pPr>
        <w:pStyle w:val="ActionAufgabeVorlage"/>
      </w:pPr>
      <w:r>
        <w:t>Arbeiten</w:t>
      </w:r>
      <w:r w:rsidR="005F7848">
        <w:t xml:space="preserve"> Sie die folgende </w:t>
      </w:r>
      <w:r w:rsidR="00E73016">
        <w:t>Tabelle</w:t>
      </w:r>
      <w:r w:rsidR="005F7848">
        <w:t xml:space="preserve"> </w:t>
      </w:r>
      <w:r w:rsidR="00E73016">
        <w:t>durch</w:t>
      </w:r>
      <w:r w:rsidR="00D458FC">
        <w:t>: Welche Aufgaben haben Sie bereits erledigt?</w:t>
      </w:r>
      <w:r>
        <w:t xml:space="preserve"> Haben Sie an alles gedacht?</w:t>
      </w:r>
      <w:r w:rsidR="00D458FC">
        <w:t xml:space="preserve"> Wo gibt es Nachholbedarf? Was muss noch erledigt werden?</w:t>
      </w:r>
    </w:p>
    <w:p w14:paraId="05BF4EEA" w14:textId="6ABB6FD7" w:rsidR="00F756FD" w:rsidRDefault="00D458FC" w:rsidP="00E73016">
      <w:pPr>
        <w:pStyle w:val="ActionAufgabeVorlage"/>
      </w:pPr>
      <w:r>
        <w:t xml:space="preserve">Arbeiten Sie die </w:t>
      </w:r>
      <w:proofErr w:type="spellStart"/>
      <w:r>
        <w:t>To</w:t>
      </w:r>
      <w:proofErr w:type="spellEnd"/>
      <w:r>
        <w:t>-dos Schritt für Schritt ab. Die Reihenfolge in der Tabelle dient als Orientierung und muss nicht</w:t>
      </w:r>
      <w:r w:rsidR="000F6235">
        <w:t xml:space="preserve"> genau</w:t>
      </w:r>
      <w:r>
        <w:t xml:space="preserve"> eingehalten werden.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  <w:gridCol w:w="3687"/>
        <w:gridCol w:w="2273"/>
      </w:tblGrid>
      <w:tr w:rsidR="00D458FC" w14:paraId="535D5723" w14:textId="77777777" w:rsidTr="008062EE">
        <w:trPr>
          <w:cantSplit/>
          <w:trHeight w:val="567"/>
        </w:trPr>
        <w:tc>
          <w:tcPr>
            <w:tcW w:w="2829" w:type="dxa"/>
            <w:shd w:val="clear" w:color="auto" w:fill="FFC000"/>
          </w:tcPr>
          <w:p w14:paraId="17432307" w14:textId="05DF2AAE" w:rsidR="00F756FD" w:rsidRDefault="00D458FC" w:rsidP="00467DDD">
            <w:pPr>
              <w:pStyle w:val="Tabellentitel"/>
            </w:pPr>
            <w:r>
              <w:t>Aufgabe</w:t>
            </w:r>
          </w:p>
        </w:tc>
        <w:tc>
          <w:tcPr>
            <w:tcW w:w="3687" w:type="dxa"/>
            <w:shd w:val="clear" w:color="auto" w:fill="FFC000"/>
          </w:tcPr>
          <w:p w14:paraId="05A389FB" w14:textId="4BB95434" w:rsidR="00F756FD" w:rsidRDefault="0014425D" w:rsidP="00467DDD">
            <w:pPr>
              <w:pStyle w:val="Tabellentitel"/>
            </w:pPr>
            <w:r>
              <w:t>Das fehlt</w:t>
            </w:r>
            <w:r w:rsidR="008062EE">
              <w:t xml:space="preserve"> noch</w:t>
            </w:r>
            <w:r>
              <w:t xml:space="preserve"> oder muss verbessert werden.</w:t>
            </w:r>
          </w:p>
        </w:tc>
        <w:tc>
          <w:tcPr>
            <w:tcW w:w="2273" w:type="dxa"/>
            <w:shd w:val="clear" w:color="auto" w:fill="FFC000"/>
          </w:tcPr>
          <w:p w14:paraId="6DF10BC4" w14:textId="2CC67E9E" w:rsidR="00F756FD" w:rsidRDefault="00D458FC" w:rsidP="00467DDD">
            <w:pPr>
              <w:pStyle w:val="Tabellentitel"/>
            </w:pPr>
            <w:r>
              <w:t>Abgeschlossen am: [Datum]</w:t>
            </w:r>
          </w:p>
        </w:tc>
      </w:tr>
      <w:tr w:rsidR="002F765F" w:rsidRPr="00BF1246" w14:paraId="05313F39" w14:textId="77777777" w:rsidTr="00DF47DC">
        <w:trPr>
          <w:cantSplit/>
          <w:trHeight w:val="567"/>
        </w:trPr>
        <w:tc>
          <w:tcPr>
            <w:tcW w:w="8789" w:type="dxa"/>
            <w:gridSpan w:val="3"/>
            <w:shd w:val="clear" w:color="auto" w:fill="E7E6E6" w:themeFill="background2"/>
          </w:tcPr>
          <w:p w14:paraId="351BC3BF" w14:textId="06C5E8B5" w:rsidR="002F765F" w:rsidRPr="00BF1246" w:rsidRDefault="002F765F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Geschäftsidee</w:t>
            </w:r>
          </w:p>
        </w:tc>
      </w:tr>
      <w:tr w:rsidR="00D458FC" w14:paraId="687F2B49" w14:textId="77777777" w:rsidTr="008062EE">
        <w:trPr>
          <w:cantSplit/>
          <w:trHeight w:val="567"/>
        </w:trPr>
        <w:tc>
          <w:tcPr>
            <w:tcW w:w="2829" w:type="dxa"/>
          </w:tcPr>
          <w:p w14:paraId="4D531019" w14:textId="7EE47C5A" w:rsidR="00F756FD" w:rsidRDefault="008062EE">
            <w:pPr>
              <w:pStyle w:val="Tabellentext"/>
            </w:pPr>
            <w:r>
              <w:t>Gründliche Marktanalyse durchgeführt, Wettbewerbssituation verstanden.</w:t>
            </w:r>
          </w:p>
        </w:tc>
        <w:tc>
          <w:tcPr>
            <w:tcW w:w="3687" w:type="dxa"/>
          </w:tcPr>
          <w:p w14:paraId="069D773C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61F3FEB4" w14:textId="77777777" w:rsidR="00F756FD" w:rsidRDefault="00F756FD">
            <w:pPr>
              <w:pStyle w:val="Tabellentext"/>
            </w:pPr>
          </w:p>
        </w:tc>
      </w:tr>
      <w:tr w:rsidR="00D458FC" w14:paraId="1D8F248A" w14:textId="77777777" w:rsidTr="008062EE">
        <w:trPr>
          <w:cantSplit/>
          <w:trHeight w:val="567"/>
        </w:trPr>
        <w:tc>
          <w:tcPr>
            <w:tcW w:w="2829" w:type="dxa"/>
          </w:tcPr>
          <w:p w14:paraId="71AC7EEF" w14:textId="145905DB" w:rsidR="00F756FD" w:rsidRDefault="0014425D">
            <w:pPr>
              <w:pStyle w:val="Tabellentext"/>
            </w:pPr>
            <w:r>
              <w:t>Zielgruppe definiert und deren Bedürfnisse erfüllt.</w:t>
            </w:r>
          </w:p>
        </w:tc>
        <w:tc>
          <w:tcPr>
            <w:tcW w:w="3687" w:type="dxa"/>
          </w:tcPr>
          <w:p w14:paraId="018E9ADA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56D752C5" w14:textId="77777777" w:rsidR="00F756FD" w:rsidRDefault="00F756FD">
            <w:pPr>
              <w:pStyle w:val="Tabellentext"/>
            </w:pPr>
          </w:p>
        </w:tc>
      </w:tr>
      <w:tr w:rsidR="00D458FC" w14:paraId="46A334A4" w14:textId="77777777" w:rsidTr="008062EE">
        <w:trPr>
          <w:cantSplit/>
          <w:trHeight w:val="567"/>
        </w:trPr>
        <w:tc>
          <w:tcPr>
            <w:tcW w:w="2829" w:type="dxa"/>
          </w:tcPr>
          <w:p w14:paraId="17798053" w14:textId="22C198DF" w:rsidR="00F756FD" w:rsidRDefault="008062EE">
            <w:pPr>
              <w:pStyle w:val="Tabellentext"/>
            </w:pPr>
            <w:r>
              <w:t>Idee klar und verständlich formuliert.</w:t>
            </w:r>
          </w:p>
        </w:tc>
        <w:tc>
          <w:tcPr>
            <w:tcW w:w="3687" w:type="dxa"/>
          </w:tcPr>
          <w:p w14:paraId="2B3CC0DA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54BF36B9" w14:textId="77777777" w:rsidR="00F756FD" w:rsidRDefault="00F756FD">
            <w:pPr>
              <w:pStyle w:val="Tabellentext"/>
            </w:pPr>
          </w:p>
        </w:tc>
      </w:tr>
      <w:tr w:rsidR="002F765F" w:rsidRPr="00BF1246" w14:paraId="58D63545" w14:textId="77777777" w:rsidTr="00AF466D">
        <w:trPr>
          <w:cantSplit/>
          <w:trHeight w:val="567"/>
        </w:trPr>
        <w:tc>
          <w:tcPr>
            <w:tcW w:w="8789" w:type="dxa"/>
            <w:gridSpan w:val="3"/>
            <w:shd w:val="clear" w:color="auto" w:fill="E7E6E6" w:themeFill="background2"/>
          </w:tcPr>
          <w:p w14:paraId="15B4EC34" w14:textId="148B94CA" w:rsidR="002F765F" w:rsidRPr="00BF1246" w:rsidRDefault="002F765F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Businessplan</w:t>
            </w:r>
          </w:p>
        </w:tc>
      </w:tr>
      <w:tr w:rsidR="00D458FC" w14:paraId="79F66F13" w14:textId="77777777" w:rsidTr="008062EE">
        <w:trPr>
          <w:cantSplit/>
          <w:trHeight w:val="567"/>
        </w:trPr>
        <w:tc>
          <w:tcPr>
            <w:tcW w:w="2829" w:type="dxa"/>
          </w:tcPr>
          <w:p w14:paraId="7E2764D2" w14:textId="3AF80565" w:rsidR="00F756FD" w:rsidRDefault="00AC6914">
            <w:pPr>
              <w:pStyle w:val="Tabellentext"/>
            </w:pPr>
            <w:r>
              <w:t>Businessplan detailliert</w:t>
            </w:r>
            <w:r w:rsidR="008062EE">
              <w:t>, nachvollziehbar</w:t>
            </w:r>
            <w:r>
              <w:t xml:space="preserve"> und strukturiert</w:t>
            </w:r>
            <w:r w:rsidR="008062EE">
              <w:t xml:space="preserve"> erstellt</w:t>
            </w:r>
            <w:r>
              <w:t>.</w:t>
            </w:r>
          </w:p>
        </w:tc>
        <w:tc>
          <w:tcPr>
            <w:tcW w:w="3687" w:type="dxa"/>
          </w:tcPr>
          <w:p w14:paraId="4853C60C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50E19AA4" w14:textId="77777777" w:rsidR="00F756FD" w:rsidRDefault="00F756FD">
            <w:pPr>
              <w:pStyle w:val="Tabellentext"/>
            </w:pPr>
          </w:p>
        </w:tc>
      </w:tr>
      <w:tr w:rsidR="00D458FC" w14:paraId="55555FEF" w14:textId="77777777" w:rsidTr="008062EE">
        <w:trPr>
          <w:cantSplit/>
          <w:trHeight w:val="567"/>
        </w:trPr>
        <w:tc>
          <w:tcPr>
            <w:tcW w:w="2829" w:type="dxa"/>
          </w:tcPr>
          <w:p w14:paraId="7E102283" w14:textId="06CFF1D5" w:rsidR="00F756FD" w:rsidRDefault="00AC6914">
            <w:pPr>
              <w:pStyle w:val="Tabellentext"/>
            </w:pPr>
            <w:r>
              <w:lastRenderedPageBreak/>
              <w:t>Alle wichtigen Aspekte abgedeckt: Unternehmens</w:t>
            </w:r>
            <w:r w:rsidR="00BF1246">
              <w:softHyphen/>
            </w:r>
            <w:r>
              <w:t>beschreibung, Marktanalyse, Strategie, Finanzplanung, Organisationsstruktur</w:t>
            </w:r>
          </w:p>
        </w:tc>
        <w:tc>
          <w:tcPr>
            <w:tcW w:w="3687" w:type="dxa"/>
          </w:tcPr>
          <w:p w14:paraId="4C08EA1C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0D0A0B04" w14:textId="77777777" w:rsidR="00F756FD" w:rsidRDefault="00F756FD">
            <w:pPr>
              <w:pStyle w:val="Tabellentext"/>
            </w:pPr>
          </w:p>
        </w:tc>
      </w:tr>
      <w:tr w:rsidR="00D458FC" w14:paraId="4B04AD86" w14:textId="77777777" w:rsidTr="008062EE">
        <w:trPr>
          <w:cantSplit/>
          <w:trHeight w:val="567"/>
        </w:trPr>
        <w:tc>
          <w:tcPr>
            <w:tcW w:w="2829" w:type="dxa"/>
          </w:tcPr>
          <w:p w14:paraId="474E389A" w14:textId="534E6560" w:rsidR="00F756FD" w:rsidRDefault="00AC6914">
            <w:pPr>
              <w:pStyle w:val="Tabellentext"/>
            </w:pPr>
            <w:r>
              <w:t>Ziele realistisch und messbar formuliert.</w:t>
            </w:r>
          </w:p>
        </w:tc>
        <w:tc>
          <w:tcPr>
            <w:tcW w:w="3687" w:type="dxa"/>
          </w:tcPr>
          <w:p w14:paraId="1EDE518D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51EB4D63" w14:textId="77777777" w:rsidR="00F756FD" w:rsidRDefault="00F756FD">
            <w:pPr>
              <w:pStyle w:val="Tabellentext"/>
            </w:pPr>
          </w:p>
        </w:tc>
      </w:tr>
      <w:tr w:rsidR="008062EE" w:rsidRPr="00BF1246" w14:paraId="5CDC5939" w14:textId="77777777" w:rsidTr="00916690">
        <w:trPr>
          <w:cantSplit/>
          <w:trHeight w:val="567"/>
        </w:trPr>
        <w:tc>
          <w:tcPr>
            <w:tcW w:w="8789" w:type="dxa"/>
            <w:gridSpan w:val="3"/>
            <w:shd w:val="clear" w:color="auto" w:fill="E7E6E6" w:themeFill="background2"/>
          </w:tcPr>
          <w:p w14:paraId="785B2D0E" w14:textId="70F9247B" w:rsidR="008062EE" w:rsidRPr="00BF1246" w:rsidRDefault="008062EE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Rechtsform</w:t>
            </w:r>
          </w:p>
        </w:tc>
      </w:tr>
      <w:tr w:rsidR="00D458FC" w14:paraId="31620120" w14:textId="77777777" w:rsidTr="008062EE">
        <w:trPr>
          <w:cantSplit/>
          <w:trHeight w:val="567"/>
        </w:trPr>
        <w:tc>
          <w:tcPr>
            <w:tcW w:w="2829" w:type="dxa"/>
          </w:tcPr>
          <w:p w14:paraId="0D81D05D" w14:textId="4E4BF88A" w:rsidR="00F756FD" w:rsidRDefault="00AC6914">
            <w:pPr>
              <w:pStyle w:val="Tabellentext"/>
            </w:pPr>
            <w:r>
              <w:t>Passende Rechtsform ausgewählt.</w:t>
            </w:r>
          </w:p>
        </w:tc>
        <w:tc>
          <w:tcPr>
            <w:tcW w:w="3687" w:type="dxa"/>
          </w:tcPr>
          <w:p w14:paraId="48233BBA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0AB73467" w14:textId="77777777" w:rsidR="00F756FD" w:rsidRDefault="00F756FD">
            <w:pPr>
              <w:pStyle w:val="Tabellentext"/>
            </w:pPr>
          </w:p>
        </w:tc>
      </w:tr>
      <w:tr w:rsidR="00D458FC" w14:paraId="2AE14B52" w14:textId="77777777" w:rsidTr="008062EE">
        <w:trPr>
          <w:cantSplit/>
          <w:trHeight w:val="567"/>
        </w:trPr>
        <w:tc>
          <w:tcPr>
            <w:tcW w:w="2829" w:type="dxa"/>
          </w:tcPr>
          <w:p w14:paraId="17D1FAD3" w14:textId="1CB4FE26" w:rsidR="00F756FD" w:rsidRDefault="00B56AE5">
            <w:pPr>
              <w:pStyle w:val="Tabellentext"/>
            </w:pPr>
            <w:r>
              <w:t>Über r</w:t>
            </w:r>
            <w:r w:rsidR="00AC6914">
              <w:t>echtliche Rahmenbedingungen und Pflichten der</w:t>
            </w:r>
            <w:r w:rsidR="008062EE">
              <w:t xml:space="preserve"> gewählten</w:t>
            </w:r>
            <w:r w:rsidR="00AC6914">
              <w:t xml:space="preserve"> Rechtsform </w:t>
            </w:r>
            <w:r>
              <w:t>informiert</w:t>
            </w:r>
            <w:r w:rsidR="00AC6914">
              <w:t xml:space="preserve"> und</w:t>
            </w:r>
            <w:r>
              <w:t xml:space="preserve"> alle</w:t>
            </w:r>
            <w:r w:rsidR="00AC6914">
              <w:t xml:space="preserve"> berücksichtigt.</w:t>
            </w:r>
          </w:p>
        </w:tc>
        <w:tc>
          <w:tcPr>
            <w:tcW w:w="3687" w:type="dxa"/>
          </w:tcPr>
          <w:p w14:paraId="6D902E17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4F452676" w14:textId="77777777" w:rsidR="00F756FD" w:rsidRDefault="00F756FD">
            <w:pPr>
              <w:pStyle w:val="Tabellentext"/>
            </w:pPr>
          </w:p>
        </w:tc>
      </w:tr>
      <w:tr w:rsidR="008062EE" w:rsidRPr="00BF1246" w14:paraId="53935951" w14:textId="77777777" w:rsidTr="000E5CF8">
        <w:trPr>
          <w:cantSplit/>
          <w:trHeight w:val="567"/>
        </w:trPr>
        <w:tc>
          <w:tcPr>
            <w:tcW w:w="8789" w:type="dxa"/>
            <w:gridSpan w:val="3"/>
            <w:shd w:val="clear" w:color="auto" w:fill="E7E6E6" w:themeFill="background2"/>
          </w:tcPr>
          <w:p w14:paraId="2DFCBAB4" w14:textId="56602872" w:rsidR="008062EE" w:rsidRPr="00BF1246" w:rsidRDefault="008062EE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Finanzierung</w:t>
            </w:r>
          </w:p>
        </w:tc>
      </w:tr>
      <w:tr w:rsidR="00D458FC" w14:paraId="23CC0055" w14:textId="77777777" w:rsidTr="008062EE">
        <w:trPr>
          <w:cantSplit/>
          <w:trHeight w:val="567"/>
        </w:trPr>
        <w:tc>
          <w:tcPr>
            <w:tcW w:w="2829" w:type="dxa"/>
          </w:tcPr>
          <w:p w14:paraId="2F4ABC6D" w14:textId="61F10B33" w:rsidR="00CD441B" w:rsidRDefault="00BF1246">
            <w:pPr>
              <w:pStyle w:val="Tabellentext"/>
            </w:pPr>
            <w:r>
              <w:t>Finanzplan mit sämtlichen Einzahlungen und Auszahlungen (im ersten Jahr) erstellt.</w:t>
            </w:r>
          </w:p>
        </w:tc>
        <w:tc>
          <w:tcPr>
            <w:tcW w:w="3687" w:type="dxa"/>
          </w:tcPr>
          <w:p w14:paraId="612B6269" w14:textId="77777777" w:rsidR="00CD441B" w:rsidRDefault="00CD441B">
            <w:pPr>
              <w:pStyle w:val="Tabellentext"/>
            </w:pPr>
          </w:p>
        </w:tc>
        <w:tc>
          <w:tcPr>
            <w:tcW w:w="2273" w:type="dxa"/>
          </w:tcPr>
          <w:p w14:paraId="586B348E" w14:textId="77777777" w:rsidR="00CD441B" w:rsidRDefault="00CD441B">
            <w:pPr>
              <w:pStyle w:val="Tabellentext"/>
            </w:pPr>
          </w:p>
        </w:tc>
      </w:tr>
      <w:tr w:rsidR="00BF1246" w14:paraId="07E4D28B" w14:textId="77777777" w:rsidTr="008062EE">
        <w:trPr>
          <w:cantSplit/>
          <w:trHeight w:val="567"/>
        </w:trPr>
        <w:tc>
          <w:tcPr>
            <w:tcW w:w="2829" w:type="dxa"/>
          </w:tcPr>
          <w:p w14:paraId="0D859ACC" w14:textId="7F33F11E" w:rsidR="00BF1246" w:rsidRDefault="00BF1246">
            <w:pPr>
              <w:pStyle w:val="Tabellentext"/>
            </w:pPr>
            <w:r>
              <w:t>Kapitalbedarf realistisch ermittelt und solide Finanzierungsstrategie entwickelt.</w:t>
            </w:r>
          </w:p>
        </w:tc>
        <w:tc>
          <w:tcPr>
            <w:tcW w:w="3687" w:type="dxa"/>
          </w:tcPr>
          <w:p w14:paraId="59903C74" w14:textId="77777777" w:rsidR="00BF1246" w:rsidRDefault="00BF1246">
            <w:pPr>
              <w:pStyle w:val="Tabellentext"/>
            </w:pPr>
          </w:p>
        </w:tc>
        <w:tc>
          <w:tcPr>
            <w:tcW w:w="2273" w:type="dxa"/>
          </w:tcPr>
          <w:p w14:paraId="0D6C1EC3" w14:textId="77777777" w:rsidR="00BF1246" w:rsidRDefault="00BF1246">
            <w:pPr>
              <w:pStyle w:val="Tabellentext"/>
            </w:pPr>
          </w:p>
        </w:tc>
      </w:tr>
      <w:tr w:rsidR="00D458FC" w14:paraId="7CC5E45F" w14:textId="77777777" w:rsidTr="008062EE">
        <w:trPr>
          <w:cantSplit/>
          <w:trHeight w:val="567"/>
        </w:trPr>
        <w:tc>
          <w:tcPr>
            <w:tcW w:w="2829" w:type="dxa"/>
          </w:tcPr>
          <w:p w14:paraId="01ACB505" w14:textId="38D08DAA" w:rsidR="000C3925" w:rsidRDefault="001F6748">
            <w:pPr>
              <w:pStyle w:val="Tabellentext"/>
            </w:pPr>
            <w:r>
              <w:t xml:space="preserve">Alle </w:t>
            </w:r>
            <w:r w:rsidR="008062EE">
              <w:t>relevanten</w:t>
            </w:r>
            <w:r>
              <w:t xml:space="preserve"> Finanzierungsquellen ermittelt</w:t>
            </w:r>
            <w:r w:rsidR="001C67BD">
              <w:t xml:space="preserve">, </w:t>
            </w:r>
            <w:r>
              <w:t>bewertet</w:t>
            </w:r>
            <w:r w:rsidR="001C67BD">
              <w:t xml:space="preserve"> und verglichen</w:t>
            </w:r>
            <w:r>
              <w:t>.</w:t>
            </w:r>
          </w:p>
        </w:tc>
        <w:tc>
          <w:tcPr>
            <w:tcW w:w="3687" w:type="dxa"/>
          </w:tcPr>
          <w:p w14:paraId="59A9369D" w14:textId="77777777" w:rsidR="000C3925" w:rsidRDefault="000C3925">
            <w:pPr>
              <w:pStyle w:val="Tabellentext"/>
            </w:pPr>
          </w:p>
        </w:tc>
        <w:tc>
          <w:tcPr>
            <w:tcW w:w="2273" w:type="dxa"/>
          </w:tcPr>
          <w:p w14:paraId="4BA10EE9" w14:textId="77777777" w:rsidR="000C3925" w:rsidRDefault="000C3925">
            <w:pPr>
              <w:pStyle w:val="Tabellentext"/>
            </w:pPr>
          </w:p>
        </w:tc>
      </w:tr>
      <w:tr w:rsidR="00BF1246" w:rsidRPr="00BF1246" w14:paraId="2A4C7DA0" w14:textId="77777777" w:rsidTr="00461033">
        <w:trPr>
          <w:cantSplit/>
          <w:trHeight w:val="567"/>
        </w:trPr>
        <w:tc>
          <w:tcPr>
            <w:tcW w:w="8789" w:type="dxa"/>
            <w:gridSpan w:val="3"/>
            <w:shd w:val="clear" w:color="auto" w:fill="E7E6E6" w:themeFill="background2"/>
          </w:tcPr>
          <w:p w14:paraId="5B4CBF1C" w14:textId="77777777" w:rsidR="00BF1246" w:rsidRPr="00BF1246" w:rsidRDefault="00BF1246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Gewerbeanmeldung</w:t>
            </w:r>
          </w:p>
        </w:tc>
      </w:tr>
      <w:tr w:rsidR="00BF1246" w14:paraId="1FC9321A" w14:textId="77777777" w:rsidTr="00461033">
        <w:trPr>
          <w:cantSplit/>
          <w:trHeight w:val="567"/>
        </w:trPr>
        <w:tc>
          <w:tcPr>
            <w:tcW w:w="2829" w:type="dxa"/>
          </w:tcPr>
          <w:p w14:paraId="537C1E8B" w14:textId="77777777" w:rsidR="00BF1246" w:rsidRDefault="00BF1246" w:rsidP="00461033">
            <w:pPr>
              <w:pStyle w:val="Tabellentext"/>
            </w:pPr>
            <w:r>
              <w:t>Gewerbe ordnungsgemäß angemeldet.</w:t>
            </w:r>
          </w:p>
        </w:tc>
        <w:tc>
          <w:tcPr>
            <w:tcW w:w="3687" w:type="dxa"/>
          </w:tcPr>
          <w:p w14:paraId="5BAC95E8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</w:tcPr>
          <w:p w14:paraId="06FFD634" w14:textId="77777777" w:rsidR="00BF1246" w:rsidRDefault="00BF1246" w:rsidP="00461033">
            <w:pPr>
              <w:pStyle w:val="Tabellentext"/>
            </w:pPr>
          </w:p>
        </w:tc>
      </w:tr>
      <w:tr w:rsidR="00BF1246" w14:paraId="099527E4" w14:textId="77777777" w:rsidTr="00461033">
        <w:trPr>
          <w:cantSplit/>
          <w:trHeight w:val="567"/>
        </w:trPr>
        <w:tc>
          <w:tcPr>
            <w:tcW w:w="2829" w:type="dxa"/>
          </w:tcPr>
          <w:p w14:paraId="0493E58B" w14:textId="77777777" w:rsidR="00BF1246" w:rsidRDefault="00BF1246" w:rsidP="00461033">
            <w:pPr>
              <w:pStyle w:val="Tabellentext"/>
            </w:pPr>
            <w:r>
              <w:t>Alle erforderlichen Unterlagen eingereicht.</w:t>
            </w:r>
          </w:p>
        </w:tc>
        <w:tc>
          <w:tcPr>
            <w:tcW w:w="3687" w:type="dxa"/>
          </w:tcPr>
          <w:p w14:paraId="38D9ADA9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</w:tcPr>
          <w:p w14:paraId="11E7EDA9" w14:textId="77777777" w:rsidR="00BF1246" w:rsidRDefault="00BF1246" w:rsidP="00461033">
            <w:pPr>
              <w:pStyle w:val="Tabellentext"/>
            </w:pPr>
          </w:p>
        </w:tc>
      </w:tr>
      <w:tr w:rsidR="00BF1246" w14:paraId="0B80113E" w14:textId="77777777" w:rsidTr="00461033">
        <w:trPr>
          <w:cantSplit/>
          <w:trHeight w:val="567"/>
        </w:trPr>
        <w:tc>
          <w:tcPr>
            <w:tcW w:w="2829" w:type="dxa"/>
          </w:tcPr>
          <w:p w14:paraId="3A2811D9" w14:textId="77777777" w:rsidR="00BF1246" w:rsidRDefault="00BF1246" w:rsidP="00461033">
            <w:pPr>
              <w:pStyle w:val="Tabellentext"/>
            </w:pPr>
            <w:r>
              <w:t>Alle behördlichen Auflagen berücksichtigt und erfüllt.</w:t>
            </w:r>
          </w:p>
        </w:tc>
        <w:tc>
          <w:tcPr>
            <w:tcW w:w="3687" w:type="dxa"/>
          </w:tcPr>
          <w:p w14:paraId="2E417844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</w:tcPr>
          <w:p w14:paraId="20AF98A7" w14:textId="77777777" w:rsidR="00BF1246" w:rsidRDefault="00BF1246" w:rsidP="00461033">
            <w:pPr>
              <w:pStyle w:val="Tabellentext"/>
            </w:pPr>
          </w:p>
        </w:tc>
      </w:tr>
      <w:tr w:rsidR="008062EE" w:rsidRPr="00BF1246" w14:paraId="3010B0C2" w14:textId="77777777" w:rsidTr="00596099">
        <w:trPr>
          <w:cantSplit/>
          <w:trHeight w:val="567"/>
        </w:trPr>
        <w:tc>
          <w:tcPr>
            <w:tcW w:w="8789" w:type="dxa"/>
            <w:gridSpan w:val="3"/>
            <w:shd w:val="clear" w:color="auto" w:fill="E7E6E6" w:themeFill="background2"/>
          </w:tcPr>
          <w:p w14:paraId="572E8E29" w14:textId="11BA2FBD" w:rsidR="008062EE" w:rsidRPr="00BF1246" w:rsidRDefault="008062EE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lastRenderedPageBreak/>
              <w:t>Geschäftskonto</w:t>
            </w:r>
          </w:p>
        </w:tc>
      </w:tr>
      <w:tr w:rsidR="00FD3AA7" w14:paraId="6D6CB17E" w14:textId="77777777" w:rsidTr="008062EE">
        <w:trPr>
          <w:cantSplit/>
          <w:trHeight w:val="567"/>
        </w:trPr>
        <w:tc>
          <w:tcPr>
            <w:tcW w:w="2829" w:type="dxa"/>
          </w:tcPr>
          <w:p w14:paraId="401198A5" w14:textId="40274CC0" w:rsidR="00FD3AA7" w:rsidRDefault="00FD3AA7">
            <w:pPr>
              <w:pStyle w:val="Tabellentext"/>
            </w:pPr>
            <w:r>
              <w:t>Kontomodell und Bank ausgesucht.</w:t>
            </w:r>
          </w:p>
        </w:tc>
        <w:tc>
          <w:tcPr>
            <w:tcW w:w="3687" w:type="dxa"/>
          </w:tcPr>
          <w:p w14:paraId="7E19CA0E" w14:textId="77777777" w:rsidR="00FD3AA7" w:rsidRDefault="00FD3AA7">
            <w:pPr>
              <w:pStyle w:val="Tabellentext"/>
            </w:pPr>
          </w:p>
        </w:tc>
        <w:tc>
          <w:tcPr>
            <w:tcW w:w="2273" w:type="dxa"/>
          </w:tcPr>
          <w:p w14:paraId="3E696C4E" w14:textId="77777777" w:rsidR="00FD3AA7" w:rsidRDefault="00FD3AA7">
            <w:pPr>
              <w:pStyle w:val="Tabellentext"/>
            </w:pPr>
          </w:p>
        </w:tc>
      </w:tr>
      <w:tr w:rsidR="00D458FC" w14:paraId="55CD8CCB" w14:textId="77777777" w:rsidTr="008062EE">
        <w:trPr>
          <w:cantSplit/>
          <w:trHeight w:val="567"/>
        </w:trPr>
        <w:tc>
          <w:tcPr>
            <w:tcW w:w="2829" w:type="dxa"/>
          </w:tcPr>
          <w:p w14:paraId="6139E284" w14:textId="24C04F17" w:rsidR="000C3925" w:rsidRDefault="00FD3AA7">
            <w:pPr>
              <w:pStyle w:val="Tabellentext"/>
            </w:pPr>
            <w:r>
              <w:t>Alle erforderlichen Unterlagen der Bank zur Verfügung gestellt.</w:t>
            </w:r>
          </w:p>
        </w:tc>
        <w:tc>
          <w:tcPr>
            <w:tcW w:w="3687" w:type="dxa"/>
          </w:tcPr>
          <w:p w14:paraId="04B3BF8B" w14:textId="77777777" w:rsidR="000C3925" w:rsidRDefault="000C3925">
            <w:pPr>
              <w:pStyle w:val="Tabellentext"/>
            </w:pPr>
          </w:p>
        </w:tc>
        <w:tc>
          <w:tcPr>
            <w:tcW w:w="2273" w:type="dxa"/>
          </w:tcPr>
          <w:p w14:paraId="7EC7E5F3" w14:textId="77777777" w:rsidR="000C3925" w:rsidRDefault="000C3925">
            <w:pPr>
              <w:pStyle w:val="Tabellentext"/>
            </w:pPr>
          </w:p>
        </w:tc>
      </w:tr>
      <w:tr w:rsidR="00D458FC" w14:paraId="05CF0B62" w14:textId="77777777" w:rsidTr="008062EE">
        <w:trPr>
          <w:cantSplit/>
          <w:trHeight w:val="567"/>
        </w:trPr>
        <w:tc>
          <w:tcPr>
            <w:tcW w:w="2829" w:type="dxa"/>
          </w:tcPr>
          <w:p w14:paraId="20134316" w14:textId="5A4BA8A1" w:rsidR="00F756FD" w:rsidRDefault="00FD3AA7">
            <w:pPr>
              <w:pStyle w:val="Tabellentext"/>
            </w:pPr>
            <w:r>
              <w:t>Separates Geschäftskonto eröffnet.</w:t>
            </w:r>
          </w:p>
        </w:tc>
        <w:tc>
          <w:tcPr>
            <w:tcW w:w="3687" w:type="dxa"/>
          </w:tcPr>
          <w:p w14:paraId="1E01629C" w14:textId="77777777" w:rsidR="00F756FD" w:rsidRDefault="00F756FD">
            <w:pPr>
              <w:pStyle w:val="Tabellentext"/>
            </w:pPr>
          </w:p>
        </w:tc>
        <w:tc>
          <w:tcPr>
            <w:tcW w:w="2273" w:type="dxa"/>
          </w:tcPr>
          <w:p w14:paraId="3630B651" w14:textId="77777777" w:rsidR="00F756FD" w:rsidRDefault="00F756FD">
            <w:pPr>
              <w:pStyle w:val="Tabellentext"/>
            </w:pPr>
          </w:p>
        </w:tc>
      </w:tr>
      <w:tr w:rsidR="001C67BD" w:rsidRPr="00BF1246" w14:paraId="5E0B77F5" w14:textId="77777777" w:rsidTr="00F16C97">
        <w:trPr>
          <w:cantSplit/>
          <w:trHeight w:val="567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A4A437B" w14:textId="35C86937" w:rsidR="001C67BD" w:rsidRPr="00BF1246" w:rsidRDefault="001C67BD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Versicherungen</w:t>
            </w:r>
          </w:p>
        </w:tc>
      </w:tr>
      <w:tr w:rsidR="001660F3" w14:paraId="2D072237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EDA2" w14:textId="520820F3" w:rsidR="001660F3" w:rsidRDefault="001660F3" w:rsidP="00607078">
            <w:pPr>
              <w:pStyle w:val="Tabellentext"/>
            </w:pPr>
            <w:r>
              <w:t>Versicherungsbedürfnisse individuell und umfassend geprüft.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54D0" w14:textId="77777777" w:rsidR="001660F3" w:rsidRDefault="001660F3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9E3C" w14:textId="77777777" w:rsidR="001660F3" w:rsidRDefault="001660F3" w:rsidP="00607078">
            <w:pPr>
              <w:pStyle w:val="Tabellentext"/>
            </w:pPr>
          </w:p>
        </w:tc>
      </w:tr>
      <w:tr w:rsidR="001660F3" w14:paraId="235BAF18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7275" w14:textId="77777777" w:rsidR="001660F3" w:rsidRDefault="001660F3" w:rsidP="00607078">
            <w:pPr>
              <w:pStyle w:val="Tabellentext"/>
            </w:pPr>
            <w:r>
              <w:t>Alle relevanten Versicherungen abgeschlossen.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AC0D" w14:textId="77777777" w:rsidR="001660F3" w:rsidRDefault="001660F3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3560" w14:textId="77777777" w:rsidR="001660F3" w:rsidRDefault="001660F3" w:rsidP="00607078">
            <w:pPr>
              <w:pStyle w:val="Tabellentext"/>
            </w:pPr>
          </w:p>
        </w:tc>
      </w:tr>
      <w:tr w:rsidR="001660F3" w14:paraId="20F64CB9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5739" w14:textId="414E60FF" w:rsidR="001660F3" w:rsidRDefault="001C67BD" w:rsidP="00607078">
            <w:pPr>
              <w:pStyle w:val="Tabellentext"/>
            </w:pPr>
            <w:r>
              <w:t>Erforderliche</w:t>
            </w:r>
            <w:r w:rsidR="001660F3">
              <w:t xml:space="preserve"> Unterlagen eingereicht.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4E0" w14:textId="77777777" w:rsidR="001660F3" w:rsidRDefault="001660F3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1D93" w14:textId="77777777" w:rsidR="001660F3" w:rsidRDefault="001660F3" w:rsidP="00607078">
            <w:pPr>
              <w:pStyle w:val="Tabellentext"/>
            </w:pPr>
          </w:p>
        </w:tc>
      </w:tr>
      <w:tr w:rsidR="001660F3" w14:paraId="317485EF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1127" w14:textId="1A5A7601" w:rsidR="001660F3" w:rsidRDefault="001C67BD" w:rsidP="00607078">
            <w:pPr>
              <w:pStyle w:val="Tabellentext"/>
            </w:pPr>
            <w:r>
              <w:t>Behördlichen</w:t>
            </w:r>
            <w:r w:rsidR="001660F3">
              <w:t xml:space="preserve"> Auflagen berücksichtigt und erfüllt.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4A1" w14:textId="77777777" w:rsidR="001660F3" w:rsidRDefault="001660F3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4EEB" w14:textId="77777777" w:rsidR="001660F3" w:rsidRDefault="001660F3" w:rsidP="00607078">
            <w:pPr>
              <w:pStyle w:val="Tabellentext"/>
            </w:pPr>
          </w:p>
        </w:tc>
      </w:tr>
      <w:tr w:rsidR="001C67BD" w:rsidRPr="00BF1246" w14:paraId="177FC41A" w14:textId="77777777" w:rsidTr="009446FB">
        <w:trPr>
          <w:cantSplit/>
          <w:trHeight w:val="567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D5CF56" w14:textId="61A32B06" w:rsidR="001C67BD" w:rsidRPr="00BF1246" w:rsidRDefault="001C67BD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Personal</w:t>
            </w:r>
          </w:p>
        </w:tc>
      </w:tr>
      <w:tr w:rsidR="00BF1246" w14:paraId="21D63966" w14:textId="77777777" w:rsidTr="00461033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D7C9" w14:textId="73F9292A" w:rsidR="00BF1246" w:rsidRDefault="00BF1246" w:rsidP="00461033">
            <w:pPr>
              <w:pStyle w:val="Tabellentext"/>
            </w:pPr>
            <w:r>
              <w:t>Personalbedarf realistisch ermittelt oder eingeschätzt.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0181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7047" w14:textId="77777777" w:rsidR="00BF1246" w:rsidRDefault="00BF1246" w:rsidP="00461033">
            <w:pPr>
              <w:pStyle w:val="Tabellentext"/>
            </w:pPr>
          </w:p>
        </w:tc>
      </w:tr>
      <w:tr w:rsidR="00BF1246" w14:paraId="2AA2B1D3" w14:textId="77777777" w:rsidTr="00461033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2467" w14:textId="3E9104E6" w:rsidR="00BF1246" w:rsidRDefault="00BF1246" w:rsidP="00461033">
            <w:pPr>
              <w:pStyle w:val="Tabellentext"/>
            </w:pPr>
            <w:r>
              <w:t>Stellenbeschreibung formuliert und veröffentlicht.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41C2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8E1C" w14:textId="77777777" w:rsidR="00BF1246" w:rsidRDefault="00BF1246" w:rsidP="00461033">
            <w:pPr>
              <w:pStyle w:val="Tabellentext"/>
            </w:pPr>
          </w:p>
        </w:tc>
      </w:tr>
      <w:tr w:rsidR="00BF1246" w14:paraId="2B0BC1EA" w14:textId="77777777" w:rsidTr="00461033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C8AF" w14:textId="63EA3610" w:rsidR="00BF1246" w:rsidRDefault="00BF1246" w:rsidP="00461033">
            <w:pPr>
              <w:pStyle w:val="Tabellentext"/>
            </w:pPr>
            <w:r>
              <w:t>Strategie für Personal</w:t>
            </w:r>
            <w:r>
              <w:softHyphen/>
              <w:t>beschaffung und Personal</w:t>
            </w:r>
            <w:r>
              <w:softHyphen/>
              <w:t>bindung entwickelt.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B81D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28DE" w14:textId="77777777" w:rsidR="00BF1246" w:rsidRDefault="00BF1246" w:rsidP="00461033">
            <w:pPr>
              <w:pStyle w:val="Tabellentext"/>
            </w:pPr>
          </w:p>
        </w:tc>
      </w:tr>
      <w:tr w:rsidR="00BF1246" w14:paraId="3833BF01" w14:textId="77777777" w:rsidTr="00461033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EBD2" w14:textId="77777777" w:rsidR="00BF1246" w:rsidRDefault="00BF1246" w:rsidP="00461033">
            <w:pPr>
              <w:pStyle w:val="Tabellentext"/>
            </w:pPr>
            <w:r>
              <w:t>Rechtssichere, vollständige Arbeitsverträge in allen benötigten Versionen (Vollzeit, Mini-Job …) liegen vor.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D1E0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3826" w14:textId="77777777" w:rsidR="00BF1246" w:rsidRDefault="00BF1246" w:rsidP="00461033">
            <w:pPr>
              <w:pStyle w:val="Tabellentext"/>
            </w:pPr>
          </w:p>
        </w:tc>
      </w:tr>
      <w:tr w:rsidR="00BF1246" w14:paraId="463D29AE" w14:textId="77777777" w:rsidTr="00461033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00FB" w14:textId="3F858928" w:rsidR="00BF1246" w:rsidRDefault="00BF1246" w:rsidP="00461033">
            <w:pPr>
              <w:pStyle w:val="Tabellentext"/>
            </w:pPr>
            <w:r>
              <w:t>Bestimmungen des Nachweisgesetzes berücksichtigt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6078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C548" w14:textId="77777777" w:rsidR="00BF1246" w:rsidRDefault="00BF1246" w:rsidP="00461033">
            <w:pPr>
              <w:pStyle w:val="Tabellentext"/>
            </w:pPr>
          </w:p>
        </w:tc>
      </w:tr>
      <w:tr w:rsidR="00390DA8" w14:paraId="281BE35C" w14:textId="77777777" w:rsidTr="00461033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6D8C" w14:textId="7C5920B3" w:rsidR="00390DA8" w:rsidRDefault="00390DA8" w:rsidP="00461033">
            <w:pPr>
              <w:pStyle w:val="Tabellentext"/>
            </w:pPr>
            <w:r>
              <w:lastRenderedPageBreak/>
              <w:t>Mitarbeitende über Gleichstellung (AGG) und Datenschutz informiert und geschult.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7497" w14:textId="77777777" w:rsidR="00390DA8" w:rsidRDefault="00390DA8" w:rsidP="00461033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B1CE" w14:textId="77777777" w:rsidR="00390DA8" w:rsidRDefault="00390DA8" w:rsidP="00461033">
            <w:pPr>
              <w:pStyle w:val="Tabellentext"/>
            </w:pPr>
          </w:p>
        </w:tc>
      </w:tr>
      <w:tr w:rsidR="00963565" w14:paraId="4D5C8E4E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3A5E" w14:textId="54AFADCB" w:rsidR="00BC74ED" w:rsidRDefault="00963565" w:rsidP="00607078">
            <w:pPr>
              <w:pStyle w:val="Tabellentext"/>
            </w:pPr>
            <w:r>
              <w:t>Steuerliche und sozial</w:t>
            </w:r>
            <w:r w:rsidR="00BF1246">
              <w:softHyphen/>
            </w:r>
            <w:r>
              <w:t>versicherungsrechtliche Pflichten beachtet und erfüllt.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EFA2" w14:textId="77777777" w:rsidR="00BC74ED" w:rsidRDefault="00BC74ED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D845" w14:textId="77777777" w:rsidR="00BC74ED" w:rsidRDefault="00BC74ED" w:rsidP="00607078">
            <w:pPr>
              <w:pStyle w:val="Tabellentext"/>
            </w:pPr>
          </w:p>
        </w:tc>
      </w:tr>
      <w:tr w:rsidR="00BF1246" w14:paraId="24257C2A" w14:textId="77777777" w:rsidTr="00461033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821D" w14:textId="77777777" w:rsidR="00BF1246" w:rsidRDefault="00BF1246" w:rsidP="00461033">
            <w:pPr>
              <w:pStyle w:val="Tabellentext"/>
            </w:pPr>
            <w:r>
              <w:t>Personal bei Sozial</w:t>
            </w:r>
            <w:r>
              <w:softHyphen/>
              <w:t>versicherung angemeldet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5A9E" w14:textId="77777777" w:rsidR="00BF1246" w:rsidRDefault="00BF1246" w:rsidP="00461033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2F33" w14:textId="77777777" w:rsidR="00BF1246" w:rsidRDefault="00BF1246" w:rsidP="00461033">
            <w:pPr>
              <w:pStyle w:val="Tabellentext"/>
            </w:pPr>
          </w:p>
        </w:tc>
      </w:tr>
      <w:tr w:rsidR="00390DA8" w:rsidRPr="00BF1246" w14:paraId="49A7FC14" w14:textId="77777777" w:rsidTr="00AD4536">
        <w:trPr>
          <w:cantSplit/>
          <w:trHeight w:val="567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AE7AC1" w14:textId="77777777" w:rsidR="00390DA8" w:rsidRPr="00BF1246" w:rsidRDefault="00390DA8" w:rsidP="00AD453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Immobilien und Räumlichkeiten</w:t>
            </w:r>
          </w:p>
        </w:tc>
      </w:tr>
      <w:tr w:rsidR="00390DA8" w14:paraId="1AFA13A3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6D6C" w14:textId="77777777" w:rsidR="00390DA8" w:rsidRDefault="00390DA8" w:rsidP="00AD4536">
            <w:pPr>
              <w:pStyle w:val="Tabellentext"/>
            </w:pPr>
            <w:r>
              <w:t>Geeigneten Standort ausgewählt.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A021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C7EF" w14:textId="77777777" w:rsidR="00390DA8" w:rsidRDefault="00390DA8" w:rsidP="00AD4536">
            <w:pPr>
              <w:pStyle w:val="Tabellentext"/>
            </w:pPr>
          </w:p>
        </w:tc>
      </w:tr>
      <w:tr w:rsidR="00390DA8" w14:paraId="111A185E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18C7" w14:textId="77777777" w:rsidR="00390DA8" w:rsidRDefault="00390DA8" w:rsidP="00AD4536">
            <w:pPr>
              <w:pStyle w:val="Tabellentext"/>
            </w:pPr>
            <w:r>
              <w:t>Kauf- und/oder Mietverträge abgeschlossen.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457C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92EB" w14:textId="77777777" w:rsidR="00390DA8" w:rsidRDefault="00390DA8" w:rsidP="00AD4536">
            <w:pPr>
              <w:pStyle w:val="Tabellentext"/>
            </w:pPr>
          </w:p>
        </w:tc>
      </w:tr>
      <w:tr w:rsidR="00390DA8" w14:paraId="2D7747C3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7D34" w14:textId="77777777" w:rsidR="00390DA8" w:rsidRDefault="00390DA8" w:rsidP="00AD4536">
            <w:pPr>
              <w:pStyle w:val="Tabellentext"/>
            </w:pPr>
            <w:r>
              <w:t>Alle erforderlichen Genehmigungen erhalten.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106E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0BF4" w14:textId="77777777" w:rsidR="00390DA8" w:rsidRDefault="00390DA8" w:rsidP="00AD4536">
            <w:pPr>
              <w:pStyle w:val="Tabellentext"/>
            </w:pPr>
          </w:p>
        </w:tc>
      </w:tr>
      <w:tr w:rsidR="00390DA8" w:rsidRPr="00BF1246" w14:paraId="1AF4FD4A" w14:textId="77777777" w:rsidTr="00AD4536">
        <w:trPr>
          <w:cantSplit/>
          <w:trHeight w:val="567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278AF96" w14:textId="6723ECB3" w:rsidR="00390DA8" w:rsidRPr="00BF1246" w:rsidRDefault="00390DA8" w:rsidP="00AD4536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>Ausstattung und IT</w:t>
            </w:r>
          </w:p>
        </w:tc>
      </w:tr>
      <w:tr w:rsidR="00390DA8" w14:paraId="4E8EDD35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B3A9" w14:textId="78347158" w:rsidR="00390DA8" w:rsidRDefault="00390DA8" w:rsidP="00AD4536">
            <w:pPr>
              <w:pStyle w:val="Tabellentext"/>
            </w:pPr>
            <w:r>
              <w:t>Möbel, Anlagen, Geräte, Maschinen ausgewählt und funktionsbreit.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2194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F3AC" w14:textId="77777777" w:rsidR="00390DA8" w:rsidRDefault="00390DA8" w:rsidP="00AD4536">
            <w:pPr>
              <w:pStyle w:val="Tabellentext"/>
            </w:pPr>
          </w:p>
        </w:tc>
      </w:tr>
      <w:tr w:rsidR="00390DA8" w14:paraId="1F1FFBA6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1E48" w14:textId="742208B4" w:rsidR="00390DA8" w:rsidRDefault="00390DA8" w:rsidP="00AD4536">
            <w:pPr>
              <w:pStyle w:val="Tabellentext"/>
            </w:pPr>
            <w:r>
              <w:t>IT, Hardware, Software, Internet eingerichtet und funktionsbereit.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9CCE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4CD9" w14:textId="77777777" w:rsidR="00390DA8" w:rsidRDefault="00390DA8" w:rsidP="00AD4536">
            <w:pPr>
              <w:pStyle w:val="Tabellentext"/>
            </w:pPr>
          </w:p>
        </w:tc>
      </w:tr>
      <w:tr w:rsidR="00390DA8" w14:paraId="3F57315F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F74B" w14:textId="0A24622B" w:rsidR="00390DA8" w:rsidRDefault="00390DA8" w:rsidP="00AD4536">
            <w:pPr>
              <w:pStyle w:val="Tabellentext"/>
            </w:pPr>
            <w:r>
              <w:t>Sonstige, für den Betrieb wichtige Einrichtungen beschafft und funktionsbereit.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E1BE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2CA3" w14:textId="77777777" w:rsidR="00390DA8" w:rsidRDefault="00390DA8" w:rsidP="00AD4536">
            <w:pPr>
              <w:pStyle w:val="Tabellentext"/>
            </w:pPr>
          </w:p>
        </w:tc>
      </w:tr>
      <w:tr w:rsidR="0057564C" w:rsidRPr="00BF1246" w14:paraId="666C56A8" w14:textId="77777777" w:rsidTr="00E17033">
        <w:trPr>
          <w:cantSplit/>
          <w:trHeight w:val="567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20A0B9D" w14:textId="147353A0" w:rsidR="0057564C" w:rsidRPr="00BF1246" w:rsidRDefault="0057564C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Marketing- und Vertriebsstrategie</w:t>
            </w:r>
          </w:p>
        </w:tc>
      </w:tr>
      <w:tr w:rsidR="00BF401D" w14:paraId="161A3A30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55F4" w14:textId="54FEB389" w:rsidR="00BF401D" w:rsidRDefault="00966C39" w:rsidP="00607078">
            <w:pPr>
              <w:pStyle w:val="Tabellentext"/>
            </w:pPr>
            <w:r>
              <w:t>Marketingplan erstellt.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5333" w14:textId="77777777" w:rsidR="00BF401D" w:rsidRDefault="00BF401D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9208" w14:textId="77777777" w:rsidR="00BF401D" w:rsidRDefault="00BF401D" w:rsidP="00607078">
            <w:pPr>
              <w:pStyle w:val="Tabellentext"/>
            </w:pPr>
          </w:p>
        </w:tc>
      </w:tr>
      <w:tr w:rsidR="00BF1246" w14:paraId="5A6626CC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A106" w14:textId="2DA0A18B" w:rsidR="00BF1246" w:rsidRDefault="00BF1246" w:rsidP="00607078">
            <w:pPr>
              <w:pStyle w:val="Tabellentext"/>
            </w:pPr>
            <w:r>
              <w:t>Werbeinstrumente erstellt: Webseite, Eintrag bei Google Business, Social-Media-Kanäle, Briefvorlagen, E-Mail, Newsletter, Broschüren, Flyer …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3D05" w14:textId="77777777" w:rsidR="00BF1246" w:rsidRDefault="00BF1246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BA7D" w14:textId="77777777" w:rsidR="00BF1246" w:rsidRDefault="00BF1246" w:rsidP="00607078">
            <w:pPr>
              <w:pStyle w:val="Tabellentext"/>
            </w:pPr>
          </w:p>
        </w:tc>
      </w:tr>
      <w:tr w:rsidR="00BF401D" w14:paraId="0955A72C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11E4" w14:textId="22C0A77D" w:rsidR="00BF401D" w:rsidRDefault="00966C39" w:rsidP="00607078">
            <w:pPr>
              <w:pStyle w:val="Tabellentext"/>
            </w:pPr>
            <w:r>
              <w:lastRenderedPageBreak/>
              <w:t>Vertriebsstrategie zur Kundengewinnung und Produktvermarktung entwickelt</w:t>
            </w:r>
            <w:r w:rsidR="001C67BD"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121F" w14:textId="77777777" w:rsidR="00BF401D" w:rsidRDefault="00BF401D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153D" w14:textId="77777777" w:rsidR="00BF401D" w:rsidRDefault="00BF401D" w:rsidP="00607078">
            <w:pPr>
              <w:pStyle w:val="Tabellentext"/>
            </w:pPr>
          </w:p>
        </w:tc>
      </w:tr>
      <w:tr w:rsidR="0057564C" w:rsidRPr="00BF1246" w14:paraId="5D965945" w14:textId="77777777" w:rsidTr="009E293B">
        <w:trPr>
          <w:cantSplit/>
          <w:trHeight w:val="567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E86346E" w14:textId="09C3C1F7" w:rsidR="0057564C" w:rsidRPr="00BF1246" w:rsidRDefault="0057564C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t>Rechnungslegung und Buchhaltung</w:t>
            </w:r>
          </w:p>
        </w:tc>
      </w:tr>
      <w:tr w:rsidR="00966C39" w14:paraId="313F30E9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88D3" w14:textId="0564527B" w:rsidR="00966C39" w:rsidRDefault="0057564C" w:rsidP="00607078">
            <w:pPr>
              <w:pStyle w:val="Tabellentext"/>
            </w:pPr>
            <w:r>
              <w:t>Über g</w:t>
            </w:r>
            <w:r w:rsidR="00966C39">
              <w:t xml:space="preserve">esetzliche Anforderungen an Rechnungslegung </w:t>
            </w:r>
            <w:r>
              <w:t>informiert</w:t>
            </w:r>
            <w:r w:rsidR="00966C39">
              <w:t xml:space="preserve"> und</w:t>
            </w:r>
            <w:r>
              <w:t xml:space="preserve"> diese</w:t>
            </w:r>
            <w:r w:rsidR="00966C39">
              <w:t xml:space="preserve"> umgesetzt.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01E9" w14:textId="77777777" w:rsidR="00966C39" w:rsidRDefault="00966C39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19D8" w14:textId="77777777" w:rsidR="00966C39" w:rsidRDefault="00966C39" w:rsidP="00607078">
            <w:pPr>
              <w:pStyle w:val="Tabellentext"/>
            </w:pPr>
          </w:p>
        </w:tc>
      </w:tr>
      <w:tr w:rsidR="00966C39" w14:paraId="365E5C58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3262" w14:textId="4EAEF51B" w:rsidR="00966C39" w:rsidRDefault="00966C39" w:rsidP="00607078">
            <w:pPr>
              <w:pStyle w:val="Tabellentext"/>
            </w:pPr>
            <w:r>
              <w:t>Buchhaltungssystem eingerichtet.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CE57" w14:textId="77777777" w:rsidR="00966C39" w:rsidRDefault="00966C39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B94B" w14:textId="77777777" w:rsidR="00966C39" w:rsidRDefault="00966C39" w:rsidP="00607078">
            <w:pPr>
              <w:pStyle w:val="Tabellentext"/>
            </w:pPr>
          </w:p>
        </w:tc>
      </w:tr>
      <w:tr w:rsidR="00BF1246" w14:paraId="5A08599A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E71A" w14:textId="7299F4AE" w:rsidR="00BF1246" w:rsidRDefault="00BF1246" w:rsidP="00607078">
            <w:pPr>
              <w:pStyle w:val="Tabellentext"/>
            </w:pPr>
            <w:r>
              <w:t>Steuerberater ausgewählt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9AEC" w14:textId="77777777" w:rsidR="00BF1246" w:rsidRDefault="00BF1246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3EB4" w14:textId="77777777" w:rsidR="00BF1246" w:rsidRDefault="00BF1246" w:rsidP="00607078">
            <w:pPr>
              <w:pStyle w:val="Tabellentext"/>
            </w:pPr>
          </w:p>
        </w:tc>
      </w:tr>
      <w:tr w:rsidR="00390DA8" w:rsidRPr="00BF1246" w14:paraId="082A7FB8" w14:textId="77777777" w:rsidTr="00AD4536">
        <w:trPr>
          <w:cantSplit/>
          <w:trHeight w:val="567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C9861C" w14:textId="34C48754" w:rsidR="00390DA8" w:rsidRPr="00BF1246" w:rsidRDefault="00390DA8" w:rsidP="00AD4536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>Gesetzliche Unfallversicherung</w:t>
            </w:r>
          </w:p>
        </w:tc>
      </w:tr>
      <w:tr w:rsidR="00390DA8" w14:paraId="11C5F664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7B61" w14:textId="54C5A58A" w:rsidR="00390DA8" w:rsidRDefault="00390DA8" w:rsidP="00AD4536">
            <w:pPr>
              <w:pStyle w:val="Tabellentext"/>
            </w:pPr>
            <w:r>
              <w:t>Anmeldung des Unternehmens erfolgt.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1849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9431" w14:textId="77777777" w:rsidR="00390DA8" w:rsidRDefault="00390DA8" w:rsidP="00AD4536">
            <w:pPr>
              <w:pStyle w:val="Tabellentext"/>
            </w:pPr>
          </w:p>
        </w:tc>
      </w:tr>
      <w:tr w:rsidR="00390DA8" w14:paraId="71921F25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24F4" w14:textId="0ACBC945" w:rsidR="00390DA8" w:rsidRDefault="00390DA8" w:rsidP="00AD4536">
            <w:pPr>
              <w:pStyle w:val="Tabellentext"/>
            </w:pPr>
            <w:r>
              <w:t>Freiwillige Mitgliedschaft als Unternehmer/in geklärt.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A18C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9E9" w14:textId="77777777" w:rsidR="00390DA8" w:rsidRDefault="00390DA8" w:rsidP="00AD4536">
            <w:pPr>
              <w:pStyle w:val="Tabellentext"/>
            </w:pPr>
          </w:p>
        </w:tc>
      </w:tr>
      <w:tr w:rsidR="00390DA8" w14:paraId="0F1E4758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D4CB" w14:textId="17D1BBCE" w:rsidR="00390DA8" w:rsidRDefault="00390DA8" w:rsidP="00AD4536">
            <w:pPr>
              <w:pStyle w:val="Tabellentext"/>
            </w:pPr>
            <w:r>
              <w:t>Gefährdungsbeurteilung durchgeführt.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1715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6854" w14:textId="77777777" w:rsidR="00390DA8" w:rsidRDefault="00390DA8" w:rsidP="00AD4536">
            <w:pPr>
              <w:pStyle w:val="Tabellentext"/>
            </w:pPr>
          </w:p>
        </w:tc>
      </w:tr>
      <w:tr w:rsidR="00390DA8" w14:paraId="7043CB09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2EC5" w14:textId="27FD6828" w:rsidR="00390DA8" w:rsidRDefault="00390DA8" w:rsidP="00AD4536">
            <w:pPr>
              <w:pStyle w:val="Tabellentext"/>
            </w:pPr>
            <w:r>
              <w:t>Unterweisung Mitarbeitende erfolgt.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2631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EB7B" w14:textId="77777777" w:rsidR="00390DA8" w:rsidRDefault="00390DA8" w:rsidP="00AD4536">
            <w:pPr>
              <w:pStyle w:val="Tabellentext"/>
            </w:pPr>
          </w:p>
        </w:tc>
      </w:tr>
      <w:tr w:rsidR="00390DA8" w14:paraId="0227AA8B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7B48" w14:textId="4E84F2C2" w:rsidR="00390DA8" w:rsidRDefault="00390DA8" w:rsidP="00AD4536">
            <w:pPr>
              <w:pStyle w:val="Tabellentext"/>
            </w:pPr>
            <w:r>
              <w:t>Betriebsarzt, Sicherheits</w:t>
            </w:r>
            <w:r>
              <w:softHyphen/>
              <w:t>fachkraft bestellt.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2208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56D2" w14:textId="77777777" w:rsidR="00390DA8" w:rsidRDefault="00390DA8" w:rsidP="00AD4536">
            <w:pPr>
              <w:pStyle w:val="Tabellentext"/>
            </w:pPr>
          </w:p>
        </w:tc>
      </w:tr>
      <w:tr w:rsidR="00390DA8" w14:paraId="335A919D" w14:textId="77777777" w:rsidTr="00AD4536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5093" w14:textId="7B405D90" w:rsidR="00390DA8" w:rsidRDefault="00390DA8" w:rsidP="00AD4536">
            <w:pPr>
              <w:pStyle w:val="Tabellentext"/>
            </w:pPr>
            <w:r>
              <w:t>Besondere Schutzvor</w:t>
            </w:r>
            <w:r>
              <w:softHyphen/>
              <w:t>schriften für den Betrieb geklärt und erfüllt.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CE41" w14:textId="77777777" w:rsidR="00390DA8" w:rsidRDefault="00390DA8" w:rsidP="00AD4536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4598" w14:textId="77777777" w:rsidR="00390DA8" w:rsidRDefault="00390DA8" w:rsidP="00AD4536">
            <w:pPr>
              <w:pStyle w:val="Tabellentext"/>
            </w:pPr>
          </w:p>
        </w:tc>
      </w:tr>
      <w:tr w:rsidR="0057564C" w:rsidRPr="00BF1246" w14:paraId="28C5B7C5" w14:textId="77777777" w:rsidTr="007950CF">
        <w:trPr>
          <w:cantSplit/>
          <w:trHeight w:val="567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19A5542" w14:textId="605CEC63" w:rsidR="0057564C" w:rsidRPr="00BF1246" w:rsidRDefault="0057564C" w:rsidP="00BF1246">
            <w:pPr>
              <w:pStyle w:val="Tabellentext"/>
              <w:keepNext/>
              <w:rPr>
                <w:b/>
                <w:bCs/>
              </w:rPr>
            </w:pPr>
            <w:r w:rsidRPr="00BF1246">
              <w:rPr>
                <w:b/>
                <w:bCs/>
              </w:rPr>
              <w:lastRenderedPageBreak/>
              <w:t>Allgemeine rechtliche Aspekte</w:t>
            </w:r>
          </w:p>
        </w:tc>
      </w:tr>
      <w:tr w:rsidR="00966C39" w14:paraId="66693433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6C63" w14:textId="77777777" w:rsidR="00966C39" w:rsidRDefault="00BF1246" w:rsidP="00607078">
            <w:pPr>
              <w:pStyle w:val="Tabellentext"/>
            </w:pPr>
            <w:r>
              <w:t>Über alle relevanten gesetzlichen Vorgaben informiert; insbesondere über:</w:t>
            </w:r>
          </w:p>
          <w:p w14:paraId="6263A071" w14:textId="77777777" w:rsidR="00BF1246" w:rsidRDefault="00BF1246" w:rsidP="00187C7C">
            <w:pPr>
              <w:pStyle w:val="Tabellentext"/>
              <w:numPr>
                <w:ilvl w:val="0"/>
                <w:numId w:val="27"/>
              </w:numPr>
              <w:ind w:left="174" w:hanging="174"/>
            </w:pPr>
            <w:r>
              <w:t>Datenschutz</w:t>
            </w:r>
          </w:p>
          <w:p w14:paraId="1380018F" w14:textId="77777777" w:rsidR="00BF1246" w:rsidRDefault="00BF1246" w:rsidP="00187C7C">
            <w:pPr>
              <w:pStyle w:val="Tabellentext"/>
              <w:numPr>
                <w:ilvl w:val="0"/>
                <w:numId w:val="27"/>
              </w:numPr>
              <w:ind w:left="174" w:hanging="174"/>
            </w:pPr>
            <w:r>
              <w:t>Urheberrechte</w:t>
            </w:r>
          </w:p>
          <w:p w14:paraId="09A0D42F" w14:textId="77777777" w:rsidR="00BF1246" w:rsidRDefault="00187C7C" w:rsidP="00187C7C">
            <w:pPr>
              <w:pStyle w:val="Tabellentext"/>
              <w:numPr>
                <w:ilvl w:val="0"/>
                <w:numId w:val="27"/>
              </w:numPr>
              <w:ind w:left="174" w:hanging="174"/>
            </w:pPr>
            <w:r>
              <w:t>Arbeitsschutz/ Gefährdungsbeurteilung</w:t>
            </w:r>
          </w:p>
          <w:p w14:paraId="262AFD2C" w14:textId="3BDA5CDB" w:rsidR="00187C7C" w:rsidRDefault="00187C7C" w:rsidP="00187C7C">
            <w:pPr>
              <w:pStyle w:val="Tabellentext"/>
              <w:numPr>
                <w:ilvl w:val="0"/>
                <w:numId w:val="27"/>
              </w:numPr>
              <w:ind w:left="174" w:hanging="174"/>
            </w:pPr>
            <w:r>
              <w:t>Gleichstellung</w:t>
            </w:r>
          </w:p>
          <w:p w14:paraId="454C5683" w14:textId="77777777" w:rsidR="00187C7C" w:rsidRDefault="00187C7C" w:rsidP="00187C7C">
            <w:pPr>
              <w:pStyle w:val="Tabellentext"/>
              <w:numPr>
                <w:ilvl w:val="0"/>
                <w:numId w:val="27"/>
              </w:numPr>
              <w:ind w:left="174" w:hanging="174"/>
            </w:pPr>
            <w:r>
              <w:t>Wettbewerbsrecht</w:t>
            </w:r>
          </w:p>
          <w:p w14:paraId="4427BE88" w14:textId="4FA707A6" w:rsidR="00187C7C" w:rsidRDefault="00187C7C" w:rsidP="00187C7C">
            <w:pPr>
              <w:pStyle w:val="Tabellentext"/>
              <w:numPr>
                <w:ilvl w:val="0"/>
                <w:numId w:val="27"/>
              </w:numPr>
              <w:ind w:left="174" w:hanging="174"/>
            </w:pPr>
            <w:r>
              <w:t>Vertragsrecht (AGB)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4990" w14:textId="77777777" w:rsidR="00966C39" w:rsidRDefault="00966C39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F135" w14:textId="77777777" w:rsidR="00966C39" w:rsidRDefault="00966C39" w:rsidP="00607078">
            <w:pPr>
              <w:pStyle w:val="Tabellentext"/>
            </w:pPr>
          </w:p>
        </w:tc>
      </w:tr>
      <w:tr w:rsidR="00BF1246" w14:paraId="48119FE9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C0D9" w14:textId="5FA0A19B" w:rsidR="00BF1246" w:rsidRDefault="00BF1246" w:rsidP="00607078">
            <w:pPr>
              <w:pStyle w:val="Tabellentext"/>
            </w:pPr>
            <w:r>
              <w:t>Rechtliche Beratung und Unterstützung in Anspruch genommen.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372D" w14:textId="77777777" w:rsidR="00BF1246" w:rsidRDefault="00BF1246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7404" w14:textId="77777777" w:rsidR="00BF1246" w:rsidRDefault="00BF1246" w:rsidP="00607078">
            <w:pPr>
              <w:pStyle w:val="Tabellentext"/>
            </w:pPr>
          </w:p>
        </w:tc>
      </w:tr>
      <w:tr w:rsidR="00966C39" w14:paraId="4547C4D9" w14:textId="77777777" w:rsidTr="008062EE">
        <w:trPr>
          <w:cantSplit/>
          <w:trHeight w:val="567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8056" w14:textId="2EDC93B1" w:rsidR="00966C39" w:rsidRDefault="00966C39" w:rsidP="00607078">
            <w:pPr>
              <w:pStyle w:val="Tabellentext"/>
            </w:pPr>
            <w:r>
              <w:t>Dauerhaften rechtlichen und steuerrechtlichen Ansprechpartner ausgesucht und beauftragt.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6517" w14:textId="77777777" w:rsidR="00966C39" w:rsidRDefault="00966C39" w:rsidP="00607078">
            <w:pPr>
              <w:pStyle w:val="Tabellentext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1B51" w14:textId="77777777" w:rsidR="00966C39" w:rsidRDefault="00966C39" w:rsidP="00607078">
            <w:pPr>
              <w:pStyle w:val="Tabellentext"/>
            </w:pPr>
          </w:p>
        </w:tc>
      </w:tr>
    </w:tbl>
    <w:p w14:paraId="7F4430DF" w14:textId="77777777" w:rsidR="00F756FD" w:rsidRDefault="00F756FD"/>
    <w:sectPr w:rsidR="00F756FD" w:rsidSect="00467DDD">
      <w:headerReference w:type="default" r:id="rId7"/>
      <w:footerReference w:type="default" r:id="rId8"/>
      <w:footerReference w:type="first" r:id="rId9"/>
      <w:pgSz w:w="11906" w:h="16838" w:code="9"/>
      <w:pgMar w:top="2268" w:right="3402" w:bottom="2268" w:left="1701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1AABE" w14:textId="77777777" w:rsidR="00263640" w:rsidRDefault="00263640">
      <w:r>
        <w:separator/>
      </w:r>
    </w:p>
  </w:endnote>
  <w:endnote w:type="continuationSeparator" w:id="0">
    <w:p w14:paraId="58B0949B" w14:textId="77777777" w:rsidR="00263640" w:rsidRDefault="0026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DF75" w14:textId="77777777" w:rsidR="00F756FD" w:rsidRPr="00467DDD" w:rsidRDefault="00FB2ACF" w:rsidP="00467DD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E3088D2" wp14:editId="56FDCBCF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579745" cy="0"/>
              <wp:effectExtent l="13335" t="10160" r="7620" b="8890"/>
              <wp:wrapNone/>
              <wp:docPr id="2" name="Lin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9D1A49" id="Line 6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24.4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" strokecolor="#666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6180B736" wp14:editId="22018BDA">
          <wp:simplePos x="0" y="0"/>
          <wp:positionH relativeFrom="page">
            <wp:posOffset>1080135</wp:posOffset>
          </wp:positionH>
          <wp:positionV relativeFrom="page">
            <wp:posOffset>9901555</wp:posOffset>
          </wp:positionV>
          <wp:extent cx="2407920" cy="190500"/>
          <wp:effectExtent l="0" t="0" r="0" b="0"/>
          <wp:wrapSquare wrapText="bothSides"/>
          <wp:docPr id="67" name="Bild 67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56FD">
      <w:tab/>
    </w:r>
    <w:r w:rsidR="00F756FD" w:rsidRPr="00467DDD">
      <w:t xml:space="preserve">Seite </w:t>
    </w:r>
    <w:r w:rsidR="00F756FD" w:rsidRPr="00467DDD">
      <w:fldChar w:fldCharType="begin"/>
    </w:r>
    <w:r w:rsidR="00F756FD" w:rsidRPr="00467DDD">
      <w:instrText xml:space="preserve"> PAGE </w:instrText>
    </w:r>
    <w:r w:rsidR="00F756FD" w:rsidRPr="00467DDD">
      <w:fldChar w:fldCharType="separate"/>
    </w:r>
    <w:r w:rsidR="00B354F2">
      <w:rPr>
        <w:noProof/>
      </w:rPr>
      <w:t>1</w:t>
    </w:r>
    <w:r w:rsidR="00F756FD" w:rsidRPr="00467DDD">
      <w:fldChar w:fldCharType="end"/>
    </w:r>
    <w:r w:rsidR="00F756FD" w:rsidRPr="00467DDD">
      <w:t xml:space="preserve"> von </w:t>
    </w:r>
    <w:fldSimple w:instr=" NUMPAGES ">
      <w:r w:rsidR="00B354F2">
        <w:rPr>
          <w:noProof/>
        </w:rPr>
        <w:t>4</w:t>
      </w:r>
    </w:fldSimple>
  </w:p>
  <w:p w14:paraId="1FA843ED" w14:textId="12162C95" w:rsidR="00467DDD" w:rsidRPr="00467DDD" w:rsidRDefault="00467DDD" w:rsidP="00467DDD">
    <w:pPr>
      <w:pStyle w:val="Fuzeile"/>
    </w:pPr>
    <w:r w:rsidRPr="00467DDD">
      <w:t xml:space="preserve">Art.-Nr. </w:t>
    </w:r>
    <w:r w:rsidR="00F56787" w:rsidRPr="00F56787">
      <w:t>99.008.13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99BBC" w14:textId="77777777" w:rsidR="00F756FD" w:rsidRDefault="00F756FD">
    <w:pPr>
      <w:pStyle w:val="Fuzeile"/>
      <w:ind w:right="-2268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fldSimple w:instr=" NUMPAGES ">
      <w:r w:rsidR="00B354F2">
        <w:rPr>
          <w:noProof/>
        </w:rPr>
        <w:t>4</w:t>
      </w:r>
    </w:fldSimple>
  </w:p>
  <w:p w14:paraId="6C383BE2" w14:textId="77777777" w:rsidR="00F756FD" w:rsidRDefault="00FB2ACF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5EFFFD" wp14:editId="478F65ED">
          <wp:simplePos x="0" y="0"/>
          <wp:positionH relativeFrom="page">
            <wp:posOffset>1080135</wp:posOffset>
          </wp:positionH>
          <wp:positionV relativeFrom="page">
            <wp:posOffset>9890125</wp:posOffset>
          </wp:positionV>
          <wp:extent cx="2407920" cy="190500"/>
          <wp:effectExtent l="0" t="0" r="0" b="0"/>
          <wp:wrapSquare wrapText="bothSides"/>
          <wp:docPr id="66" name="Bild 66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34606D8" wp14:editId="10816CD4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760085" cy="0"/>
              <wp:effectExtent l="13335" t="10160" r="8255" b="889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B5E1D7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38.6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PC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" strokecolor="#666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57A4D" w14:textId="77777777" w:rsidR="00263640" w:rsidRDefault="00263640">
      <w:r>
        <w:separator/>
      </w:r>
    </w:p>
  </w:footnote>
  <w:footnote w:type="continuationSeparator" w:id="0">
    <w:p w14:paraId="729EBE4A" w14:textId="77777777" w:rsidR="00263640" w:rsidRDefault="00263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0990" w14:textId="749AC804" w:rsidR="00F756FD" w:rsidRPr="00467DDD" w:rsidRDefault="002A44BA" w:rsidP="00467DDD">
    <w:pPr>
      <w:pStyle w:val="Kopfzeile"/>
    </w:pPr>
    <w:r>
      <w:t>Businessplan</w:t>
    </w:r>
    <w:r w:rsidR="00467DDD" w:rsidRPr="00467DDD">
      <w:t xml:space="preserve">: </w:t>
    </w:r>
    <w:r>
      <w:t>Firmengründung vorbereiten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8EABF0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726EA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D832D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6CC0B6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246B8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9AC4D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9268A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ECC6B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3E298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2CC20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2780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99F22EA"/>
    <w:multiLevelType w:val="hybridMultilevel"/>
    <w:tmpl w:val="4EC8AA3A"/>
    <w:lvl w:ilvl="0" w:tplc="699A907A">
      <w:start w:val="1"/>
      <w:numFmt w:val="bullet"/>
      <w:lvlText w:val=""/>
      <w:lvlJc w:val="left"/>
      <w:pPr>
        <w:tabs>
          <w:tab w:val="num" w:pos="587"/>
        </w:tabs>
        <w:ind w:left="587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239658CA"/>
    <w:multiLevelType w:val="multilevel"/>
    <w:tmpl w:val="C786F0C8"/>
    <w:lvl w:ilvl="0">
      <w:start w:val="1"/>
      <w:numFmt w:val="bullet"/>
      <w:pStyle w:val="ActionAufzhlung"/>
      <w:lvlText w:val="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25C532F0"/>
    <w:multiLevelType w:val="multilevel"/>
    <w:tmpl w:val="52224040"/>
    <w:lvl w:ilvl="0">
      <w:start w:val="1"/>
      <w:numFmt w:val="bullet"/>
      <w:pStyle w:val="HinweisAufzaehlung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964"/>
        </w:tabs>
        <w:ind w:left="964" w:hanging="73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2155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2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2949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3346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3743" w:hanging="340"/>
      </w:pPr>
      <w:rPr>
        <w:rFonts w:ascii="Wingdings" w:hAnsi="Wingdings" w:hint="default"/>
      </w:rPr>
    </w:lvl>
  </w:abstractNum>
  <w:abstractNum w:abstractNumId="14" w15:restartNumberingAfterBreak="0">
    <w:nsid w:val="2CDB0993"/>
    <w:multiLevelType w:val="multilevel"/>
    <w:tmpl w:val="4C8AA782"/>
    <w:lvl w:ilvl="0">
      <w:start w:val="1"/>
      <w:numFmt w:val="decimal"/>
      <w:pStyle w:val="Nummernaufzhlung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5" w15:restartNumberingAfterBreak="0">
    <w:nsid w:val="2EB101D9"/>
    <w:multiLevelType w:val="multilevel"/>
    <w:tmpl w:val="7004A542"/>
    <w:lvl w:ilvl="0">
      <w:start w:val="1"/>
      <w:numFmt w:val="bullet"/>
      <w:pStyle w:val="Punktaufzhlung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6" w15:restartNumberingAfterBreak="0">
    <w:nsid w:val="38FF48B4"/>
    <w:multiLevelType w:val="multilevel"/>
    <w:tmpl w:val="F2CE8A50"/>
    <w:lvl w:ilvl="0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F6A3C"/>
    <w:multiLevelType w:val="hybridMultilevel"/>
    <w:tmpl w:val="F2CE8A50"/>
    <w:lvl w:ilvl="0" w:tplc="5B4840C4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407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D227B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E4E2EE6"/>
    <w:multiLevelType w:val="hybridMultilevel"/>
    <w:tmpl w:val="D312D36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D7465D"/>
    <w:multiLevelType w:val="multilevel"/>
    <w:tmpl w:val="C7F451AC"/>
    <w:lvl w:ilvl="0">
      <w:start w:val="1"/>
      <w:numFmt w:val="bullet"/>
      <w:pStyle w:val="ActionAufgabeVorlage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26837"/>
    <w:multiLevelType w:val="hybridMultilevel"/>
    <w:tmpl w:val="9B44E57E"/>
    <w:lvl w:ilvl="0" w:tplc="19DA3FFC">
      <w:start w:val="1"/>
      <w:numFmt w:val="bullet"/>
      <w:pStyle w:val="Aufzhlungszeiche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2828430">
    <w:abstractNumId w:val="9"/>
  </w:num>
  <w:num w:numId="2" w16cid:durableId="1288466903">
    <w:abstractNumId w:val="7"/>
  </w:num>
  <w:num w:numId="3" w16cid:durableId="1352678975">
    <w:abstractNumId w:val="6"/>
  </w:num>
  <w:num w:numId="4" w16cid:durableId="53242757">
    <w:abstractNumId w:val="5"/>
  </w:num>
  <w:num w:numId="5" w16cid:durableId="1675575361">
    <w:abstractNumId w:val="4"/>
  </w:num>
  <w:num w:numId="6" w16cid:durableId="741948305">
    <w:abstractNumId w:val="9"/>
  </w:num>
  <w:num w:numId="7" w16cid:durableId="297759229">
    <w:abstractNumId w:val="8"/>
  </w:num>
  <w:num w:numId="8" w16cid:durableId="1664040262">
    <w:abstractNumId w:val="8"/>
  </w:num>
  <w:num w:numId="9" w16cid:durableId="1315639940">
    <w:abstractNumId w:val="17"/>
  </w:num>
  <w:num w:numId="10" w16cid:durableId="1282685666">
    <w:abstractNumId w:val="17"/>
  </w:num>
  <w:num w:numId="11" w16cid:durableId="1306858109">
    <w:abstractNumId w:val="9"/>
  </w:num>
  <w:num w:numId="12" w16cid:durableId="373624060">
    <w:abstractNumId w:val="21"/>
  </w:num>
  <w:num w:numId="13" w16cid:durableId="84426901">
    <w:abstractNumId w:val="18"/>
  </w:num>
  <w:num w:numId="14" w16cid:durableId="9068766">
    <w:abstractNumId w:val="10"/>
  </w:num>
  <w:num w:numId="15" w16cid:durableId="260841360">
    <w:abstractNumId w:val="3"/>
  </w:num>
  <w:num w:numId="16" w16cid:durableId="2115467573">
    <w:abstractNumId w:val="2"/>
  </w:num>
  <w:num w:numId="17" w16cid:durableId="1643462633">
    <w:abstractNumId w:val="1"/>
  </w:num>
  <w:num w:numId="18" w16cid:durableId="306446671">
    <w:abstractNumId w:val="0"/>
  </w:num>
  <w:num w:numId="19" w16cid:durableId="445973816">
    <w:abstractNumId w:val="16"/>
  </w:num>
  <w:num w:numId="20" w16cid:durableId="1340694930">
    <w:abstractNumId w:val="11"/>
  </w:num>
  <w:num w:numId="21" w16cid:durableId="261688907">
    <w:abstractNumId w:val="20"/>
  </w:num>
  <w:num w:numId="22" w16cid:durableId="1703364861">
    <w:abstractNumId w:val="12"/>
  </w:num>
  <w:num w:numId="23" w16cid:durableId="1384937648">
    <w:abstractNumId w:val="20"/>
  </w:num>
  <w:num w:numId="24" w16cid:durableId="856115244">
    <w:abstractNumId w:val="13"/>
  </w:num>
  <w:num w:numId="25" w16cid:durableId="2009942990">
    <w:abstractNumId w:val="14"/>
  </w:num>
  <w:num w:numId="26" w16cid:durableId="647592377">
    <w:abstractNumId w:val="15"/>
  </w:num>
  <w:num w:numId="27" w16cid:durableId="4459757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4C"/>
    <w:rsid w:val="000C3925"/>
    <w:rsid w:val="000F6235"/>
    <w:rsid w:val="0013512F"/>
    <w:rsid w:val="0014425D"/>
    <w:rsid w:val="001660F3"/>
    <w:rsid w:val="00187C7C"/>
    <w:rsid w:val="001C67BD"/>
    <w:rsid w:val="001F6748"/>
    <w:rsid w:val="00263640"/>
    <w:rsid w:val="002A44BA"/>
    <w:rsid w:val="002B7C1A"/>
    <w:rsid w:val="002F765F"/>
    <w:rsid w:val="00367702"/>
    <w:rsid w:val="00390DA8"/>
    <w:rsid w:val="0041437F"/>
    <w:rsid w:val="00467DDD"/>
    <w:rsid w:val="00507728"/>
    <w:rsid w:val="00530C69"/>
    <w:rsid w:val="0057564C"/>
    <w:rsid w:val="005B2E15"/>
    <w:rsid w:val="005F7848"/>
    <w:rsid w:val="006B7FF5"/>
    <w:rsid w:val="00701D71"/>
    <w:rsid w:val="008062EE"/>
    <w:rsid w:val="008C684C"/>
    <w:rsid w:val="00963565"/>
    <w:rsid w:val="00966C39"/>
    <w:rsid w:val="009A2715"/>
    <w:rsid w:val="009F520E"/>
    <w:rsid w:val="00AC6914"/>
    <w:rsid w:val="00B354F2"/>
    <w:rsid w:val="00B459EB"/>
    <w:rsid w:val="00B56AE5"/>
    <w:rsid w:val="00BC53FF"/>
    <w:rsid w:val="00BC74ED"/>
    <w:rsid w:val="00BD7B48"/>
    <w:rsid w:val="00BF1246"/>
    <w:rsid w:val="00BF401D"/>
    <w:rsid w:val="00C57F1A"/>
    <w:rsid w:val="00CD441B"/>
    <w:rsid w:val="00D337CB"/>
    <w:rsid w:val="00D458FC"/>
    <w:rsid w:val="00D60D00"/>
    <w:rsid w:val="00D70B2E"/>
    <w:rsid w:val="00E73016"/>
    <w:rsid w:val="00F56787"/>
    <w:rsid w:val="00F756FD"/>
    <w:rsid w:val="00F8788A"/>
    <w:rsid w:val="00FB2ACF"/>
    <w:rsid w:val="00FD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D53064"/>
  <w15:chartTrackingRefBased/>
  <w15:docId w15:val="{6E5AD7E5-4B5E-4735-873F-393BA27C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67DDD"/>
    <w:pPr>
      <w:spacing w:after="120" w:line="36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qFormat/>
    <w:rsid w:val="00467DDD"/>
    <w:pPr>
      <w:keepNext/>
      <w:keepLines/>
      <w:spacing w:before="600" w:after="240" w:line="240" w:lineRule="auto"/>
      <w:outlineLvl w:val="0"/>
    </w:pPr>
    <w:rPr>
      <w:rFonts w:ascii="Arial" w:hAnsi="Arial"/>
      <w:b/>
      <w:bCs/>
      <w:sz w:val="32"/>
      <w:szCs w:val="28"/>
    </w:rPr>
  </w:style>
  <w:style w:type="paragraph" w:styleId="berschrift2">
    <w:name w:val="heading 2"/>
    <w:basedOn w:val="Standard"/>
    <w:next w:val="Standard"/>
    <w:qFormat/>
    <w:rsid w:val="00467DDD"/>
    <w:pPr>
      <w:keepNext/>
      <w:keepLines/>
      <w:spacing w:before="360" w:line="240" w:lineRule="auto"/>
      <w:outlineLvl w:val="1"/>
    </w:pPr>
    <w:rPr>
      <w:rFonts w:ascii="Arial" w:hAnsi="Arial" w:cs="Arial"/>
      <w:b/>
      <w:bCs/>
      <w:sz w:val="24"/>
    </w:rPr>
  </w:style>
  <w:style w:type="paragraph" w:styleId="berschrift3">
    <w:name w:val="heading 3"/>
    <w:basedOn w:val="Standard"/>
    <w:next w:val="Standard"/>
    <w:rsid w:val="00467DDD"/>
    <w:pPr>
      <w:keepNext/>
      <w:spacing w:before="480"/>
      <w:outlineLvl w:val="2"/>
    </w:pPr>
    <w:rPr>
      <w:rFonts w:cs="Arial"/>
      <w:b/>
      <w:bCs/>
      <w:color w:val="999999"/>
      <w:sz w:val="24"/>
      <w:szCs w:val="26"/>
    </w:rPr>
  </w:style>
  <w:style w:type="paragraph" w:styleId="berschrift4">
    <w:name w:val="heading 4"/>
    <w:basedOn w:val="Standard"/>
    <w:next w:val="Standard"/>
    <w:rsid w:val="00467D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467D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467DDD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rsid w:val="00467DDD"/>
    <w:p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rsid w:val="00467DDD"/>
    <w:p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rsid w:val="00467DDD"/>
    <w:pPr>
      <w:spacing w:before="240" w:after="60"/>
      <w:outlineLvl w:val="8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Titel">
    <w:name w:val="KopfzeileTitel"/>
    <w:basedOn w:val="Kopfzeile"/>
    <w:pPr>
      <w:spacing w:before="1460"/>
      <w:ind w:right="0"/>
    </w:pPr>
    <w:rPr>
      <w:color w:val="FFFFFF"/>
      <w:spacing w:val="10"/>
      <w:sz w:val="28"/>
    </w:rPr>
  </w:style>
  <w:style w:type="paragraph" w:styleId="Kopfzeile">
    <w:name w:val="header"/>
    <w:basedOn w:val="Standard"/>
    <w:link w:val="KopfzeileZchn"/>
    <w:rsid w:val="00467DDD"/>
    <w:pPr>
      <w:tabs>
        <w:tab w:val="right" w:pos="8789"/>
      </w:tabs>
      <w:spacing w:after="0"/>
      <w:ind w:right="-1985"/>
    </w:pPr>
    <w:rPr>
      <w:rFonts w:ascii="Arial" w:hAnsi="Arial"/>
      <w:b/>
      <w:bCs/>
      <w:color w:val="666666"/>
      <w:sz w:val="20"/>
      <w:szCs w:val="16"/>
    </w:rPr>
  </w:style>
  <w:style w:type="paragraph" w:styleId="Fuzeile">
    <w:name w:val="footer"/>
    <w:basedOn w:val="Standard"/>
    <w:rsid w:val="00467DDD"/>
    <w:pPr>
      <w:tabs>
        <w:tab w:val="right" w:pos="8789"/>
      </w:tabs>
      <w:spacing w:line="240" w:lineRule="auto"/>
      <w:ind w:right="-1985"/>
      <w:jc w:val="right"/>
    </w:pPr>
    <w:rPr>
      <w:rFonts w:ascii="Arial" w:hAnsi="Arial" w:cs="Arial"/>
      <w:color w:val="3B3838"/>
      <w:sz w:val="16"/>
      <w:szCs w:val="16"/>
    </w:rPr>
  </w:style>
  <w:style w:type="paragraph" w:styleId="Aufzhlungszeichen">
    <w:name w:val="List Bullet"/>
    <w:basedOn w:val="Standard"/>
    <w:pPr>
      <w:numPr>
        <w:numId w:val="12"/>
      </w:numPr>
      <w:tabs>
        <w:tab w:val="clear" w:pos="360"/>
        <w:tab w:val="left" w:pos="567"/>
      </w:tabs>
      <w:spacing w:before="100" w:beforeAutospacing="1" w:after="100" w:afterAutospacing="1"/>
      <w:ind w:left="568" w:hanging="284"/>
    </w:pPr>
  </w:style>
  <w:style w:type="paragraph" w:styleId="Listennummer">
    <w:name w:val="List Number"/>
    <w:basedOn w:val="Standard"/>
    <w:pPr>
      <w:numPr>
        <w:numId w:val="8"/>
      </w:numPr>
      <w:tabs>
        <w:tab w:val="clear" w:pos="360"/>
        <w:tab w:val="left" w:pos="567"/>
      </w:tabs>
      <w:spacing w:before="100" w:beforeAutospacing="1" w:after="100" w:afterAutospacing="1"/>
      <w:ind w:left="568" w:hanging="284"/>
    </w:pPr>
  </w:style>
  <w:style w:type="paragraph" w:customStyle="1" w:styleId="Action">
    <w:name w:val="Action"/>
    <w:basedOn w:val="Standard"/>
    <w:link w:val="ActionZchn"/>
    <w:qFormat/>
    <w:rsid w:val="00467DDD"/>
    <w:pPr>
      <w:keepNext/>
      <w:keepLines/>
      <w:pBdr>
        <w:left w:val="single" w:sz="4" w:space="8" w:color="auto"/>
        <w:right w:val="single" w:sz="4" w:space="8" w:color="auto"/>
      </w:pBdr>
      <w:spacing w:before="240" w:after="0"/>
      <w:ind w:left="170" w:right="170"/>
    </w:pPr>
  </w:style>
  <w:style w:type="paragraph" w:customStyle="1" w:styleId="avismaLink">
    <w:name w:val="avismaLink"/>
    <w:basedOn w:val="Standard"/>
    <w:pPr>
      <w:ind w:right="-3768"/>
    </w:pPr>
  </w:style>
  <w:style w:type="paragraph" w:customStyle="1" w:styleId="Download">
    <w:name w:val="Download"/>
    <w:basedOn w:val="Standard"/>
    <w:qFormat/>
    <w:rsid w:val="00467DDD"/>
    <w:pPr>
      <w:keepLines/>
      <w:tabs>
        <w:tab w:val="left" w:pos="567"/>
      </w:tabs>
      <w:spacing w:before="240" w:after="360"/>
      <w:ind w:left="1418"/>
    </w:pPr>
    <w:rPr>
      <w:color w:val="3366FF"/>
    </w:rPr>
  </w:style>
  <w:style w:type="paragraph" w:customStyle="1" w:styleId="Grafik">
    <w:name w:val="Grafik"/>
    <w:basedOn w:val="Standard"/>
    <w:qFormat/>
    <w:rsid w:val="00467DDD"/>
    <w:pPr>
      <w:spacing w:before="360" w:after="360"/>
      <w:ind w:right="-1985"/>
    </w:pPr>
    <w:rPr>
      <w:rFonts w:ascii="Arial" w:hAnsi="Arial"/>
      <w:b/>
      <w:sz w:val="20"/>
    </w:rPr>
  </w:style>
  <w:style w:type="paragraph" w:customStyle="1" w:styleId="FormatvorlageTitel1Erweitertdurch2pt">
    <w:name w:val="Formatvorlage Titel1 + Erweitert durch  2 pt"/>
    <w:basedOn w:val="Titel1"/>
    <w:rPr>
      <w:bCs/>
      <w:spacing w:val="10"/>
    </w:rPr>
  </w:style>
  <w:style w:type="paragraph" w:styleId="Abbildungsverzeichnis">
    <w:name w:val="table of figures"/>
    <w:basedOn w:val="Standard"/>
    <w:next w:val="Standard"/>
    <w:semiHidden/>
    <w:rsid w:val="00467DDD"/>
    <w:pPr>
      <w:ind w:left="400" w:hanging="400"/>
    </w:pPr>
  </w:style>
  <w:style w:type="paragraph" w:styleId="Zitat">
    <w:name w:val="Quote"/>
    <w:basedOn w:val="Standard"/>
    <w:qFormat/>
    <w:pPr>
      <w:spacing w:before="360" w:after="360"/>
      <w:ind w:left="567"/>
    </w:pPr>
    <w:rPr>
      <w:i/>
      <w:iCs/>
    </w:rPr>
  </w:style>
  <w:style w:type="paragraph" w:customStyle="1" w:styleId="BoxGrau">
    <w:name w:val="BoxGrau"/>
    <w:basedOn w:val="Standard"/>
    <w:pPr>
      <w:shd w:val="clear" w:color="auto" w:fill="E6E6E6"/>
    </w:pPr>
  </w:style>
  <w:style w:type="paragraph" w:styleId="Verzeichnis1">
    <w:name w:val="toc 1"/>
    <w:basedOn w:val="Standard"/>
    <w:next w:val="Standard"/>
    <w:autoRedefine/>
    <w:uiPriority w:val="39"/>
    <w:semiHidden/>
    <w:rsid w:val="00467DDD"/>
    <w:pPr>
      <w:tabs>
        <w:tab w:val="right" w:pos="6838"/>
      </w:tabs>
      <w:ind w:left="540"/>
    </w:pPr>
    <w:rPr>
      <w:noProof/>
      <w:lang w:val="en-GB"/>
    </w:rPr>
  </w:style>
  <w:style w:type="character" w:styleId="Hyperlink">
    <w:name w:val="Hyperlink"/>
    <w:rPr>
      <w:rFonts w:ascii="Times New Roman" w:hAnsi="Times New Roman"/>
      <w:dstrike w:val="0"/>
      <w:color w:val="3366FF"/>
      <w:sz w:val="22"/>
      <w:szCs w:val="20"/>
      <w:u w:val="none"/>
      <w:effect w:val="none"/>
    </w:rPr>
  </w:style>
  <w:style w:type="character" w:customStyle="1" w:styleId="keyword1">
    <w:name w:val="keyword1"/>
    <w:rPr>
      <w:b/>
      <w:bCs/>
      <w:color w:val="920404"/>
    </w:rPr>
  </w:style>
  <w:style w:type="character" w:customStyle="1" w:styleId="normal1">
    <w:name w:val="normal1"/>
    <w:rPr>
      <w:b w:val="0"/>
      <w:bCs w:val="0"/>
      <w:i w:val="0"/>
      <w:iCs w:val="0"/>
      <w:color w:val="000000"/>
    </w:rPr>
  </w:style>
  <w:style w:type="paragraph" w:styleId="Sprechblasentext">
    <w:name w:val="Balloon Text"/>
    <w:basedOn w:val="Standard"/>
    <w:semiHidden/>
    <w:rsid w:val="00467DDD"/>
    <w:rPr>
      <w:rFonts w:ascii="Tahoma" w:hAnsi="Tahoma" w:cs="Tahoma"/>
      <w:sz w:val="16"/>
      <w:szCs w:val="16"/>
    </w:rPr>
  </w:style>
  <w:style w:type="paragraph" w:customStyle="1" w:styleId="Titel1">
    <w:name w:val="Titel1"/>
    <w:basedOn w:val="Standard"/>
    <w:next w:val="Titel2"/>
    <w:qFormat/>
    <w:rsid w:val="00467DDD"/>
    <w:pPr>
      <w:spacing w:line="240" w:lineRule="auto"/>
    </w:pPr>
    <w:rPr>
      <w:rFonts w:ascii="Arial" w:hAnsi="Arial" w:cs="Arial"/>
      <w:b/>
      <w:color w:val="3B3838"/>
      <w:sz w:val="48"/>
      <w:szCs w:val="40"/>
    </w:rPr>
  </w:style>
  <w:style w:type="paragraph" w:customStyle="1" w:styleId="Titel2">
    <w:name w:val="Titel2"/>
    <w:basedOn w:val="Standard"/>
    <w:qFormat/>
    <w:rsid w:val="00467DDD"/>
    <w:pPr>
      <w:spacing w:line="240" w:lineRule="auto"/>
    </w:pPr>
    <w:rPr>
      <w:rFonts w:ascii="Arial" w:hAnsi="Arial" w:cs="Arial"/>
      <w:color w:val="3B3838"/>
      <w:sz w:val="32"/>
      <w:szCs w:val="24"/>
    </w:rPr>
  </w:style>
  <w:style w:type="paragraph" w:customStyle="1" w:styleId="InhaltTitel">
    <w:name w:val="InhaltTitel"/>
    <w:basedOn w:val="Standard"/>
    <w:pPr>
      <w:spacing w:before="1200"/>
      <w:ind w:left="1247"/>
    </w:pPr>
    <w:rPr>
      <w:rFonts w:ascii="Arial" w:hAnsi="Arial" w:cs="Arial"/>
      <w:b/>
      <w:color w:val="666666"/>
      <w:spacing w:val="10"/>
      <w:sz w:val="28"/>
    </w:rPr>
  </w:style>
  <w:style w:type="paragraph" w:customStyle="1" w:styleId="InhaltText">
    <w:name w:val="InhaltText"/>
    <w:basedOn w:val="Standard"/>
    <w:pPr>
      <w:tabs>
        <w:tab w:val="right" w:leader="dot" w:pos="8789"/>
      </w:tabs>
      <w:spacing w:after="140" w:line="240" w:lineRule="auto"/>
      <w:ind w:left="1247" w:right="851"/>
    </w:pPr>
    <w:rPr>
      <w:color w:val="333333"/>
    </w:rPr>
  </w:style>
  <w:style w:type="paragraph" w:customStyle="1" w:styleId="RubrikTitel">
    <w:name w:val="RubrikTitel"/>
    <w:basedOn w:val="Standard"/>
    <w:pPr>
      <w:spacing w:before="120" w:after="0"/>
    </w:pPr>
    <w:rPr>
      <w:rFonts w:ascii="Arial" w:hAnsi="Arial" w:cs="Arial"/>
      <w:b/>
      <w:color w:val="808080"/>
      <w:spacing w:val="40"/>
      <w:sz w:val="40"/>
      <w:szCs w:val="40"/>
    </w:rPr>
  </w:style>
  <w:style w:type="paragraph" w:customStyle="1" w:styleId="Titel3">
    <w:name w:val="Titel3"/>
    <w:basedOn w:val="Titel1"/>
    <w:pPr>
      <w:ind w:right="1985"/>
    </w:pPr>
  </w:style>
  <w:style w:type="paragraph" w:customStyle="1" w:styleId="Titel4">
    <w:name w:val="Titel4"/>
    <w:basedOn w:val="Titel2"/>
    <w:pPr>
      <w:spacing w:after="1800"/>
      <w:ind w:right="1985"/>
    </w:pPr>
  </w:style>
  <w:style w:type="paragraph" w:customStyle="1" w:styleId="HinweisTitel">
    <w:name w:val="HinweisTitel"/>
    <w:basedOn w:val="Standard"/>
    <w:qFormat/>
    <w:rsid w:val="00467DDD"/>
    <w:pPr>
      <w:keepNext/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480" w:line="240" w:lineRule="auto"/>
      <w:ind w:left="227" w:right="227"/>
    </w:pPr>
    <w:rPr>
      <w:rFonts w:ascii="Arial" w:hAnsi="Arial"/>
      <w:b/>
      <w:color w:val="767171"/>
      <w:sz w:val="24"/>
      <w:szCs w:val="24"/>
    </w:rPr>
  </w:style>
  <w:style w:type="paragraph" w:customStyle="1" w:styleId="HinweisText">
    <w:name w:val="HinweisText"/>
    <w:basedOn w:val="Standard"/>
    <w:qFormat/>
    <w:rsid w:val="00467DDD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ind w:left="227" w:right="227"/>
    </w:pPr>
  </w:style>
  <w:style w:type="paragraph" w:styleId="Anrede">
    <w:name w:val="Salutation"/>
    <w:basedOn w:val="Standard"/>
    <w:next w:val="Standard"/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/>
    </w:pPr>
    <w:rPr>
      <w:b/>
      <w:bCs/>
    </w:rPr>
  </w:style>
  <w:style w:type="paragraph" w:styleId="Blocktext">
    <w:name w:val="Block Text"/>
    <w:basedOn w:val="Standard"/>
    <w:pPr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rsid w:val="00467DDD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  <w:rsid w:val="00467DDD"/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sid w:val="00467DDD"/>
  </w:style>
  <w:style w:type="paragraph" w:styleId="Gruformel">
    <w:name w:val="Closing"/>
    <w:basedOn w:val="Standard"/>
    <w:pPr>
      <w:ind w:left="4252"/>
    </w:pPr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paragraph" w:styleId="Index1">
    <w:name w:val="index 1"/>
    <w:basedOn w:val="Standard"/>
    <w:next w:val="Standard"/>
    <w:autoRedefine/>
    <w:semiHidden/>
    <w:rsid w:val="00467DDD"/>
    <w:pPr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467DDD"/>
    <w:pPr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467DDD"/>
    <w:pPr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467DDD"/>
    <w:pPr>
      <w:ind w:left="800" w:hanging="200"/>
    </w:pPr>
  </w:style>
  <w:style w:type="paragraph" w:styleId="Index5">
    <w:name w:val="index 5"/>
    <w:basedOn w:val="Standard"/>
    <w:next w:val="Standard"/>
    <w:autoRedefine/>
    <w:semiHidden/>
    <w:rsid w:val="00467DDD"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rsid w:val="00467DDD"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rsid w:val="00467DDD"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rsid w:val="00467DDD"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rsid w:val="00467DDD"/>
    <w:pPr>
      <w:ind w:left="1800" w:hanging="200"/>
    </w:pPr>
  </w:style>
  <w:style w:type="paragraph" w:styleId="Indexberschrift">
    <w:name w:val="index heading"/>
    <w:basedOn w:val="Standard"/>
    <w:next w:val="Index1"/>
    <w:semiHidden/>
    <w:rsid w:val="00467DDD"/>
    <w:rPr>
      <w:rFonts w:ascii="Arial" w:hAnsi="Arial"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467DDD"/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ind w:left="283"/>
    </w:pPr>
  </w:style>
  <w:style w:type="paragraph" w:styleId="Listenfortsetzung2">
    <w:name w:val="List Continue 2"/>
    <w:basedOn w:val="Standard"/>
    <w:pPr>
      <w:ind w:left="566"/>
    </w:pPr>
  </w:style>
  <w:style w:type="paragraph" w:styleId="Listenfortsetzung3">
    <w:name w:val="List Continue 3"/>
    <w:basedOn w:val="Standard"/>
    <w:pPr>
      <w:ind w:left="849"/>
    </w:pPr>
  </w:style>
  <w:style w:type="paragraph" w:styleId="Listenfortsetzung4">
    <w:name w:val="List Continue 4"/>
    <w:basedOn w:val="Standard"/>
    <w:pPr>
      <w:ind w:left="1132"/>
    </w:pPr>
  </w:style>
  <w:style w:type="paragraph" w:styleId="Listenfortsetzung5">
    <w:name w:val="List Continue 5"/>
    <w:basedOn w:val="Standard"/>
    <w:pPr>
      <w:ind w:left="1415"/>
    </w:pPr>
  </w:style>
  <w:style w:type="paragraph" w:styleId="Listennummer2">
    <w:name w:val="List Number 2"/>
    <w:basedOn w:val="Standard"/>
    <w:pPr>
      <w:numPr>
        <w:numId w:val="15"/>
      </w:numPr>
    </w:pPr>
  </w:style>
  <w:style w:type="paragraph" w:styleId="Listennummer3">
    <w:name w:val="List Number 3"/>
    <w:basedOn w:val="Standard"/>
    <w:pPr>
      <w:numPr>
        <w:numId w:val="16"/>
      </w:numPr>
    </w:pPr>
  </w:style>
  <w:style w:type="paragraph" w:styleId="Listennummer4">
    <w:name w:val="List Number 4"/>
    <w:basedOn w:val="Standard"/>
    <w:pPr>
      <w:numPr>
        <w:numId w:val="17"/>
      </w:numPr>
    </w:pPr>
  </w:style>
  <w:style w:type="paragraph" w:styleId="Listennummer5">
    <w:name w:val="List Number 5"/>
    <w:basedOn w:val="Standard"/>
    <w:pPr>
      <w:numPr>
        <w:numId w:val="18"/>
      </w:numPr>
    </w:pPr>
  </w:style>
  <w:style w:type="paragraph" w:styleId="Makrotext">
    <w:name w:val="macro"/>
    <w:semiHidden/>
    <w:rsid w:val="00467D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60" w:lineRule="auto"/>
    </w:pPr>
    <w:rPr>
      <w:rFonts w:ascii="Courier New" w:hAnsi="Courier New" w:cs="Courier New"/>
      <w:sz w:val="22"/>
      <w:szCs w:val="22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semiHidden/>
    <w:rsid w:val="00467DDD"/>
    <w:pPr>
      <w:ind w:left="200" w:hanging="200"/>
    </w:pPr>
  </w:style>
  <w:style w:type="paragraph" w:styleId="RGV-berschrift">
    <w:name w:val="toa heading"/>
    <w:basedOn w:val="Standard"/>
    <w:next w:val="Standard"/>
    <w:semiHidden/>
    <w:rsid w:val="00467DDD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StandardWeb">
    <w:name w:val="Normal (Web)"/>
    <w:basedOn w:val="Standard"/>
    <w:rPr>
      <w:sz w:val="24"/>
      <w:szCs w:val="24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</w:style>
  <w:style w:type="paragraph" w:styleId="Textkrper2">
    <w:name w:val="Body Text 2"/>
    <w:basedOn w:val="Standard"/>
    <w:pPr>
      <w:spacing w:line="480" w:lineRule="auto"/>
    </w:pPr>
  </w:style>
  <w:style w:type="paragraph" w:styleId="Textkrper3">
    <w:name w:val="Body Text 3"/>
    <w:basedOn w:val="Standard"/>
    <w:rPr>
      <w:sz w:val="16"/>
      <w:szCs w:val="16"/>
    </w:rPr>
  </w:style>
  <w:style w:type="paragraph" w:styleId="Textkrper-Zeileneinzug">
    <w:name w:val="Body Text Indent"/>
    <w:basedOn w:val="Standard"/>
    <w:pPr>
      <w:ind w:left="283"/>
    </w:pPr>
  </w:style>
  <w:style w:type="paragraph" w:styleId="Textkrper-Einzug2">
    <w:name w:val="Body Text Indent 2"/>
    <w:basedOn w:val="Standard"/>
    <w:pPr>
      <w:spacing w:line="480" w:lineRule="auto"/>
      <w:ind w:left="283"/>
    </w:pPr>
  </w:style>
  <w:style w:type="paragraph" w:styleId="Textkrper-Einzug3">
    <w:name w:val="Body Text Indent 3"/>
    <w:basedOn w:val="Standard"/>
    <w:pPr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rPr>
      <w:rFonts w:ascii="Arial" w:hAnsi="Arial" w:cs="Arial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  <w:szCs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Verzeichnis2">
    <w:name w:val="toc 2"/>
    <w:basedOn w:val="Standard"/>
    <w:next w:val="Standard"/>
    <w:autoRedefine/>
    <w:semiHidden/>
    <w:rsid w:val="00467DDD"/>
    <w:pPr>
      <w:ind w:left="200"/>
    </w:pPr>
  </w:style>
  <w:style w:type="paragraph" w:styleId="Verzeichnis3">
    <w:name w:val="toc 3"/>
    <w:basedOn w:val="Standard"/>
    <w:next w:val="Standard"/>
    <w:autoRedefine/>
    <w:semiHidden/>
    <w:rsid w:val="00467DDD"/>
    <w:pPr>
      <w:ind w:left="400"/>
    </w:pPr>
  </w:style>
  <w:style w:type="paragraph" w:styleId="Verzeichnis4">
    <w:name w:val="toc 4"/>
    <w:basedOn w:val="Standard"/>
    <w:next w:val="Standard"/>
    <w:autoRedefine/>
    <w:semiHidden/>
    <w:rsid w:val="00467DDD"/>
    <w:pPr>
      <w:ind w:left="600"/>
    </w:pPr>
  </w:style>
  <w:style w:type="paragraph" w:styleId="Verzeichnis5">
    <w:name w:val="toc 5"/>
    <w:basedOn w:val="Standard"/>
    <w:next w:val="Standard"/>
    <w:autoRedefine/>
    <w:semiHidden/>
    <w:rsid w:val="00467DDD"/>
    <w:pPr>
      <w:ind w:left="800"/>
    </w:pPr>
  </w:style>
  <w:style w:type="paragraph" w:styleId="Verzeichnis6">
    <w:name w:val="toc 6"/>
    <w:basedOn w:val="Standard"/>
    <w:next w:val="Standard"/>
    <w:autoRedefine/>
    <w:semiHidden/>
    <w:rsid w:val="00467DDD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467DDD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467DDD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467DDD"/>
    <w:pPr>
      <w:ind w:left="1600"/>
    </w:pPr>
  </w:style>
  <w:style w:type="paragraph" w:customStyle="1" w:styleId="Titel5vor">
    <w:name w:val="Titel5vor"/>
    <w:basedOn w:val="Titel3"/>
    <w:pPr>
      <w:spacing w:after="0"/>
      <w:ind w:right="0"/>
    </w:pPr>
    <w:rPr>
      <w:b w:val="0"/>
      <w:sz w:val="40"/>
    </w:rPr>
  </w:style>
  <w:style w:type="paragraph" w:customStyle="1" w:styleId="Titel5">
    <w:name w:val="Titel5"/>
    <w:basedOn w:val="Titel5vor"/>
    <w:pPr>
      <w:spacing w:after="240"/>
    </w:pPr>
    <w:rPr>
      <w:b/>
      <w:sz w:val="48"/>
    </w:rPr>
  </w:style>
  <w:style w:type="paragraph" w:customStyle="1" w:styleId="ActionAufgabeVorlage">
    <w:name w:val="Action Aufgabe Vorlage"/>
    <w:basedOn w:val="ActionAufzhlung"/>
    <w:rsid w:val="00467DDD"/>
    <w:pPr>
      <w:numPr>
        <w:numId w:val="23"/>
      </w:numPr>
      <w:pBdr>
        <w:left w:val="none" w:sz="0" w:space="0" w:color="auto"/>
        <w:right w:val="none" w:sz="0" w:space="0" w:color="auto"/>
      </w:pBdr>
      <w:tabs>
        <w:tab w:val="left" w:pos="397"/>
      </w:tabs>
      <w:spacing w:before="240" w:after="240"/>
      <w:ind w:right="0"/>
    </w:pPr>
    <w:rPr>
      <w:szCs w:val="20"/>
    </w:rPr>
  </w:style>
  <w:style w:type="paragraph" w:customStyle="1" w:styleId="BeispielText">
    <w:name w:val="BeispielText"/>
    <w:basedOn w:val="Standard"/>
    <w:pPr>
      <w:shd w:val="clear" w:color="auto" w:fill="E6E6E6"/>
    </w:pPr>
  </w:style>
  <w:style w:type="paragraph" w:customStyle="1" w:styleId="BeispielTitel">
    <w:name w:val="BeispielTitel"/>
    <w:basedOn w:val="BeispielText"/>
    <w:pPr>
      <w:spacing w:before="480"/>
    </w:pPr>
    <w:rPr>
      <w:rFonts w:ascii="Arial" w:hAnsi="Arial"/>
      <w:b/>
      <w:color w:val="808080"/>
      <w:sz w:val="24"/>
    </w:rPr>
  </w:style>
  <w:style w:type="paragraph" w:customStyle="1" w:styleId="Tabellentext">
    <w:name w:val="Tabellentext"/>
    <w:basedOn w:val="Standard"/>
    <w:qFormat/>
    <w:rsid w:val="00467DDD"/>
    <w:pPr>
      <w:spacing w:before="120" w:line="240" w:lineRule="auto"/>
    </w:pPr>
    <w:rPr>
      <w:rFonts w:ascii="Arial" w:hAnsi="Arial"/>
      <w:sz w:val="20"/>
    </w:rPr>
  </w:style>
  <w:style w:type="paragraph" w:customStyle="1" w:styleId="HinweisAufzaehlung">
    <w:name w:val="HinweisAufzaehlung"/>
    <w:basedOn w:val="HinweisText"/>
    <w:qFormat/>
    <w:rsid w:val="00467DDD"/>
    <w:pPr>
      <w:numPr>
        <w:numId w:val="24"/>
      </w:numPr>
      <w:tabs>
        <w:tab w:val="clear" w:pos="567"/>
        <w:tab w:val="left" w:pos="624"/>
      </w:tabs>
      <w:spacing w:before="100" w:beforeAutospacing="1" w:after="100" w:afterAutospacing="1"/>
    </w:pPr>
  </w:style>
  <w:style w:type="character" w:customStyle="1" w:styleId="ActionZchn">
    <w:name w:val="Action Zchn"/>
    <w:link w:val="Action"/>
    <w:rsid w:val="00467DDD"/>
    <w:rPr>
      <w:sz w:val="22"/>
      <w:szCs w:val="22"/>
    </w:rPr>
  </w:style>
  <w:style w:type="paragraph" w:customStyle="1" w:styleId="ActionAufzhlung">
    <w:name w:val="Action Aufzählung"/>
    <w:basedOn w:val="Action"/>
    <w:qFormat/>
    <w:rsid w:val="00467DDD"/>
    <w:pPr>
      <w:keepNext w:val="0"/>
      <w:keepLines w:val="0"/>
      <w:numPr>
        <w:numId w:val="22"/>
      </w:numPr>
      <w:spacing w:before="120" w:after="120"/>
    </w:pPr>
  </w:style>
  <w:style w:type="paragraph" w:customStyle="1" w:styleId="ActionDownload">
    <w:name w:val="Action Download"/>
    <w:basedOn w:val="Standard"/>
    <w:next w:val="Standard"/>
    <w:link w:val="ActionDownloadZchn"/>
    <w:qFormat/>
    <w:rsid w:val="00467DDD"/>
    <w:pPr>
      <w:keepNext/>
      <w:keepLines/>
      <w:pBdr>
        <w:left w:val="single" w:sz="4" w:space="8" w:color="auto"/>
        <w:right w:val="single" w:sz="4" w:space="8" w:color="auto"/>
      </w:pBdr>
      <w:tabs>
        <w:tab w:val="left" w:pos="1304"/>
      </w:tabs>
      <w:spacing w:before="360" w:after="0"/>
      <w:ind w:left="1304" w:right="170" w:hanging="1134"/>
    </w:pPr>
    <w:rPr>
      <w:b/>
      <w:bCs/>
      <w:color w:val="3366FF"/>
    </w:rPr>
  </w:style>
  <w:style w:type="character" w:customStyle="1" w:styleId="ActionDownloadZchn">
    <w:name w:val="Action Download Zchn"/>
    <w:link w:val="ActionDownload"/>
    <w:rsid w:val="00467DDD"/>
    <w:rPr>
      <w:b/>
      <w:bCs/>
      <w:color w:val="3366FF"/>
      <w:sz w:val="22"/>
      <w:szCs w:val="22"/>
    </w:rPr>
  </w:style>
  <w:style w:type="paragraph" w:customStyle="1" w:styleId="ActionDownloadFein">
    <w:name w:val="Action Download Fein"/>
    <w:basedOn w:val="ActionDownload"/>
    <w:qFormat/>
    <w:rsid w:val="00467DDD"/>
    <w:pPr>
      <w:keepNext w:val="0"/>
      <w:spacing w:before="0"/>
    </w:pPr>
    <w:rPr>
      <w:b w:val="0"/>
    </w:rPr>
  </w:style>
  <w:style w:type="paragraph" w:customStyle="1" w:styleId="ActionDownloadEnde">
    <w:name w:val="Action Download Ende"/>
    <w:basedOn w:val="ActionDownloadFein"/>
    <w:rsid w:val="00467DDD"/>
    <w:pPr>
      <w:pBdr>
        <w:bottom w:val="single" w:sz="4" w:space="1" w:color="auto"/>
      </w:pBdr>
    </w:pPr>
    <w:rPr>
      <w:bCs w:val="0"/>
      <w:szCs w:val="20"/>
    </w:rPr>
  </w:style>
  <w:style w:type="paragraph" w:customStyle="1" w:styleId="ActionTitel">
    <w:name w:val="Action Titel"/>
    <w:basedOn w:val="Standard"/>
    <w:link w:val="ActionTitelZchn"/>
    <w:qFormat/>
    <w:rsid w:val="00467DDD"/>
    <w:pPr>
      <w:keepNext/>
      <w:keepLines/>
      <w:pBdr>
        <w:top w:val="single" w:sz="4" w:space="1" w:color="auto"/>
        <w:left w:val="single" w:sz="4" w:space="8" w:color="auto"/>
        <w:right w:val="single" w:sz="4" w:space="8" w:color="auto"/>
      </w:pBdr>
      <w:shd w:val="clear" w:color="auto" w:fill="FFC000"/>
      <w:spacing w:before="480" w:after="0"/>
      <w:ind w:left="170" w:right="170"/>
    </w:pPr>
    <w:rPr>
      <w:rFonts w:ascii="Arial" w:hAnsi="Arial"/>
      <w:b/>
      <w:bCs/>
      <w:sz w:val="24"/>
    </w:rPr>
  </w:style>
  <w:style w:type="character" w:customStyle="1" w:styleId="ActionTitelZchn">
    <w:name w:val="Action Titel Zchn"/>
    <w:link w:val="ActionTitel"/>
    <w:rsid w:val="00467DDD"/>
    <w:rPr>
      <w:rFonts w:ascii="Arial" w:hAnsi="Arial"/>
      <w:b/>
      <w:bCs/>
      <w:sz w:val="24"/>
      <w:szCs w:val="22"/>
      <w:shd w:val="clear" w:color="auto" w:fill="FFC000"/>
    </w:rPr>
  </w:style>
  <w:style w:type="character" w:customStyle="1" w:styleId="KommentartextZchn">
    <w:name w:val="Kommentartext Zchn"/>
    <w:link w:val="Kommentartext"/>
    <w:semiHidden/>
    <w:rsid w:val="00467DDD"/>
    <w:rPr>
      <w:sz w:val="22"/>
      <w:szCs w:val="22"/>
    </w:rPr>
  </w:style>
  <w:style w:type="character" w:customStyle="1" w:styleId="KopfzeileZchn">
    <w:name w:val="Kopfzeile Zchn"/>
    <w:link w:val="Kopfzeile"/>
    <w:rsid w:val="00467DDD"/>
    <w:rPr>
      <w:rFonts w:ascii="Arial" w:hAnsi="Arial"/>
      <w:b/>
      <w:bCs/>
      <w:color w:val="666666"/>
      <w:szCs w:val="16"/>
    </w:rPr>
  </w:style>
  <w:style w:type="paragraph" w:customStyle="1" w:styleId="Nummernaufzhlung">
    <w:name w:val="Nummernaufzählung"/>
    <w:basedOn w:val="Standard"/>
    <w:link w:val="NummernaufzhlungZchn"/>
    <w:qFormat/>
    <w:rsid w:val="00467DDD"/>
    <w:pPr>
      <w:numPr>
        <w:numId w:val="25"/>
      </w:numPr>
      <w:tabs>
        <w:tab w:val="left" w:pos="397"/>
      </w:tabs>
      <w:spacing w:before="100" w:beforeAutospacing="1" w:after="100" w:afterAutospacing="1"/>
    </w:pPr>
  </w:style>
  <w:style w:type="character" w:customStyle="1" w:styleId="NummernaufzhlungZchn">
    <w:name w:val="Nummernaufzählung Zchn"/>
    <w:link w:val="Nummernaufzhlung"/>
    <w:rsid w:val="00467DDD"/>
    <w:rPr>
      <w:sz w:val="22"/>
      <w:szCs w:val="22"/>
    </w:rPr>
  </w:style>
  <w:style w:type="paragraph" w:customStyle="1" w:styleId="Punktaufzhlung">
    <w:name w:val="Punktaufzählung"/>
    <w:basedOn w:val="Standard"/>
    <w:link w:val="PunktaufzhlungZchn"/>
    <w:qFormat/>
    <w:rsid w:val="00467DDD"/>
    <w:pPr>
      <w:numPr>
        <w:numId w:val="26"/>
      </w:numPr>
      <w:tabs>
        <w:tab w:val="left" w:pos="397"/>
      </w:tabs>
      <w:spacing w:before="100" w:beforeAutospacing="1" w:after="100" w:afterAutospacing="1"/>
    </w:pPr>
  </w:style>
  <w:style w:type="character" w:customStyle="1" w:styleId="PunktaufzhlungZchn">
    <w:name w:val="Punktaufzählung Zchn"/>
    <w:link w:val="Punktaufzhlung"/>
    <w:rsid w:val="00467DDD"/>
    <w:rPr>
      <w:sz w:val="22"/>
      <w:szCs w:val="22"/>
    </w:rPr>
  </w:style>
  <w:style w:type="table" w:styleId="Tabellenraster">
    <w:name w:val="Table Grid"/>
    <w:basedOn w:val="NormaleTabelle"/>
    <w:rsid w:val="00467DDD"/>
    <w:pPr>
      <w:spacing w:before="120" w:after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titel">
    <w:name w:val="Tabellentitel"/>
    <w:basedOn w:val="Tabellentext"/>
    <w:qFormat/>
    <w:rsid w:val="00467DDD"/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vorlagen_gesamt\DokumentVorlagen\b-w-StandardTextWordArbeitsvorlage2010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b-w-StandardTextWordArbeitsvorlage2010.dot</Template>
  <TotalTime>0</TotalTime>
  <Pages>6</Pages>
  <Words>424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Checkliste: Firmengründung vorbereiten</vt:lpstr>
    </vt:vector>
  </TitlesOfParts>
  <Manager/>
  <Company>b-wise GmbH</Company>
  <LinksUpToDate>false</LinksUpToDate>
  <CharactersWithSpaces>4200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Firmengründung vorbereiten</dc:title>
  <dc:subject>Businessplan</dc:subject>
  <dc:creator>www.business-wissen.de</dc:creator>
  <cp:keywords/>
  <dc:description/>
  <cp:lastModifiedBy>Jürgen Fleig</cp:lastModifiedBy>
  <cp:revision>15</cp:revision>
  <cp:lastPrinted>2023-07-12T12:30:00Z</cp:lastPrinted>
  <dcterms:created xsi:type="dcterms:W3CDTF">2023-07-12T06:07:00Z</dcterms:created>
  <dcterms:modified xsi:type="dcterms:W3CDTF">2023-07-13T06:31:00Z</dcterms:modified>
  <cp:category/>
</cp:coreProperties>
</file>