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889D" w14:textId="77777777" w:rsidR="00C409F0" w:rsidRDefault="00C55FE2" w:rsidP="00E11033">
      <w:pPr>
        <w:pStyle w:val="Titel2"/>
      </w:pPr>
      <w:r>
        <w:t>Arbeitsvorlage</w:t>
      </w:r>
    </w:p>
    <w:p w14:paraId="19F1A37D" w14:textId="5D6B02BA" w:rsidR="00C409F0" w:rsidRDefault="00B57676" w:rsidP="00E11033">
      <w:pPr>
        <w:pStyle w:val="Titel1"/>
      </w:pPr>
      <w:r>
        <w:t>8-Wochenplan für digitales Onboarding</w:t>
      </w:r>
    </w:p>
    <w:p w14:paraId="6619AB94" w14:textId="77777777" w:rsidR="00C409F0" w:rsidRDefault="00C409F0"/>
    <w:p w14:paraId="0233A4C4" w14:textId="78AF84FE" w:rsidR="002D7091" w:rsidRDefault="002D7091" w:rsidP="002D7091">
      <w:r>
        <w:t>Im Folgenden erhalten Sie</w:t>
      </w:r>
      <w:r>
        <w:t xml:space="preserve"> einen 8-Wochen-Fahrplan für digitales Onboarding, speziell aus Sicht von Führungskraft, Buddy</w:t>
      </w:r>
      <w:r>
        <w:t xml:space="preserve"> (Pate, Mentor)</w:t>
      </w:r>
      <w:r>
        <w:t xml:space="preserve"> und Team, der sowohl die fachliche als auch die soziale und kulturelle Integration berücksichtigt.</w:t>
      </w:r>
    </w:p>
    <w:p w14:paraId="01D83D50" w14:textId="02D9DABF" w:rsidR="00C409F0" w:rsidRDefault="002D7091" w:rsidP="002D7091">
      <w:r>
        <w:t xml:space="preserve">Er ist so aufgebaut, dass </w:t>
      </w:r>
      <w:r>
        <w:t>Sie</w:t>
      </w:r>
      <w:r>
        <w:t xml:space="preserve"> </w:t>
      </w:r>
      <w:r>
        <w:t>den</w:t>
      </w:r>
      <w:r>
        <w:t xml:space="preserve"> </w:t>
      </w:r>
      <w:r>
        <w:t xml:space="preserve">Fahrplan </w:t>
      </w:r>
      <w:r>
        <w:t xml:space="preserve">direkt als Planungsgrundlage verwenden </w:t>
      </w:r>
      <w:r>
        <w:t>können</w:t>
      </w:r>
      <w:r w:rsidR="00C409F0">
        <w:t>.</w:t>
      </w:r>
    </w:p>
    <w:p w14:paraId="6BFAC139" w14:textId="77777777" w:rsidR="002D7091" w:rsidRDefault="002D7091" w:rsidP="002D7091">
      <w:pPr>
        <w:pStyle w:val="berschrift2"/>
      </w:pPr>
      <w:r>
        <w:t>Ziele des Onboardings</w:t>
      </w:r>
    </w:p>
    <w:p w14:paraId="0DD3958E" w14:textId="5BB2E4F6" w:rsidR="002D7091" w:rsidRDefault="002D7091" w:rsidP="002D7091">
      <w:pPr>
        <w:pStyle w:val="Punktaufzhlung"/>
      </w:pPr>
      <w:r>
        <w:t>Neue Kollegin kennt ihre Aufgaben, Tools und Prozesse</w:t>
      </w:r>
      <w:r w:rsidR="00BB3B8D">
        <w:t xml:space="preserve">: </w:t>
      </w:r>
      <w:r>
        <w:t>fachliche Sicherheit</w:t>
      </w:r>
    </w:p>
    <w:p w14:paraId="091D2728" w14:textId="522BBF42" w:rsidR="002D7091" w:rsidRDefault="002D7091" w:rsidP="002D7091">
      <w:pPr>
        <w:pStyle w:val="Punktaufzhlung"/>
      </w:pPr>
      <w:r>
        <w:t>Sie ist sozial integriert und fühlt sich im Team wohl</w:t>
      </w:r>
      <w:r w:rsidR="00BB3B8D">
        <w:t xml:space="preserve">: </w:t>
      </w:r>
      <w:r>
        <w:t>soziale Sicherheit</w:t>
      </w:r>
    </w:p>
    <w:p w14:paraId="3E73D058" w14:textId="1A529F32" w:rsidR="002D7091" w:rsidRDefault="002D7091" w:rsidP="002D7091">
      <w:pPr>
        <w:pStyle w:val="Punktaufzhlung"/>
      </w:pPr>
      <w:r>
        <w:t>Sie versteht Werte, Arbeitsweise und Kultur</w:t>
      </w:r>
      <w:r w:rsidR="00BB3B8D">
        <w:t xml:space="preserve">: </w:t>
      </w:r>
      <w:r>
        <w:t>kulturelle Sicherheit</w:t>
      </w:r>
    </w:p>
    <w:p w14:paraId="25607605" w14:textId="0DA411F1" w:rsidR="002D7091" w:rsidRDefault="002D7091" w:rsidP="002D7091">
      <w:pPr>
        <w:pStyle w:val="Punktaufzhlung"/>
      </w:pPr>
      <w:r>
        <w:t>Sie erbringt zunehmend eigenständige Leistungen</w:t>
      </w:r>
      <w:r w:rsidR="00BB3B8D">
        <w:t xml:space="preserve">: </w:t>
      </w:r>
      <w:r>
        <w:t>Leistungsfähigkeit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2"/>
        <w:gridCol w:w="1474"/>
        <w:gridCol w:w="2268"/>
        <w:gridCol w:w="1134"/>
      </w:tblGrid>
      <w:tr w:rsidR="00CC652E" w14:paraId="4559FB17" w14:textId="77777777" w:rsidTr="009A189E">
        <w:trPr>
          <w:cantSplit/>
          <w:trHeight w:val="484"/>
        </w:trPr>
        <w:tc>
          <w:tcPr>
            <w:tcW w:w="3912" w:type="dxa"/>
            <w:shd w:val="clear" w:color="auto" w:fill="FFC000"/>
          </w:tcPr>
          <w:p w14:paraId="1F851F1B" w14:textId="3207464D" w:rsidR="00CC652E" w:rsidRDefault="00CC652E" w:rsidP="007D0BD5">
            <w:pPr>
              <w:pStyle w:val="Tabellentitel"/>
            </w:pPr>
            <w:r>
              <w:t>Aufgabe</w:t>
            </w:r>
          </w:p>
        </w:tc>
        <w:tc>
          <w:tcPr>
            <w:tcW w:w="1474" w:type="dxa"/>
            <w:shd w:val="clear" w:color="auto" w:fill="FFC000"/>
          </w:tcPr>
          <w:p w14:paraId="51070CEC" w14:textId="724140E4" w:rsidR="00CC652E" w:rsidRDefault="00CC652E" w:rsidP="007D0BD5">
            <w:pPr>
              <w:pStyle w:val="Tabellentitel"/>
            </w:pPr>
            <w:r>
              <w:t xml:space="preserve">Wer </w:t>
            </w:r>
            <w:r>
              <w:t>sich</w:t>
            </w:r>
            <w:r>
              <w:t xml:space="preserve"> kümmert </w:t>
            </w:r>
          </w:p>
        </w:tc>
        <w:tc>
          <w:tcPr>
            <w:tcW w:w="2268" w:type="dxa"/>
            <w:shd w:val="clear" w:color="auto" w:fill="FFC000"/>
          </w:tcPr>
          <w:p w14:paraId="1687A9D4" w14:textId="6F4F14E0" w:rsidR="00CC652E" w:rsidRDefault="00CC652E" w:rsidP="007D0BD5">
            <w:pPr>
              <w:pStyle w:val="Tabellentitel"/>
            </w:pPr>
            <w:r>
              <w:t xml:space="preserve">Was wir </w:t>
            </w:r>
            <w:proofErr w:type="gramStart"/>
            <w:r>
              <w:t>vorbereiten</w:t>
            </w:r>
            <w:proofErr w:type="gramEnd"/>
          </w:p>
        </w:tc>
        <w:tc>
          <w:tcPr>
            <w:tcW w:w="1134" w:type="dxa"/>
            <w:shd w:val="clear" w:color="auto" w:fill="FFC000"/>
          </w:tcPr>
          <w:p w14:paraId="6D8AF9A9" w14:textId="6239DE3B" w:rsidR="00CC652E" w:rsidRDefault="00CC652E" w:rsidP="00BB3B8D">
            <w:pPr>
              <w:pStyle w:val="Tabellentitel"/>
              <w:jc w:val="center"/>
            </w:pPr>
            <w:r>
              <w:t>Erledigt</w:t>
            </w:r>
          </w:p>
        </w:tc>
      </w:tr>
      <w:tr w:rsidR="00BB3B8D" w:rsidRPr="00BB3B8D" w14:paraId="2864B097" w14:textId="77777777" w:rsidTr="00BB3B8D">
        <w:trPr>
          <w:cantSplit/>
          <w:trHeight w:val="484"/>
        </w:trPr>
        <w:tc>
          <w:tcPr>
            <w:tcW w:w="8788" w:type="dxa"/>
            <w:gridSpan w:val="4"/>
            <w:shd w:val="clear" w:color="auto" w:fill="D9D9D9" w:themeFill="background1" w:themeFillShade="D9"/>
          </w:tcPr>
          <w:p w14:paraId="70184219" w14:textId="77777777" w:rsidR="00BB3B8D" w:rsidRPr="00BB3B8D" w:rsidRDefault="00BB3B8D" w:rsidP="00BB3B8D">
            <w:pPr>
              <w:pStyle w:val="Tabellentext"/>
              <w:keepNext/>
              <w:rPr>
                <w:b/>
                <w:bCs/>
                <w:szCs w:val="20"/>
              </w:rPr>
            </w:pPr>
            <w:r w:rsidRPr="00BB3B8D">
              <w:rPr>
                <w:b/>
                <w:bCs/>
                <w:szCs w:val="20"/>
              </w:rPr>
              <w:t>Woche 1: Willkommen &amp; Orientierung</w:t>
            </w:r>
          </w:p>
          <w:p w14:paraId="7EAB64F5" w14:textId="6DACAD12" w:rsidR="00BB3B8D" w:rsidRPr="00BB3B8D" w:rsidRDefault="00BB3B8D" w:rsidP="00BB3B8D">
            <w:pPr>
              <w:pStyle w:val="Tabellentext"/>
              <w:keepNext/>
              <w:rPr>
                <w:szCs w:val="20"/>
              </w:rPr>
            </w:pPr>
            <w:r w:rsidRPr="00BB3B8D">
              <w:rPr>
                <w:b/>
                <w:bCs/>
                <w:szCs w:val="20"/>
              </w:rPr>
              <w:t>Ziel:</w:t>
            </w:r>
            <w:r w:rsidRPr="00BB3B8D">
              <w:rPr>
                <w:szCs w:val="20"/>
              </w:rPr>
              <w:t xml:space="preserve"> Sicherheit schaffen, Beziehungen starten, Struktur geben</w:t>
            </w:r>
          </w:p>
        </w:tc>
      </w:tr>
      <w:tr w:rsidR="00CC652E" w14:paraId="48860C7D" w14:textId="77777777" w:rsidTr="009A189E">
        <w:trPr>
          <w:cantSplit/>
          <w:trHeight w:val="484"/>
        </w:trPr>
        <w:tc>
          <w:tcPr>
            <w:tcW w:w="3912" w:type="dxa"/>
          </w:tcPr>
          <w:p w14:paraId="354E9B56" w14:textId="77777777" w:rsidR="009A189E" w:rsidRDefault="009A189E" w:rsidP="009A189E">
            <w:pPr>
              <w:pStyle w:val="Tabellentext"/>
            </w:pPr>
            <w:r>
              <w:t>Persönliches Begrüßungsgespräch (</w:t>
            </w:r>
            <w:proofErr w:type="spellStart"/>
            <w:r>
              <w:t>Videocall</w:t>
            </w:r>
            <w:proofErr w:type="spellEnd"/>
            <w:r>
              <w:t>)</w:t>
            </w:r>
          </w:p>
          <w:p w14:paraId="23A9F1B5" w14:textId="77777777" w:rsidR="009A189E" w:rsidRDefault="009A189E" w:rsidP="009A189E">
            <w:pPr>
              <w:pStyle w:val="Tabellentext"/>
            </w:pPr>
            <w:r>
              <w:t>Tages- und Wochenplan erläutern</w:t>
            </w:r>
          </w:p>
          <w:p w14:paraId="49AA80D3" w14:textId="77777777" w:rsidR="009A189E" w:rsidRDefault="009A189E" w:rsidP="009A189E">
            <w:pPr>
              <w:pStyle w:val="Tabellentext"/>
            </w:pPr>
            <w:r>
              <w:t>Erwartungen und Lernziele für die ersten Wochen klären</w:t>
            </w:r>
          </w:p>
          <w:p w14:paraId="2D1CF0DA" w14:textId="77777777" w:rsidR="009A189E" w:rsidRDefault="009A189E" w:rsidP="009A189E">
            <w:pPr>
              <w:pStyle w:val="Tabellentext"/>
            </w:pPr>
            <w:r>
              <w:t>Erste kleine, realistische Aufgabe geben</w:t>
            </w:r>
          </w:p>
          <w:p w14:paraId="39D75989" w14:textId="4A5098A3" w:rsidR="00CC652E" w:rsidRDefault="009A189E" w:rsidP="009A189E">
            <w:pPr>
              <w:pStyle w:val="Tabellentext"/>
            </w:pPr>
            <w:r>
              <w:t>Feedbackgespräch am Ende der Woche</w:t>
            </w:r>
          </w:p>
        </w:tc>
        <w:tc>
          <w:tcPr>
            <w:tcW w:w="1474" w:type="dxa"/>
          </w:tcPr>
          <w:p w14:paraId="1592BDF4" w14:textId="41529161" w:rsidR="00CC652E" w:rsidRPr="009A189E" w:rsidRDefault="009A189E">
            <w:pPr>
              <w:pStyle w:val="Tabellentext"/>
            </w:pPr>
            <w:r w:rsidRPr="009A189E">
              <w:t>Führungskraft</w:t>
            </w:r>
          </w:p>
        </w:tc>
        <w:tc>
          <w:tcPr>
            <w:tcW w:w="2268" w:type="dxa"/>
          </w:tcPr>
          <w:p w14:paraId="398E03AC" w14:textId="77777777" w:rsidR="00CC652E" w:rsidRDefault="00CC652E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555753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82FA2A5" w14:textId="1F36BAB5" w:rsidR="00CC652E" w:rsidRDefault="00BB3B8D" w:rsidP="00BB3B8D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14:paraId="4C2CE3A3" w14:textId="77777777" w:rsidTr="009A189E">
        <w:trPr>
          <w:cantSplit/>
          <w:trHeight w:val="484"/>
        </w:trPr>
        <w:tc>
          <w:tcPr>
            <w:tcW w:w="3912" w:type="dxa"/>
          </w:tcPr>
          <w:p w14:paraId="2DEB9A76" w14:textId="486A4957" w:rsidR="00BB3B8D" w:rsidRDefault="00BB3B8D" w:rsidP="00BB3B8D">
            <w:pPr>
              <w:pStyle w:val="Tabellentext"/>
            </w:pPr>
            <w:r>
              <w:lastRenderedPageBreak/>
              <w:t>Täglicher kurzer Kontakt</w:t>
            </w:r>
            <w:r>
              <w:t xml:space="preserve">: </w:t>
            </w:r>
            <w:r>
              <w:t>„Wie läuft’s heute?“</w:t>
            </w:r>
          </w:p>
          <w:p w14:paraId="42916BB9" w14:textId="308C6766" w:rsidR="00BB3B8D" w:rsidRDefault="00BB3B8D" w:rsidP="00BB3B8D">
            <w:pPr>
              <w:pStyle w:val="Tabellentext"/>
            </w:pPr>
            <w:r>
              <w:t>Einführung in Tools, Kommunikations</w:t>
            </w:r>
            <w:r>
              <w:softHyphen/>
            </w:r>
            <w:r>
              <w:t>kanäle, Ablagestrukturen</w:t>
            </w:r>
          </w:p>
          <w:p w14:paraId="5999E88E" w14:textId="5FDE5D4A" w:rsidR="00BB3B8D" w:rsidRDefault="00BB3B8D" w:rsidP="00BB3B8D">
            <w:pPr>
              <w:pStyle w:val="Tabellentext"/>
            </w:pPr>
            <w:r>
              <w:t>Unterstützung bei organisatorischen Themen</w:t>
            </w:r>
          </w:p>
        </w:tc>
        <w:tc>
          <w:tcPr>
            <w:tcW w:w="1474" w:type="dxa"/>
          </w:tcPr>
          <w:p w14:paraId="007B84EE" w14:textId="56726095" w:rsidR="00BB3B8D" w:rsidRDefault="00BB3B8D" w:rsidP="00BB3B8D">
            <w:pPr>
              <w:pStyle w:val="Tabellentext"/>
            </w:pPr>
            <w:r w:rsidRPr="009A189E">
              <w:t>Buddy</w:t>
            </w:r>
          </w:p>
        </w:tc>
        <w:tc>
          <w:tcPr>
            <w:tcW w:w="2268" w:type="dxa"/>
          </w:tcPr>
          <w:p w14:paraId="1DA73CCF" w14:textId="77777777" w:rsidR="00BB3B8D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1751229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3D49A55" w14:textId="6BB94C3B" w:rsidR="00BB3B8D" w:rsidRDefault="00BB3B8D" w:rsidP="00BB3B8D">
                <w:pPr>
                  <w:pStyle w:val="Tabellentext"/>
                  <w:jc w:val="center"/>
                </w:pPr>
                <w:r w:rsidRPr="00D27CB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14:paraId="737561A0" w14:textId="77777777" w:rsidTr="009A189E">
        <w:trPr>
          <w:cantSplit/>
          <w:trHeight w:val="469"/>
        </w:trPr>
        <w:tc>
          <w:tcPr>
            <w:tcW w:w="3912" w:type="dxa"/>
          </w:tcPr>
          <w:p w14:paraId="5C6C11DD" w14:textId="77777777" w:rsidR="00BB3B8D" w:rsidRDefault="00BB3B8D" w:rsidP="00BB3B8D">
            <w:pPr>
              <w:pStyle w:val="Tabellentext"/>
            </w:pPr>
            <w:r>
              <w:t>Begrüßungsrunde im Team-Meeting (</w:t>
            </w:r>
            <w:proofErr w:type="spellStart"/>
            <w:r>
              <w:t>Icebreaker</w:t>
            </w:r>
            <w:proofErr w:type="spellEnd"/>
            <w:r>
              <w:t>)</w:t>
            </w:r>
          </w:p>
          <w:p w14:paraId="38F63815" w14:textId="77777777" w:rsidR="00BB3B8D" w:rsidRDefault="00BB3B8D" w:rsidP="00BB3B8D">
            <w:pPr>
              <w:pStyle w:val="Tabellentext"/>
            </w:pPr>
            <w:r>
              <w:t>Virtuelles Willkommens-Mittagessen</w:t>
            </w:r>
          </w:p>
          <w:p w14:paraId="7125B536" w14:textId="58D24D94" w:rsidR="00BB3B8D" w:rsidRDefault="00BB3B8D" w:rsidP="00BB3B8D">
            <w:pPr>
              <w:pStyle w:val="Tabellentext"/>
            </w:pPr>
            <w:r>
              <w:t>Vorstellung im Chat oder Intranet</w:t>
            </w:r>
          </w:p>
        </w:tc>
        <w:tc>
          <w:tcPr>
            <w:tcW w:w="1474" w:type="dxa"/>
          </w:tcPr>
          <w:p w14:paraId="4EA5C005" w14:textId="74778AFE" w:rsidR="00BB3B8D" w:rsidRDefault="00BB3B8D" w:rsidP="00BB3B8D">
            <w:pPr>
              <w:pStyle w:val="Tabellentext"/>
            </w:pPr>
            <w:r w:rsidRPr="009A189E">
              <w:t>Team</w:t>
            </w:r>
          </w:p>
        </w:tc>
        <w:tc>
          <w:tcPr>
            <w:tcW w:w="2268" w:type="dxa"/>
          </w:tcPr>
          <w:p w14:paraId="47C44CC5" w14:textId="77777777" w:rsidR="00BB3B8D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147050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0C1E9F2" w14:textId="65B6E30A" w:rsidR="00BB3B8D" w:rsidRDefault="00BB3B8D" w:rsidP="00BB3B8D">
                <w:pPr>
                  <w:pStyle w:val="Tabellentext"/>
                  <w:jc w:val="center"/>
                </w:pPr>
                <w:r w:rsidRPr="00D27CB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14:paraId="7BD46D08" w14:textId="77777777" w:rsidTr="00BB3B8D">
        <w:trPr>
          <w:cantSplit/>
          <w:trHeight w:val="469"/>
        </w:trPr>
        <w:tc>
          <w:tcPr>
            <w:tcW w:w="8788" w:type="dxa"/>
            <w:gridSpan w:val="4"/>
            <w:shd w:val="clear" w:color="auto" w:fill="D9D9D9" w:themeFill="background1" w:themeFillShade="D9"/>
          </w:tcPr>
          <w:p w14:paraId="04E4FDF0" w14:textId="77777777" w:rsidR="00BB3B8D" w:rsidRPr="00BB3B8D" w:rsidRDefault="00BB3B8D" w:rsidP="00BB3B8D">
            <w:pPr>
              <w:pStyle w:val="Tabellentext"/>
              <w:keepNext/>
              <w:rPr>
                <w:b/>
                <w:bCs/>
              </w:rPr>
            </w:pPr>
            <w:r w:rsidRPr="00BB3B8D">
              <w:rPr>
                <w:b/>
                <w:bCs/>
              </w:rPr>
              <w:t>Woche 2: Fachliche Basis &amp; erste Aufgaben</w:t>
            </w:r>
          </w:p>
          <w:p w14:paraId="6D4B464A" w14:textId="5FEE91DD" w:rsidR="00BB3B8D" w:rsidRDefault="00BB3B8D" w:rsidP="00BB3B8D">
            <w:pPr>
              <w:pStyle w:val="Tabellentext"/>
              <w:keepNext/>
            </w:pPr>
            <w:r w:rsidRPr="00BB3B8D">
              <w:rPr>
                <w:b/>
                <w:bCs/>
              </w:rPr>
              <w:t>Ziel:</w:t>
            </w:r>
            <w:r>
              <w:t xml:space="preserve"> Arbeitsfähigkeit herstellen, Erfolgserlebnisse ermöglichen</w:t>
            </w:r>
          </w:p>
        </w:tc>
      </w:tr>
      <w:tr w:rsidR="00BB3B8D" w14:paraId="47887454" w14:textId="77777777" w:rsidTr="009A189E">
        <w:trPr>
          <w:cantSplit/>
          <w:trHeight w:val="469"/>
        </w:trPr>
        <w:tc>
          <w:tcPr>
            <w:tcW w:w="3912" w:type="dxa"/>
          </w:tcPr>
          <w:p w14:paraId="4BE6B6C6" w14:textId="77777777" w:rsidR="00BB3B8D" w:rsidRDefault="00BB3B8D" w:rsidP="00BB3B8D">
            <w:pPr>
              <w:pStyle w:val="Tabellentext"/>
            </w:pPr>
            <w:r>
              <w:t>Klare Ziele für diese Woche definieren</w:t>
            </w:r>
          </w:p>
          <w:p w14:paraId="6CFEA9D6" w14:textId="77777777" w:rsidR="00BB3B8D" w:rsidRDefault="00BB3B8D" w:rsidP="00BB3B8D">
            <w:pPr>
              <w:pStyle w:val="Tabellentext"/>
            </w:pPr>
            <w:r>
              <w:t>Sichtung erster Arbeitsergebnisse, gezieltes Feedback</w:t>
            </w:r>
          </w:p>
          <w:p w14:paraId="661F6C58" w14:textId="00C663C4" w:rsidR="00BB3B8D" w:rsidRDefault="00BB3B8D" w:rsidP="00BB3B8D">
            <w:pPr>
              <w:pStyle w:val="Tabellentext"/>
            </w:pPr>
            <w:r>
              <w:t xml:space="preserve">Überblick </w:t>
            </w:r>
            <w:proofErr w:type="gramStart"/>
            <w:r>
              <w:t>über laufende</w:t>
            </w:r>
            <w:proofErr w:type="gramEnd"/>
            <w:r>
              <w:t xml:space="preserve"> Projekte geben</w:t>
            </w:r>
          </w:p>
        </w:tc>
        <w:tc>
          <w:tcPr>
            <w:tcW w:w="1474" w:type="dxa"/>
          </w:tcPr>
          <w:p w14:paraId="5E8C52FE" w14:textId="35FD1396" w:rsidR="00BB3B8D" w:rsidRPr="009A189E" w:rsidRDefault="00BB3B8D" w:rsidP="00BB3B8D">
            <w:pPr>
              <w:pStyle w:val="Tabellentext"/>
            </w:pPr>
            <w:r w:rsidRPr="009A189E">
              <w:t>Führungskraft</w:t>
            </w:r>
          </w:p>
        </w:tc>
        <w:tc>
          <w:tcPr>
            <w:tcW w:w="2268" w:type="dxa"/>
          </w:tcPr>
          <w:p w14:paraId="4858D11C" w14:textId="77777777" w:rsidR="00BB3B8D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911042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25AFC29" w14:textId="393C316B" w:rsidR="00BB3B8D" w:rsidRDefault="00BB3B8D" w:rsidP="00BB3B8D">
                <w:pPr>
                  <w:pStyle w:val="Tabellentext"/>
                  <w:jc w:val="center"/>
                </w:pPr>
                <w:r w:rsidRPr="00832F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2B85E054" w14:textId="77777777" w:rsidTr="009A189E">
        <w:trPr>
          <w:cantSplit/>
          <w:trHeight w:val="469"/>
        </w:trPr>
        <w:tc>
          <w:tcPr>
            <w:tcW w:w="3912" w:type="dxa"/>
          </w:tcPr>
          <w:p w14:paraId="7AB06AF9" w14:textId="77777777" w:rsidR="00BB3B8D" w:rsidRDefault="00BB3B8D" w:rsidP="00BB3B8D">
            <w:pPr>
              <w:pStyle w:val="Tabellentext"/>
            </w:pPr>
            <w:r>
              <w:t>Fachliche Fragen beantworten, gemeinsame Übungen durchführen</w:t>
            </w:r>
          </w:p>
          <w:p w14:paraId="54FE5006" w14:textId="4506528F" w:rsidR="00BB3B8D" w:rsidRPr="00BB3B8D" w:rsidRDefault="00BB3B8D" w:rsidP="00BB3B8D">
            <w:pPr>
              <w:pStyle w:val="Tabellentext"/>
            </w:pPr>
            <w:r w:rsidRPr="00BB3B8D">
              <w:t>Kurze Job-Shadowing-Sessions (z</w:t>
            </w:r>
            <w:r w:rsidRPr="00BB3B8D">
              <w:t>um Beispi</w:t>
            </w:r>
            <w:r>
              <w:t xml:space="preserve">el </w:t>
            </w:r>
            <w:r w:rsidRPr="00BB3B8D">
              <w:t>30</w:t>
            </w:r>
            <w:r>
              <w:t> </w:t>
            </w:r>
            <w:r w:rsidRPr="00BB3B8D">
              <w:t>Minuten über Screen-Sharing)</w:t>
            </w:r>
          </w:p>
        </w:tc>
        <w:tc>
          <w:tcPr>
            <w:tcW w:w="1474" w:type="dxa"/>
          </w:tcPr>
          <w:p w14:paraId="3B50E66C" w14:textId="48E5248E" w:rsidR="00BB3B8D" w:rsidRPr="009A189E" w:rsidRDefault="00BB3B8D" w:rsidP="00BB3B8D">
            <w:pPr>
              <w:pStyle w:val="Tabellentext"/>
              <w:rPr>
                <w:lang w:val="en-GB"/>
              </w:rPr>
            </w:pPr>
            <w:r w:rsidRPr="009A189E">
              <w:t>Buddy</w:t>
            </w:r>
          </w:p>
        </w:tc>
        <w:tc>
          <w:tcPr>
            <w:tcW w:w="2268" w:type="dxa"/>
          </w:tcPr>
          <w:p w14:paraId="29A49AD2" w14:textId="77777777" w:rsidR="00BB3B8D" w:rsidRPr="009A189E" w:rsidRDefault="00BB3B8D" w:rsidP="00BB3B8D">
            <w:pPr>
              <w:pStyle w:val="Tabellentext"/>
              <w:rPr>
                <w:lang w:val="en-GB"/>
              </w:rPr>
            </w:pPr>
          </w:p>
        </w:tc>
        <w:sdt>
          <w:sdtPr>
            <w:rPr>
              <w:sz w:val="28"/>
              <w:szCs w:val="28"/>
            </w:rPr>
            <w:id w:val="885296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2AD43F1C" w14:textId="696F395A" w:rsidR="00BB3B8D" w:rsidRPr="009A189E" w:rsidRDefault="00BB3B8D" w:rsidP="00BB3B8D">
                <w:pPr>
                  <w:pStyle w:val="Tabellentext"/>
                  <w:jc w:val="center"/>
                  <w:rPr>
                    <w:lang w:val="en-GB"/>
                  </w:rPr>
                </w:pPr>
                <w:r w:rsidRPr="00832F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39271B54" w14:textId="77777777" w:rsidTr="009A189E">
        <w:trPr>
          <w:cantSplit/>
          <w:trHeight w:val="469"/>
        </w:trPr>
        <w:tc>
          <w:tcPr>
            <w:tcW w:w="3912" w:type="dxa"/>
          </w:tcPr>
          <w:p w14:paraId="7E3C6542" w14:textId="77777777" w:rsidR="00BB3B8D" w:rsidRPr="009A189E" w:rsidRDefault="00BB3B8D" w:rsidP="00BB3B8D">
            <w:pPr>
              <w:pStyle w:val="Tabellentext"/>
            </w:pPr>
            <w:r w:rsidRPr="009A189E">
              <w:t>Kollegin in einfache Teilaufgaben einbinden</w:t>
            </w:r>
          </w:p>
          <w:p w14:paraId="4C9F3532" w14:textId="10A0692F" w:rsidR="00BB3B8D" w:rsidRPr="009A189E" w:rsidRDefault="00BB3B8D" w:rsidP="00BB3B8D">
            <w:pPr>
              <w:pStyle w:val="Tabellentext"/>
            </w:pPr>
            <w:r w:rsidRPr="009A189E">
              <w:t>Soziale Kontakte fortführen (</w:t>
            </w:r>
            <w:r>
              <w:t>zum Beispiel</w:t>
            </w:r>
            <w:r w:rsidRPr="009A189E">
              <w:t xml:space="preserve"> Coffee-Chat)</w:t>
            </w:r>
          </w:p>
        </w:tc>
        <w:tc>
          <w:tcPr>
            <w:tcW w:w="1474" w:type="dxa"/>
          </w:tcPr>
          <w:p w14:paraId="12C89124" w14:textId="19B824DE" w:rsidR="00BB3B8D" w:rsidRPr="009A189E" w:rsidRDefault="00BB3B8D" w:rsidP="00BB3B8D">
            <w:pPr>
              <w:pStyle w:val="Tabellentext"/>
            </w:pPr>
            <w:r w:rsidRPr="009A189E">
              <w:t>Team</w:t>
            </w:r>
          </w:p>
        </w:tc>
        <w:tc>
          <w:tcPr>
            <w:tcW w:w="2268" w:type="dxa"/>
          </w:tcPr>
          <w:p w14:paraId="3374BA9E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705718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2027FD24" w14:textId="1B4E051B" w:rsidR="00BB3B8D" w:rsidRPr="009A189E" w:rsidRDefault="00BB3B8D" w:rsidP="00BB3B8D">
                <w:pPr>
                  <w:pStyle w:val="Tabellentext"/>
                  <w:jc w:val="center"/>
                </w:pPr>
                <w:r w:rsidRPr="00832F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480B2AA1" w14:textId="77777777" w:rsidTr="00BB3B8D">
        <w:trPr>
          <w:cantSplit/>
          <w:trHeight w:val="469"/>
        </w:trPr>
        <w:tc>
          <w:tcPr>
            <w:tcW w:w="8788" w:type="dxa"/>
            <w:gridSpan w:val="4"/>
            <w:shd w:val="clear" w:color="auto" w:fill="D9D9D9" w:themeFill="background1" w:themeFillShade="D9"/>
          </w:tcPr>
          <w:p w14:paraId="491D0AA4" w14:textId="77777777" w:rsidR="00BB3B8D" w:rsidRPr="00BB3B8D" w:rsidRDefault="00BB3B8D" w:rsidP="00BB3B8D">
            <w:pPr>
              <w:pStyle w:val="Tabellentext"/>
              <w:keepNext/>
              <w:rPr>
                <w:b/>
                <w:bCs/>
              </w:rPr>
            </w:pPr>
            <w:r w:rsidRPr="00BB3B8D">
              <w:rPr>
                <w:b/>
                <w:bCs/>
              </w:rPr>
              <w:t>Woche 3: Selbstständigeres Arbeiten &amp; Teamintegration</w:t>
            </w:r>
          </w:p>
          <w:p w14:paraId="4215592F" w14:textId="7A2E2452" w:rsidR="00BB3B8D" w:rsidRPr="009A189E" w:rsidRDefault="00BB3B8D" w:rsidP="00BB3B8D">
            <w:pPr>
              <w:pStyle w:val="Tabellentext"/>
              <w:keepNext/>
            </w:pPr>
            <w:r w:rsidRPr="00BB3B8D">
              <w:rPr>
                <w:b/>
                <w:bCs/>
              </w:rPr>
              <w:t>Ziel:</w:t>
            </w:r>
            <w:r>
              <w:t xml:space="preserve"> Sicherheit in Aufgaben + Beziehungsausbau</w:t>
            </w:r>
          </w:p>
        </w:tc>
      </w:tr>
      <w:tr w:rsidR="00BB3B8D" w:rsidRPr="009A189E" w14:paraId="74785B1A" w14:textId="77777777" w:rsidTr="009A189E">
        <w:trPr>
          <w:cantSplit/>
          <w:trHeight w:val="469"/>
        </w:trPr>
        <w:tc>
          <w:tcPr>
            <w:tcW w:w="3912" w:type="dxa"/>
          </w:tcPr>
          <w:p w14:paraId="5870146D" w14:textId="77777777" w:rsidR="00BB3B8D" w:rsidRDefault="00BB3B8D" w:rsidP="00BB3B8D">
            <w:pPr>
              <w:pStyle w:val="Tabellentext"/>
            </w:pPr>
            <w:r>
              <w:t>Zweites Check-in-Gespräch: Fortschritte, offene Fragen, Anpassungen</w:t>
            </w:r>
          </w:p>
          <w:p w14:paraId="5ECC7CE0" w14:textId="77777777" w:rsidR="00BB3B8D" w:rsidRDefault="00BB3B8D" w:rsidP="00BB3B8D">
            <w:pPr>
              <w:pStyle w:val="Tabellentext"/>
            </w:pPr>
            <w:r>
              <w:t>Feedback zu Qualität und Arbeitsweise geben</w:t>
            </w:r>
          </w:p>
          <w:p w14:paraId="521D839D" w14:textId="65DF9110" w:rsidR="00BB3B8D" w:rsidRPr="009A189E" w:rsidRDefault="00BB3B8D" w:rsidP="00BB3B8D">
            <w:pPr>
              <w:pStyle w:val="Tabellentext"/>
            </w:pPr>
            <w:r>
              <w:t>Transparente Rückmeldung: „Was läuft gut, wo kannst du dich noch entwickeln?“</w:t>
            </w:r>
          </w:p>
        </w:tc>
        <w:tc>
          <w:tcPr>
            <w:tcW w:w="1474" w:type="dxa"/>
          </w:tcPr>
          <w:p w14:paraId="514F00CA" w14:textId="6D40E68D" w:rsidR="00BB3B8D" w:rsidRPr="009A189E" w:rsidRDefault="00BB3B8D" w:rsidP="00BB3B8D">
            <w:pPr>
              <w:pStyle w:val="Tabellentext"/>
            </w:pPr>
            <w:r w:rsidRPr="009A189E">
              <w:t>Führungskraft</w:t>
            </w:r>
          </w:p>
        </w:tc>
        <w:tc>
          <w:tcPr>
            <w:tcW w:w="2268" w:type="dxa"/>
          </w:tcPr>
          <w:p w14:paraId="5EDE2EA8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1771586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0CB0C4BE" w14:textId="740902FE" w:rsidR="00BB3B8D" w:rsidRPr="009A189E" w:rsidRDefault="00BB3B8D" w:rsidP="00BB3B8D">
                <w:pPr>
                  <w:pStyle w:val="Tabellentext"/>
                  <w:jc w:val="center"/>
                </w:pPr>
                <w:r w:rsidRPr="006647E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7E3E0573" w14:textId="77777777" w:rsidTr="009A189E">
        <w:trPr>
          <w:cantSplit/>
          <w:trHeight w:val="469"/>
        </w:trPr>
        <w:tc>
          <w:tcPr>
            <w:tcW w:w="3912" w:type="dxa"/>
          </w:tcPr>
          <w:p w14:paraId="6B7EE35E" w14:textId="77777777" w:rsidR="00BB3B8D" w:rsidRDefault="00BB3B8D" w:rsidP="00BB3B8D">
            <w:pPr>
              <w:pStyle w:val="Tabellentext"/>
            </w:pPr>
            <w:r>
              <w:lastRenderedPageBreak/>
              <w:t>Regelmäßiger, aber nicht mehr täglicher Austausch</w:t>
            </w:r>
          </w:p>
          <w:p w14:paraId="58FEC184" w14:textId="24F649E8" w:rsidR="00BB3B8D" w:rsidRDefault="00BB3B8D" w:rsidP="00BB3B8D">
            <w:pPr>
              <w:pStyle w:val="Tabellentext"/>
            </w:pPr>
            <w:r>
              <w:t>Weitergabe von implizitem Wissen</w:t>
            </w:r>
            <w:r>
              <w:t xml:space="preserve">: </w:t>
            </w:r>
            <w:r>
              <w:t>„So läuft’s bei uns üblicherweise“</w:t>
            </w:r>
          </w:p>
        </w:tc>
        <w:tc>
          <w:tcPr>
            <w:tcW w:w="1474" w:type="dxa"/>
          </w:tcPr>
          <w:p w14:paraId="4052BBCC" w14:textId="6DD98EC1" w:rsidR="00BB3B8D" w:rsidRPr="009A189E" w:rsidRDefault="00BB3B8D" w:rsidP="00BB3B8D">
            <w:pPr>
              <w:pStyle w:val="Tabellentext"/>
            </w:pPr>
            <w:r w:rsidRPr="009A189E">
              <w:t>Buddy</w:t>
            </w:r>
          </w:p>
        </w:tc>
        <w:tc>
          <w:tcPr>
            <w:tcW w:w="2268" w:type="dxa"/>
          </w:tcPr>
          <w:p w14:paraId="40FB4897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1001966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031CADA3" w14:textId="7A3A9754" w:rsidR="00BB3B8D" w:rsidRPr="009A189E" w:rsidRDefault="00BB3B8D" w:rsidP="00BB3B8D">
                <w:pPr>
                  <w:pStyle w:val="Tabellentext"/>
                  <w:jc w:val="center"/>
                </w:pPr>
                <w:r w:rsidRPr="006647E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9A189E" w:rsidRPr="009A189E" w14:paraId="08961E23" w14:textId="77777777" w:rsidTr="009A189E">
        <w:trPr>
          <w:cantSplit/>
          <w:trHeight w:val="469"/>
        </w:trPr>
        <w:tc>
          <w:tcPr>
            <w:tcW w:w="3912" w:type="dxa"/>
          </w:tcPr>
          <w:p w14:paraId="078028C5" w14:textId="1518FADF" w:rsidR="009A189E" w:rsidRDefault="009A189E" w:rsidP="009A189E">
            <w:pPr>
              <w:pStyle w:val="Tabellentext"/>
            </w:pPr>
            <w:r>
              <w:t>Kollegin übernimmt ersten eigenen Beitrag im Team-Meeting (z</w:t>
            </w:r>
            <w:r w:rsidR="00BB3B8D">
              <w:t>um Beispiel</w:t>
            </w:r>
            <w:r>
              <w:t xml:space="preserve"> Kurze Vorstellung eines Projekts)</w:t>
            </w:r>
          </w:p>
          <w:p w14:paraId="42A3506E" w14:textId="5AA8C743" w:rsidR="009A189E" w:rsidRDefault="009A189E" w:rsidP="009A189E">
            <w:pPr>
              <w:pStyle w:val="Tabellentext"/>
            </w:pPr>
            <w:r>
              <w:t>Teilnahme an Routine-Meetings anderer Teams (Kultur-Einblick)</w:t>
            </w:r>
          </w:p>
        </w:tc>
        <w:tc>
          <w:tcPr>
            <w:tcW w:w="1474" w:type="dxa"/>
          </w:tcPr>
          <w:p w14:paraId="0E515911" w14:textId="4E4672BB" w:rsidR="009A189E" w:rsidRPr="009A189E" w:rsidRDefault="009A189E" w:rsidP="009A189E">
            <w:pPr>
              <w:pStyle w:val="Tabellentext"/>
            </w:pPr>
            <w:r w:rsidRPr="009A189E">
              <w:t>Team</w:t>
            </w:r>
          </w:p>
        </w:tc>
        <w:tc>
          <w:tcPr>
            <w:tcW w:w="2268" w:type="dxa"/>
          </w:tcPr>
          <w:p w14:paraId="61D29121" w14:textId="77777777" w:rsidR="009A189E" w:rsidRPr="009A189E" w:rsidRDefault="009A189E" w:rsidP="009A189E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902498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6616826B" w14:textId="19B2EFCA" w:rsidR="009A189E" w:rsidRPr="009A189E" w:rsidRDefault="00BB3B8D" w:rsidP="00BB3B8D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46BAD2DA" w14:textId="77777777" w:rsidTr="00BB3B8D">
        <w:trPr>
          <w:cantSplit/>
          <w:trHeight w:val="469"/>
        </w:trPr>
        <w:tc>
          <w:tcPr>
            <w:tcW w:w="8788" w:type="dxa"/>
            <w:gridSpan w:val="4"/>
            <w:shd w:val="clear" w:color="auto" w:fill="D9D9D9" w:themeFill="background1" w:themeFillShade="D9"/>
          </w:tcPr>
          <w:p w14:paraId="1C37E97D" w14:textId="77777777" w:rsidR="00BB3B8D" w:rsidRPr="00BB3B8D" w:rsidRDefault="00BB3B8D" w:rsidP="00BB3B8D">
            <w:pPr>
              <w:pStyle w:val="Tabellentext"/>
              <w:keepNext/>
              <w:rPr>
                <w:b/>
                <w:bCs/>
              </w:rPr>
            </w:pPr>
            <w:r w:rsidRPr="00BB3B8D">
              <w:rPr>
                <w:b/>
                <w:bCs/>
              </w:rPr>
              <w:t>Woche 4: Zwischenbilanz &amp; Entwicklungsperspektive</w:t>
            </w:r>
          </w:p>
          <w:p w14:paraId="43B9B753" w14:textId="28051563" w:rsidR="00BB3B8D" w:rsidRPr="009A189E" w:rsidRDefault="00BB3B8D" w:rsidP="00BB3B8D">
            <w:pPr>
              <w:pStyle w:val="Tabellentext"/>
              <w:keepNext/>
            </w:pPr>
            <w:r w:rsidRPr="00BB3B8D">
              <w:rPr>
                <w:b/>
                <w:bCs/>
              </w:rPr>
              <w:t>Ziel:</w:t>
            </w:r>
            <w:r>
              <w:t xml:space="preserve"> Reflexion und Ausrichtung für die nächsten Wochen</w:t>
            </w:r>
          </w:p>
        </w:tc>
      </w:tr>
      <w:tr w:rsidR="00BB3B8D" w:rsidRPr="009A189E" w14:paraId="498818A6" w14:textId="77777777" w:rsidTr="009A189E">
        <w:trPr>
          <w:cantSplit/>
          <w:trHeight w:val="469"/>
        </w:trPr>
        <w:tc>
          <w:tcPr>
            <w:tcW w:w="3912" w:type="dxa"/>
          </w:tcPr>
          <w:p w14:paraId="5D3EC531" w14:textId="4F272C33" w:rsidR="00BB3B8D" w:rsidRDefault="00BB3B8D" w:rsidP="00BB3B8D">
            <w:pPr>
              <w:pStyle w:val="Tabellentext"/>
            </w:pPr>
            <w:r>
              <w:t xml:space="preserve">Strukturiertes Zwischenfeedback-Gespräch (fachlich </w:t>
            </w:r>
            <w:r>
              <w:t>und</w:t>
            </w:r>
            <w:r>
              <w:t xml:space="preserve"> sozial)</w:t>
            </w:r>
          </w:p>
          <w:p w14:paraId="4C1FD06D" w14:textId="5FA6CF07" w:rsidR="00BB3B8D" w:rsidRDefault="00BB3B8D" w:rsidP="00BB3B8D">
            <w:pPr>
              <w:pStyle w:val="Tabellentext"/>
            </w:pPr>
            <w:r>
              <w:t>Gemeinsame Zielvereinbarung für die nächsten 4</w:t>
            </w:r>
            <w:r>
              <w:t> </w:t>
            </w:r>
            <w:r>
              <w:t>Wochen</w:t>
            </w:r>
          </w:p>
          <w:p w14:paraId="357935D8" w14:textId="7B8BC773" w:rsidR="00BB3B8D" w:rsidRDefault="00BB3B8D" w:rsidP="00BB3B8D">
            <w:pPr>
              <w:pStyle w:val="Tabellentext"/>
            </w:pPr>
            <w:r>
              <w:t>Erste Perspektive auf mittel-/langfristige Aufgaben geben</w:t>
            </w:r>
          </w:p>
        </w:tc>
        <w:tc>
          <w:tcPr>
            <w:tcW w:w="1474" w:type="dxa"/>
          </w:tcPr>
          <w:p w14:paraId="061381A1" w14:textId="22D56CB9" w:rsidR="00BB3B8D" w:rsidRPr="009A189E" w:rsidRDefault="00BB3B8D" w:rsidP="00BB3B8D">
            <w:pPr>
              <w:pStyle w:val="Tabellentext"/>
            </w:pPr>
            <w:r w:rsidRPr="009A189E">
              <w:t>Führungskraft</w:t>
            </w:r>
          </w:p>
        </w:tc>
        <w:tc>
          <w:tcPr>
            <w:tcW w:w="2268" w:type="dxa"/>
          </w:tcPr>
          <w:p w14:paraId="3560AF04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1400714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92708C3" w14:textId="7FB69831" w:rsidR="00BB3B8D" w:rsidRPr="009A189E" w:rsidRDefault="00BB3B8D" w:rsidP="00BB3B8D">
                <w:pPr>
                  <w:pStyle w:val="Tabellentext"/>
                  <w:jc w:val="center"/>
                </w:pPr>
                <w:r w:rsidRPr="0077353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42F234F4" w14:textId="77777777" w:rsidTr="009A189E">
        <w:trPr>
          <w:cantSplit/>
          <w:trHeight w:val="469"/>
        </w:trPr>
        <w:tc>
          <w:tcPr>
            <w:tcW w:w="3912" w:type="dxa"/>
          </w:tcPr>
          <w:p w14:paraId="02D30C25" w14:textId="77777777" w:rsidR="00BB3B8D" w:rsidRDefault="00BB3B8D" w:rsidP="00BB3B8D">
            <w:pPr>
              <w:pStyle w:val="Tabellentext"/>
            </w:pPr>
            <w:r>
              <w:t>Abschluss der intensiven Begleitung, Übergang in selbstständige Phase</w:t>
            </w:r>
          </w:p>
          <w:p w14:paraId="7C635ABD" w14:textId="41D5423F" w:rsidR="00BB3B8D" w:rsidRDefault="00BB3B8D" w:rsidP="00BB3B8D">
            <w:pPr>
              <w:pStyle w:val="Tabellentext"/>
            </w:pPr>
            <w:r>
              <w:t>Reflexionsgespräch</w:t>
            </w:r>
            <w:r>
              <w:t xml:space="preserve">: </w:t>
            </w:r>
            <w:r>
              <w:t>„Was hat dir in der Einarbeitung geholfen?“</w:t>
            </w:r>
          </w:p>
        </w:tc>
        <w:tc>
          <w:tcPr>
            <w:tcW w:w="1474" w:type="dxa"/>
          </w:tcPr>
          <w:p w14:paraId="0A9D00E5" w14:textId="70B8C5AD" w:rsidR="00BB3B8D" w:rsidRPr="009A189E" w:rsidRDefault="00BB3B8D" w:rsidP="00BB3B8D">
            <w:pPr>
              <w:pStyle w:val="Tabellentext"/>
            </w:pPr>
            <w:r w:rsidRPr="009A189E">
              <w:t>Buddy</w:t>
            </w:r>
          </w:p>
        </w:tc>
        <w:tc>
          <w:tcPr>
            <w:tcW w:w="2268" w:type="dxa"/>
          </w:tcPr>
          <w:p w14:paraId="44380AF6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862591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5095AEE" w14:textId="0B6A9A77" w:rsidR="00BB3B8D" w:rsidRPr="009A189E" w:rsidRDefault="00BB3B8D" w:rsidP="00BB3B8D">
                <w:pPr>
                  <w:pStyle w:val="Tabellentext"/>
                  <w:jc w:val="center"/>
                </w:pPr>
                <w:r w:rsidRPr="0077353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69EFF4C1" w14:textId="77777777" w:rsidTr="009A189E">
        <w:trPr>
          <w:cantSplit/>
          <w:trHeight w:val="469"/>
        </w:trPr>
        <w:tc>
          <w:tcPr>
            <w:tcW w:w="3912" w:type="dxa"/>
          </w:tcPr>
          <w:p w14:paraId="15A3D1B8" w14:textId="1D460AB8" w:rsidR="00BB3B8D" w:rsidRDefault="00BB3B8D" w:rsidP="00BB3B8D">
            <w:pPr>
              <w:pStyle w:val="Tabellentext"/>
            </w:pPr>
            <w:r w:rsidRPr="009A189E">
              <w:t>Kleine Teambesprechung mit Rückmeldung an die neue Kollegin</w:t>
            </w:r>
            <w:r>
              <w:t xml:space="preserve">: </w:t>
            </w:r>
            <w:r w:rsidRPr="009A189E">
              <w:t>„Das war besonders hilfreich von dir …“</w:t>
            </w:r>
          </w:p>
        </w:tc>
        <w:tc>
          <w:tcPr>
            <w:tcW w:w="1474" w:type="dxa"/>
          </w:tcPr>
          <w:p w14:paraId="48B1424E" w14:textId="7B848132" w:rsidR="00BB3B8D" w:rsidRPr="009A189E" w:rsidRDefault="00BB3B8D" w:rsidP="00BB3B8D">
            <w:pPr>
              <w:pStyle w:val="Tabellentext"/>
            </w:pPr>
            <w:r w:rsidRPr="009A189E">
              <w:t>Team</w:t>
            </w:r>
          </w:p>
        </w:tc>
        <w:tc>
          <w:tcPr>
            <w:tcW w:w="2268" w:type="dxa"/>
          </w:tcPr>
          <w:p w14:paraId="53498898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661133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470A1C64" w14:textId="09F57CBC" w:rsidR="00BB3B8D" w:rsidRPr="009A189E" w:rsidRDefault="00BB3B8D" w:rsidP="00BB3B8D">
                <w:pPr>
                  <w:pStyle w:val="Tabellentext"/>
                  <w:jc w:val="center"/>
                </w:pPr>
                <w:r w:rsidRPr="0077353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1394ACAB" w14:textId="77777777" w:rsidTr="00BB3B8D">
        <w:trPr>
          <w:cantSplit/>
          <w:trHeight w:val="469"/>
        </w:trPr>
        <w:tc>
          <w:tcPr>
            <w:tcW w:w="8788" w:type="dxa"/>
            <w:gridSpan w:val="4"/>
            <w:shd w:val="clear" w:color="auto" w:fill="D9D9D9" w:themeFill="background1" w:themeFillShade="D9"/>
          </w:tcPr>
          <w:p w14:paraId="47DB35EA" w14:textId="77777777" w:rsidR="00BB3B8D" w:rsidRPr="00BB3B8D" w:rsidRDefault="00BB3B8D" w:rsidP="00BB3B8D">
            <w:pPr>
              <w:pStyle w:val="Tabellentext"/>
              <w:keepNext/>
              <w:rPr>
                <w:b/>
                <w:bCs/>
              </w:rPr>
            </w:pPr>
            <w:r w:rsidRPr="00BB3B8D">
              <w:rPr>
                <w:b/>
                <w:bCs/>
              </w:rPr>
              <w:t>Woche 5–6: Eigenständigkeit stärken</w:t>
            </w:r>
          </w:p>
          <w:p w14:paraId="6B18056A" w14:textId="3FB03045" w:rsidR="00BB3B8D" w:rsidRPr="009A189E" w:rsidRDefault="00BB3B8D" w:rsidP="00BB3B8D">
            <w:pPr>
              <w:pStyle w:val="Tabellentext"/>
              <w:keepNext/>
            </w:pPr>
            <w:r w:rsidRPr="00BB3B8D">
              <w:rPr>
                <w:b/>
                <w:bCs/>
              </w:rPr>
              <w:t>Ziel:</w:t>
            </w:r>
            <w:r>
              <w:t xml:space="preserve"> Routinen aufbauen, Verantwortung erweitern</w:t>
            </w:r>
          </w:p>
        </w:tc>
      </w:tr>
      <w:tr w:rsidR="00BB3B8D" w:rsidRPr="009A189E" w14:paraId="7D67F5A6" w14:textId="77777777" w:rsidTr="009A189E">
        <w:trPr>
          <w:cantSplit/>
          <w:trHeight w:val="469"/>
        </w:trPr>
        <w:tc>
          <w:tcPr>
            <w:tcW w:w="3912" w:type="dxa"/>
          </w:tcPr>
          <w:p w14:paraId="4EFFB07C" w14:textId="77777777" w:rsidR="00BB3B8D" w:rsidRDefault="00BB3B8D" w:rsidP="00BB3B8D">
            <w:pPr>
              <w:pStyle w:val="Tabellentext"/>
            </w:pPr>
            <w:r>
              <w:t>Begleitung auf Distanz: weniger häufige, aber gezielte Check-ins</w:t>
            </w:r>
          </w:p>
          <w:p w14:paraId="422251D9" w14:textId="2316023F" w:rsidR="00BB3B8D" w:rsidRDefault="00BB3B8D" w:rsidP="00BB3B8D">
            <w:pPr>
              <w:pStyle w:val="Tabellentext"/>
            </w:pPr>
            <w:r>
              <w:t>Feedback auf konkrete Ergebnisse/ Projekte</w:t>
            </w:r>
          </w:p>
          <w:p w14:paraId="7EC842A8" w14:textId="0332AEA0" w:rsidR="00BB3B8D" w:rsidRDefault="00BB3B8D" w:rsidP="00BB3B8D">
            <w:pPr>
              <w:pStyle w:val="Tabellentext"/>
            </w:pPr>
            <w:r>
              <w:t>Erfolgserlebnisse sichtbar machen</w:t>
            </w:r>
            <w:r>
              <w:t xml:space="preserve">: </w:t>
            </w:r>
            <w:r>
              <w:t>„Das war ein wichtiger Beitrag“</w:t>
            </w:r>
          </w:p>
        </w:tc>
        <w:tc>
          <w:tcPr>
            <w:tcW w:w="1474" w:type="dxa"/>
          </w:tcPr>
          <w:p w14:paraId="63B22968" w14:textId="0C2E1849" w:rsidR="00BB3B8D" w:rsidRPr="009A189E" w:rsidRDefault="00BB3B8D" w:rsidP="00BB3B8D">
            <w:pPr>
              <w:pStyle w:val="Tabellentext"/>
            </w:pPr>
            <w:r w:rsidRPr="009A189E">
              <w:t>Führungskraft</w:t>
            </w:r>
          </w:p>
        </w:tc>
        <w:tc>
          <w:tcPr>
            <w:tcW w:w="2268" w:type="dxa"/>
          </w:tcPr>
          <w:p w14:paraId="44EB56B8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1019920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36AA5D1" w14:textId="047CDCCD" w:rsidR="00BB3B8D" w:rsidRPr="009A189E" w:rsidRDefault="00BB3B8D" w:rsidP="00BB3B8D">
                <w:pPr>
                  <w:pStyle w:val="Tabellentext"/>
                  <w:jc w:val="center"/>
                </w:pPr>
                <w:r w:rsidRPr="00D3048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1045D04B" w14:textId="77777777" w:rsidTr="009A189E">
        <w:trPr>
          <w:cantSplit/>
          <w:trHeight w:val="469"/>
        </w:trPr>
        <w:tc>
          <w:tcPr>
            <w:tcW w:w="3912" w:type="dxa"/>
          </w:tcPr>
          <w:p w14:paraId="508235B0" w14:textId="77777777" w:rsidR="00BB3B8D" w:rsidRDefault="00BB3B8D" w:rsidP="00BB3B8D">
            <w:pPr>
              <w:pStyle w:val="Tabellentext"/>
            </w:pPr>
            <w:r>
              <w:t>Bei Bedarf verfügbar, aber nur noch auf Anfrage</w:t>
            </w:r>
          </w:p>
          <w:p w14:paraId="1C92194C" w14:textId="2E528DBC" w:rsidR="00BB3B8D" w:rsidRDefault="00BB3B8D" w:rsidP="00BB3B8D">
            <w:pPr>
              <w:pStyle w:val="Tabellentext"/>
            </w:pPr>
            <w:r>
              <w:t>Impulse geben, wie man sich im Unternehmen weiter vernetzen kann</w:t>
            </w:r>
          </w:p>
        </w:tc>
        <w:tc>
          <w:tcPr>
            <w:tcW w:w="1474" w:type="dxa"/>
          </w:tcPr>
          <w:p w14:paraId="2BE146C3" w14:textId="5F664E0F" w:rsidR="00BB3B8D" w:rsidRPr="009A189E" w:rsidRDefault="00BB3B8D" w:rsidP="00BB3B8D">
            <w:pPr>
              <w:pStyle w:val="Tabellentext"/>
            </w:pPr>
            <w:r w:rsidRPr="009A189E">
              <w:t>Buddy</w:t>
            </w:r>
          </w:p>
        </w:tc>
        <w:tc>
          <w:tcPr>
            <w:tcW w:w="2268" w:type="dxa"/>
          </w:tcPr>
          <w:p w14:paraId="7C646B9F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1748685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381A939" w14:textId="203636D5" w:rsidR="00BB3B8D" w:rsidRPr="009A189E" w:rsidRDefault="00BB3B8D" w:rsidP="00BB3B8D">
                <w:pPr>
                  <w:pStyle w:val="Tabellentext"/>
                  <w:jc w:val="center"/>
                </w:pPr>
                <w:r w:rsidRPr="00D3048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13AF2FE0" w14:textId="77777777" w:rsidTr="009A189E">
        <w:trPr>
          <w:cantSplit/>
          <w:trHeight w:val="469"/>
        </w:trPr>
        <w:tc>
          <w:tcPr>
            <w:tcW w:w="3912" w:type="dxa"/>
          </w:tcPr>
          <w:p w14:paraId="7F3AB98A" w14:textId="77777777" w:rsidR="00BB3B8D" w:rsidRDefault="00BB3B8D" w:rsidP="00BB3B8D">
            <w:pPr>
              <w:pStyle w:val="Tabellentext"/>
            </w:pPr>
            <w:r>
              <w:lastRenderedPageBreak/>
              <w:t>Einbindung in interdisziplinäre Aufgaben oder Meetings</w:t>
            </w:r>
          </w:p>
          <w:p w14:paraId="161B218A" w14:textId="1EF2ACF2" w:rsidR="00BB3B8D" w:rsidRDefault="00BB3B8D" w:rsidP="00BB3B8D">
            <w:pPr>
              <w:pStyle w:val="Tabellentext"/>
            </w:pPr>
            <w:r>
              <w:t>Einladung zu informellen Formaten (z</w:t>
            </w:r>
            <w:r>
              <w:t>um Beispiel</w:t>
            </w:r>
            <w:r>
              <w:t xml:space="preserve"> Lunch-Talks, Team-Challenges)</w:t>
            </w:r>
          </w:p>
        </w:tc>
        <w:tc>
          <w:tcPr>
            <w:tcW w:w="1474" w:type="dxa"/>
          </w:tcPr>
          <w:p w14:paraId="29E27A69" w14:textId="72CD6F5C" w:rsidR="00BB3B8D" w:rsidRPr="009A189E" w:rsidRDefault="00BB3B8D" w:rsidP="00BB3B8D">
            <w:pPr>
              <w:pStyle w:val="Tabellentext"/>
            </w:pPr>
            <w:r w:rsidRPr="009A189E">
              <w:t>Team</w:t>
            </w:r>
          </w:p>
        </w:tc>
        <w:tc>
          <w:tcPr>
            <w:tcW w:w="2268" w:type="dxa"/>
          </w:tcPr>
          <w:p w14:paraId="707EC85C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1245484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4AD976CB" w14:textId="50E44E44" w:rsidR="00BB3B8D" w:rsidRPr="009A189E" w:rsidRDefault="00BB3B8D" w:rsidP="00BB3B8D">
                <w:pPr>
                  <w:pStyle w:val="Tabellentext"/>
                  <w:jc w:val="center"/>
                </w:pPr>
                <w:r w:rsidRPr="00D3048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5E84C2E2" w14:textId="77777777" w:rsidTr="00BB3B8D">
        <w:trPr>
          <w:cantSplit/>
          <w:trHeight w:val="469"/>
        </w:trPr>
        <w:tc>
          <w:tcPr>
            <w:tcW w:w="8788" w:type="dxa"/>
            <w:gridSpan w:val="4"/>
            <w:shd w:val="clear" w:color="auto" w:fill="D9D9D9" w:themeFill="background1" w:themeFillShade="D9"/>
          </w:tcPr>
          <w:p w14:paraId="3AE7B5D5" w14:textId="77777777" w:rsidR="00BB3B8D" w:rsidRPr="00BB3B8D" w:rsidRDefault="00BB3B8D" w:rsidP="00BB3B8D">
            <w:pPr>
              <w:pStyle w:val="Tabellentext"/>
              <w:keepNext/>
              <w:rPr>
                <w:b/>
                <w:bCs/>
              </w:rPr>
            </w:pPr>
            <w:r w:rsidRPr="00BB3B8D">
              <w:rPr>
                <w:b/>
                <w:bCs/>
              </w:rPr>
              <w:t>Woche 7: Kulturelle und soziale Vertiefung</w:t>
            </w:r>
          </w:p>
          <w:p w14:paraId="39DFEC9B" w14:textId="663784F1" w:rsidR="00BB3B8D" w:rsidRPr="009A189E" w:rsidRDefault="00BB3B8D" w:rsidP="00BB3B8D">
            <w:pPr>
              <w:pStyle w:val="Tabellentext"/>
              <w:keepNext/>
            </w:pPr>
            <w:r w:rsidRPr="00BB3B8D">
              <w:rPr>
                <w:b/>
                <w:bCs/>
              </w:rPr>
              <w:t>Ziel:</w:t>
            </w:r>
            <w:r>
              <w:t xml:space="preserve"> Werte, Routinen und Zusammenarbeit festigen</w:t>
            </w:r>
          </w:p>
        </w:tc>
      </w:tr>
      <w:tr w:rsidR="00BB3B8D" w:rsidRPr="009A189E" w14:paraId="509A7FFF" w14:textId="77777777" w:rsidTr="009A189E">
        <w:trPr>
          <w:cantSplit/>
          <w:trHeight w:val="469"/>
        </w:trPr>
        <w:tc>
          <w:tcPr>
            <w:tcW w:w="3912" w:type="dxa"/>
          </w:tcPr>
          <w:p w14:paraId="6406C6C1" w14:textId="3ADEC525" w:rsidR="00BB3B8D" w:rsidRDefault="00BB3B8D" w:rsidP="00BB3B8D">
            <w:pPr>
              <w:pStyle w:val="Tabellentext"/>
            </w:pPr>
            <w:r>
              <w:t xml:space="preserve">Gespräch über Zusammenarbeit </w:t>
            </w:r>
            <w:r>
              <w:t>und</w:t>
            </w:r>
            <w:r>
              <w:t xml:space="preserve"> Kommunikation: „Wie erlebst du das Team?“</w:t>
            </w:r>
          </w:p>
          <w:p w14:paraId="7303BD04" w14:textId="77777777" w:rsidR="00BB3B8D" w:rsidRDefault="00BB3B8D" w:rsidP="00BB3B8D">
            <w:pPr>
              <w:pStyle w:val="Tabellentext"/>
            </w:pPr>
            <w:r>
              <w:t>Unternehmenswerte an Beispielen erlebbar machen</w:t>
            </w:r>
          </w:p>
          <w:p w14:paraId="784C4DBE" w14:textId="4862FEB3" w:rsidR="00BB3B8D" w:rsidRDefault="00BB3B8D" w:rsidP="00BB3B8D">
            <w:pPr>
              <w:pStyle w:val="Tabellentext"/>
            </w:pPr>
            <w:r>
              <w:t xml:space="preserve">Feedbackrunde: </w:t>
            </w:r>
            <w:r>
              <w:t>„</w:t>
            </w:r>
            <w:r>
              <w:t>Was stärkt dich, was fehlt dir noch?</w:t>
            </w:r>
            <w:r>
              <w:t>“</w:t>
            </w:r>
          </w:p>
        </w:tc>
        <w:tc>
          <w:tcPr>
            <w:tcW w:w="1474" w:type="dxa"/>
          </w:tcPr>
          <w:p w14:paraId="224F6C15" w14:textId="593277A2" w:rsidR="00BB3B8D" w:rsidRPr="009A189E" w:rsidRDefault="00BB3B8D" w:rsidP="00BB3B8D">
            <w:pPr>
              <w:pStyle w:val="Tabellentext"/>
            </w:pPr>
            <w:r w:rsidRPr="009A189E">
              <w:t>Führungskraft</w:t>
            </w:r>
          </w:p>
        </w:tc>
        <w:tc>
          <w:tcPr>
            <w:tcW w:w="2268" w:type="dxa"/>
          </w:tcPr>
          <w:p w14:paraId="5BF2376C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717740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7645033F" w14:textId="339E3B6C" w:rsidR="00BB3B8D" w:rsidRPr="009A189E" w:rsidRDefault="00BB3B8D" w:rsidP="00BB3B8D">
                <w:pPr>
                  <w:pStyle w:val="Tabellentext"/>
                  <w:jc w:val="center"/>
                </w:pPr>
                <w:r w:rsidRPr="00C575B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4B42F23B" w14:textId="77777777" w:rsidTr="009A189E">
        <w:trPr>
          <w:cantSplit/>
          <w:trHeight w:val="469"/>
        </w:trPr>
        <w:tc>
          <w:tcPr>
            <w:tcW w:w="3912" w:type="dxa"/>
          </w:tcPr>
          <w:p w14:paraId="618F6307" w14:textId="77777777" w:rsidR="00BB3B8D" w:rsidRDefault="00BB3B8D" w:rsidP="00BB3B8D">
            <w:pPr>
              <w:pStyle w:val="Tabellentext"/>
            </w:pPr>
            <w:r>
              <w:t>Virtuelles Team-Event oder Coffee-Roulette mit anderen Abteilungen</w:t>
            </w:r>
          </w:p>
          <w:p w14:paraId="4A7B73C5" w14:textId="27408DDC" w:rsidR="00BB3B8D" w:rsidRDefault="00BB3B8D" w:rsidP="00BB3B8D">
            <w:pPr>
              <w:pStyle w:val="Tabellentext"/>
            </w:pPr>
            <w:r>
              <w:t>Gemeinsame Reflexionsrunde über Zusammenarbeit</w:t>
            </w:r>
            <w:r>
              <w:t xml:space="preserve">: </w:t>
            </w:r>
            <w:r>
              <w:t xml:space="preserve">„Was läuft </w:t>
            </w:r>
            <w:r>
              <w:t>gut,</w:t>
            </w:r>
            <w:r>
              <w:t xml:space="preserve"> seit du da bist?“</w:t>
            </w:r>
          </w:p>
        </w:tc>
        <w:tc>
          <w:tcPr>
            <w:tcW w:w="1474" w:type="dxa"/>
          </w:tcPr>
          <w:p w14:paraId="7D1534B7" w14:textId="4F04D4E0" w:rsidR="00BB3B8D" w:rsidRPr="009A189E" w:rsidRDefault="00BB3B8D" w:rsidP="00BB3B8D">
            <w:pPr>
              <w:pStyle w:val="Tabellentext"/>
            </w:pPr>
            <w:r w:rsidRPr="009A189E">
              <w:t>Team</w:t>
            </w:r>
          </w:p>
        </w:tc>
        <w:tc>
          <w:tcPr>
            <w:tcW w:w="2268" w:type="dxa"/>
          </w:tcPr>
          <w:p w14:paraId="31943CC1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503020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EEB7DB9" w14:textId="3982D119" w:rsidR="00BB3B8D" w:rsidRPr="009A189E" w:rsidRDefault="00BB3B8D" w:rsidP="00BB3B8D">
                <w:pPr>
                  <w:pStyle w:val="Tabellentext"/>
                  <w:jc w:val="center"/>
                </w:pPr>
                <w:r w:rsidRPr="00C575B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45346DDE" w14:textId="77777777" w:rsidTr="00BB3B8D">
        <w:trPr>
          <w:cantSplit/>
          <w:trHeight w:val="469"/>
        </w:trPr>
        <w:tc>
          <w:tcPr>
            <w:tcW w:w="8788" w:type="dxa"/>
            <w:gridSpan w:val="4"/>
            <w:shd w:val="clear" w:color="auto" w:fill="D9D9D9" w:themeFill="background1" w:themeFillShade="D9"/>
          </w:tcPr>
          <w:p w14:paraId="5C21CCEB" w14:textId="77777777" w:rsidR="00BB3B8D" w:rsidRPr="00BB3B8D" w:rsidRDefault="00BB3B8D" w:rsidP="00BB3B8D">
            <w:pPr>
              <w:pStyle w:val="Tabellentext"/>
              <w:keepNext/>
              <w:rPr>
                <w:b/>
                <w:bCs/>
              </w:rPr>
            </w:pPr>
            <w:r w:rsidRPr="00BB3B8D">
              <w:rPr>
                <w:b/>
                <w:bCs/>
              </w:rPr>
              <w:t>Woche 8: Abschluss &amp; Übergang in Regelbetrieb</w:t>
            </w:r>
          </w:p>
          <w:p w14:paraId="5AAD4B73" w14:textId="17BF36BB" w:rsidR="00BB3B8D" w:rsidRPr="009A189E" w:rsidRDefault="00BB3B8D" w:rsidP="00BB3B8D">
            <w:pPr>
              <w:pStyle w:val="Tabellentext"/>
              <w:keepNext/>
            </w:pPr>
            <w:r w:rsidRPr="00BB3B8D">
              <w:rPr>
                <w:b/>
                <w:bCs/>
              </w:rPr>
              <w:t>Ziel:</w:t>
            </w:r>
            <w:r>
              <w:t xml:space="preserve"> Stabilisierung, Anerkennung, Zukunftsblick</w:t>
            </w:r>
          </w:p>
        </w:tc>
      </w:tr>
      <w:tr w:rsidR="00BB3B8D" w:rsidRPr="009A189E" w14:paraId="1077E585" w14:textId="77777777" w:rsidTr="009A189E">
        <w:trPr>
          <w:cantSplit/>
          <w:trHeight w:val="469"/>
        </w:trPr>
        <w:tc>
          <w:tcPr>
            <w:tcW w:w="3912" w:type="dxa"/>
          </w:tcPr>
          <w:p w14:paraId="670B1A67" w14:textId="77777777" w:rsidR="00BB3B8D" w:rsidRDefault="00BB3B8D" w:rsidP="00BB3B8D">
            <w:pPr>
              <w:pStyle w:val="Tabellentext"/>
            </w:pPr>
            <w:r>
              <w:t>Probezeit-Zwischengespräch (Leistung, Integration, Potenzial)</w:t>
            </w:r>
          </w:p>
          <w:p w14:paraId="3000D688" w14:textId="728EF5DA" w:rsidR="00BB3B8D" w:rsidRDefault="00BB3B8D" w:rsidP="00BB3B8D">
            <w:pPr>
              <w:pStyle w:val="Tabellentext"/>
            </w:pPr>
            <w:r>
              <w:t>Feedback bilateral: „Was hat gut funktioniert/ was wünschst du dir künftig?“</w:t>
            </w:r>
          </w:p>
          <w:p w14:paraId="2BB96EA1" w14:textId="2B32F593" w:rsidR="00BB3B8D" w:rsidRDefault="00BB3B8D" w:rsidP="00BB3B8D">
            <w:pPr>
              <w:pStyle w:val="Tabellentext"/>
            </w:pPr>
            <w:r>
              <w:t>Klare Perspektive für nächste Aufgaben und Entwicklungsziele aufzeigen</w:t>
            </w:r>
          </w:p>
        </w:tc>
        <w:tc>
          <w:tcPr>
            <w:tcW w:w="1474" w:type="dxa"/>
          </w:tcPr>
          <w:p w14:paraId="03D5E791" w14:textId="635F75B3" w:rsidR="00BB3B8D" w:rsidRPr="009A189E" w:rsidRDefault="00BB3B8D" w:rsidP="00BB3B8D">
            <w:pPr>
              <w:pStyle w:val="Tabellentext"/>
            </w:pPr>
            <w:r w:rsidRPr="009A189E">
              <w:t>Führungskraft</w:t>
            </w:r>
          </w:p>
        </w:tc>
        <w:tc>
          <w:tcPr>
            <w:tcW w:w="2268" w:type="dxa"/>
          </w:tcPr>
          <w:p w14:paraId="40214752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870271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7B9DD9E" w14:textId="3A231F06" w:rsidR="00BB3B8D" w:rsidRPr="009A189E" w:rsidRDefault="00BB3B8D" w:rsidP="00BB3B8D">
                <w:pPr>
                  <w:pStyle w:val="Tabellentext"/>
                  <w:jc w:val="center"/>
                </w:pPr>
                <w:r w:rsidRPr="00C42F7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4E5AFBA5" w14:textId="77777777" w:rsidTr="009A189E">
        <w:trPr>
          <w:cantSplit/>
          <w:trHeight w:val="469"/>
        </w:trPr>
        <w:tc>
          <w:tcPr>
            <w:tcW w:w="3912" w:type="dxa"/>
          </w:tcPr>
          <w:p w14:paraId="75B5C6F7" w14:textId="77777777" w:rsidR="00BB3B8D" w:rsidRDefault="00BB3B8D" w:rsidP="00BB3B8D">
            <w:pPr>
              <w:pStyle w:val="Tabellentext"/>
            </w:pPr>
            <w:r>
              <w:t>Abschlussgespräch, Verabschiedung aus Buddy-Rolle</w:t>
            </w:r>
          </w:p>
          <w:p w14:paraId="711CC2E7" w14:textId="599EEC29" w:rsidR="00BB3B8D" w:rsidRDefault="00BB3B8D" w:rsidP="00BB3B8D">
            <w:pPr>
              <w:pStyle w:val="Tabellentext"/>
            </w:pPr>
            <w:r>
              <w:t>„Offene Tür“ signalisieren für spätere Rückfragen</w:t>
            </w:r>
          </w:p>
        </w:tc>
        <w:tc>
          <w:tcPr>
            <w:tcW w:w="1474" w:type="dxa"/>
          </w:tcPr>
          <w:p w14:paraId="776E1A37" w14:textId="2919D0CD" w:rsidR="00BB3B8D" w:rsidRPr="009A189E" w:rsidRDefault="00BB3B8D" w:rsidP="00BB3B8D">
            <w:pPr>
              <w:pStyle w:val="Tabellentext"/>
            </w:pPr>
            <w:r w:rsidRPr="009A189E">
              <w:t>Buddy</w:t>
            </w:r>
          </w:p>
        </w:tc>
        <w:tc>
          <w:tcPr>
            <w:tcW w:w="2268" w:type="dxa"/>
          </w:tcPr>
          <w:p w14:paraId="55F0AB63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1255637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0CEBD51A" w14:textId="1D8EC4F3" w:rsidR="00BB3B8D" w:rsidRPr="009A189E" w:rsidRDefault="00BB3B8D" w:rsidP="00BB3B8D">
                <w:pPr>
                  <w:pStyle w:val="Tabellentext"/>
                  <w:jc w:val="center"/>
                </w:pPr>
                <w:r w:rsidRPr="00C42F7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B3B8D" w:rsidRPr="009A189E" w14:paraId="61650B99" w14:textId="77777777" w:rsidTr="009A189E">
        <w:trPr>
          <w:cantSplit/>
          <w:trHeight w:val="469"/>
        </w:trPr>
        <w:tc>
          <w:tcPr>
            <w:tcW w:w="3912" w:type="dxa"/>
          </w:tcPr>
          <w:p w14:paraId="3D8DA4E6" w14:textId="77777777" w:rsidR="00BB3B8D" w:rsidRDefault="00BB3B8D" w:rsidP="00BB3B8D">
            <w:pPr>
              <w:pStyle w:val="Tabellentext"/>
            </w:pPr>
            <w:r>
              <w:t>Gemeinsamer Rückblick im Meeting: Erfolge feiern, Dank aussprechen</w:t>
            </w:r>
          </w:p>
          <w:p w14:paraId="02B6B2CE" w14:textId="7DFBDB93" w:rsidR="00BB3B8D" w:rsidRDefault="00BB3B8D" w:rsidP="00BB3B8D">
            <w:pPr>
              <w:pStyle w:val="Tabellentext"/>
            </w:pPr>
            <w:r>
              <w:t>Optional: virtuelles Feierabend-Getränk oder Hybrid-Treffen</w:t>
            </w:r>
          </w:p>
        </w:tc>
        <w:tc>
          <w:tcPr>
            <w:tcW w:w="1474" w:type="dxa"/>
          </w:tcPr>
          <w:p w14:paraId="35F6400F" w14:textId="735680C9" w:rsidR="00BB3B8D" w:rsidRPr="009A189E" w:rsidRDefault="00BB3B8D" w:rsidP="00BB3B8D">
            <w:pPr>
              <w:pStyle w:val="Tabellentext"/>
            </w:pPr>
            <w:r w:rsidRPr="009A189E">
              <w:t>Team</w:t>
            </w:r>
          </w:p>
        </w:tc>
        <w:tc>
          <w:tcPr>
            <w:tcW w:w="2268" w:type="dxa"/>
          </w:tcPr>
          <w:p w14:paraId="43045445" w14:textId="77777777" w:rsidR="00BB3B8D" w:rsidRPr="009A189E" w:rsidRDefault="00BB3B8D" w:rsidP="00BB3B8D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30698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821BD3A" w14:textId="65F2428C" w:rsidR="00BB3B8D" w:rsidRPr="009A189E" w:rsidRDefault="00BB3B8D" w:rsidP="00BB3B8D">
                <w:pPr>
                  <w:pStyle w:val="Tabellentext"/>
                  <w:jc w:val="center"/>
                </w:pPr>
                <w:r w:rsidRPr="00C42F7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24A396B9" w14:textId="77777777" w:rsidR="00BB3B8D" w:rsidRDefault="00BB3B8D" w:rsidP="00BB3B8D"/>
    <w:p w14:paraId="10E7AFD8" w14:textId="656F058B" w:rsidR="00E93FF8" w:rsidRDefault="00E93FF8" w:rsidP="00E93FF8">
      <w:pPr>
        <w:pStyle w:val="berschrift2"/>
      </w:pPr>
      <w:r>
        <w:lastRenderedPageBreak/>
        <w:t>Beachten Sie außerdem</w:t>
      </w:r>
    </w:p>
    <w:p w14:paraId="049293A5" w14:textId="0D38014A" w:rsidR="00E93FF8" w:rsidRDefault="00E93FF8" w:rsidP="00E93FF8">
      <w:pPr>
        <w:pStyle w:val="ActionAufgabeVorlage"/>
      </w:pPr>
      <w:r w:rsidRPr="00E93FF8">
        <w:rPr>
          <w:b/>
          <w:bCs/>
        </w:rPr>
        <w:t>Kommunikation</w:t>
      </w:r>
      <w:r>
        <w:t xml:space="preserve">: </w:t>
      </w:r>
      <w:r>
        <w:t>Häufig, kurz, klar, mit Videokontakt</w:t>
      </w:r>
    </w:p>
    <w:p w14:paraId="0636D83E" w14:textId="6FEB8EAA" w:rsidR="00E93FF8" w:rsidRDefault="00E93FF8" w:rsidP="00E93FF8">
      <w:pPr>
        <w:pStyle w:val="ActionAufgabeVorlage"/>
      </w:pPr>
      <w:r w:rsidRPr="00E93FF8">
        <w:rPr>
          <w:b/>
          <w:bCs/>
        </w:rPr>
        <w:t>Transparenz</w:t>
      </w:r>
      <w:r>
        <w:t xml:space="preserve">: </w:t>
      </w:r>
      <w:r>
        <w:t>Aufgaben, Ziele und Feedback immer nachvollziehbar halten</w:t>
      </w:r>
    </w:p>
    <w:p w14:paraId="011277F4" w14:textId="181F908E" w:rsidR="00E93FF8" w:rsidRDefault="00E93FF8" w:rsidP="00E93FF8">
      <w:pPr>
        <w:pStyle w:val="ActionAufgabeVorlage"/>
      </w:pPr>
      <w:r w:rsidRPr="00E93FF8">
        <w:rPr>
          <w:b/>
          <w:bCs/>
        </w:rPr>
        <w:t>Vertrauen</w:t>
      </w:r>
      <w:r>
        <w:t xml:space="preserve">: </w:t>
      </w:r>
      <w:r>
        <w:t>Aktiv zeigen („Ich weiß, du machst das gut“)</w:t>
      </w:r>
    </w:p>
    <w:p w14:paraId="3C906C4F" w14:textId="21EC63B1" w:rsidR="00E93FF8" w:rsidRDefault="00E93FF8" w:rsidP="00E93FF8">
      <w:pPr>
        <w:pStyle w:val="ActionAufgabeVorlage"/>
      </w:pPr>
      <w:r w:rsidRPr="00E93FF8">
        <w:rPr>
          <w:b/>
          <w:bCs/>
        </w:rPr>
        <w:t>Wertschätzung</w:t>
      </w:r>
      <w:r>
        <w:t xml:space="preserve">: </w:t>
      </w:r>
      <w:r>
        <w:t>Kleine Gesten: Lob, Erwähnung, Dank</w:t>
      </w:r>
    </w:p>
    <w:p w14:paraId="0B97F409" w14:textId="151B1B56" w:rsidR="00E93FF8" w:rsidRDefault="00E93FF8" w:rsidP="00E93FF8">
      <w:pPr>
        <w:pStyle w:val="ActionAufgabeVorlage"/>
      </w:pPr>
      <w:r w:rsidRPr="00E93FF8">
        <w:rPr>
          <w:b/>
          <w:bCs/>
        </w:rPr>
        <w:t>Flexibilität</w:t>
      </w:r>
      <w:r>
        <w:t xml:space="preserve">: </w:t>
      </w:r>
      <w:r>
        <w:t>Tempo an Lerngeschwindigkeit anpassen</w:t>
      </w:r>
    </w:p>
    <w:p w14:paraId="50920389" w14:textId="34C04950" w:rsidR="00E93FF8" w:rsidRDefault="00E93FF8" w:rsidP="00E93FF8">
      <w:pPr>
        <w:pStyle w:val="ActionAufgabeVorlage"/>
      </w:pPr>
      <w:r w:rsidRPr="00E93FF8">
        <w:rPr>
          <w:b/>
          <w:bCs/>
        </w:rPr>
        <w:t>Dokumentation</w:t>
      </w:r>
      <w:r>
        <w:t xml:space="preserve">: </w:t>
      </w:r>
      <w:r>
        <w:t>Fortschritt schriftlich festhalten (für Probezeit-Feedback)</w:t>
      </w:r>
    </w:p>
    <w:p w14:paraId="297B9233" w14:textId="77777777" w:rsidR="00E93FF8" w:rsidRDefault="00E93FF8" w:rsidP="00E93FF8"/>
    <w:p w14:paraId="33AC36E1" w14:textId="257BA80F" w:rsidR="00E93FF8" w:rsidRDefault="00E93FF8" w:rsidP="00E93FF8">
      <w:pPr>
        <w:pStyle w:val="berschrift2"/>
      </w:pPr>
      <w:r>
        <w:t>Was Sie ergänzend tun können</w:t>
      </w:r>
    </w:p>
    <w:p w14:paraId="239D8602" w14:textId="2B05F193" w:rsidR="00E93FF8" w:rsidRPr="00E93FF8" w:rsidRDefault="00E93FF8" w:rsidP="00E93FF8">
      <w:pPr>
        <w:pStyle w:val="ActionAufgabeVorlage"/>
        <w:tabs>
          <w:tab w:val="left" w:pos="397"/>
        </w:tabs>
      </w:pPr>
      <w:r w:rsidRPr="00E93FF8">
        <w:rPr>
          <w:b/>
          <w:bCs/>
        </w:rPr>
        <w:t>Kultur-Mini-Sessions</w:t>
      </w:r>
      <w:r w:rsidRPr="00E93FF8">
        <w:t>: kurze (20-min) Talks, in denen erfahrene</w:t>
      </w:r>
      <w:r w:rsidRPr="00E93FF8">
        <w:t xml:space="preserve"> </w:t>
      </w:r>
      <w:r w:rsidRPr="00E93FF8">
        <w:t>Kolleg</w:t>
      </w:r>
      <w:r w:rsidRPr="00E93FF8">
        <w:t>en und Kolleg</w:t>
      </w:r>
      <w:r w:rsidRPr="00E93FF8">
        <w:t>innen erzählen, wie sie die Unternehmenswerte leben.</w:t>
      </w:r>
    </w:p>
    <w:p w14:paraId="6D2AD311" w14:textId="1E115285" w:rsidR="00E93FF8" w:rsidRPr="00E93FF8" w:rsidRDefault="00E93FF8" w:rsidP="00E93FF8">
      <w:pPr>
        <w:pStyle w:val="ActionAufgabeVorlage"/>
        <w:tabs>
          <w:tab w:val="left" w:pos="397"/>
        </w:tabs>
      </w:pPr>
      <w:r w:rsidRPr="00E93FF8">
        <w:rPr>
          <w:b/>
          <w:bCs/>
        </w:rPr>
        <w:t>Virtuelle Shadowing-Tage</w:t>
      </w:r>
      <w:r w:rsidRPr="00E93FF8">
        <w:t xml:space="preserve"> bei anderen Teams, um das Gesamtunternehmen besser zu verstehen.</w:t>
      </w:r>
    </w:p>
    <w:p w14:paraId="3E3527E2" w14:textId="0B72E7CB" w:rsidR="00E93FF8" w:rsidRPr="00E93FF8" w:rsidRDefault="00E93FF8" w:rsidP="00E93FF8">
      <w:pPr>
        <w:pStyle w:val="ActionAufgabeVorlage"/>
        <w:tabs>
          <w:tab w:val="left" w:pos="397"/>
        </w:tabs>
      </w:pPr>
      <w:r w:rsidRPr="00E93FF8">
        <w:rPr>
          <w:b/>
          <w:bCs/>
        </w:rPr>
        <w:t>Feedback-Bogen</w:t>
      </w:r>
      <w:r w:rsidRPr="00E93FF8">
        <w:t xml:space="preserve"> am Ende der 8</w:t>
      </w:r>
      <w:r w:rsidRPr="00E93FF8">
        <w:t> </w:t>
      </w:r>
      <w:r w:rsidRPr="00E93FF8">
        <w:t>Wochen, um Onboarding-Erfahrungen für zukünftige Starts zu verbessern.</w:t>
      </w:r>
    </w:p>
    <w:p w14:paraId="08CBD906" w14:textId="0CFFCABC" w:rsidR="00E93FF8" w:rsidRPr="00E93FF8" w:rsidRDefault="00E93FF8" w:rsidP="00E93FF8">
      <w:pPr>
        <w:rPr>
          <w:b/>
          <w:bCs/>
        </w:rPr>
      </w:pPr>
      <w:r w:rsidRPr="00E93FF8">
        <w:rPr>
          <w:b/>
          <w:bCs/>
        </w:rPr>
        <w:t>Und natürlich können Sie sich jederzeit auch persönlich treffen.</w:t>
      </w:r>
    </w:p>
    <w:p w14:paraId="6160B833" w14:textId="77777777" w:rsidR="00E93FF8" w:rsidRPr="009A189E" w:rsidRDefault="00E93FF8" w:rsidP="00E93FF8"/>
    <w:sectPr w:rsidR="00E93FF8" w:rsidRPr="009A189E" w:rsidSect="00E11033">
      <w:headerReference w:type="default" r:id="rId8"/>
      <w:footerReference w:type="default" r:id="rId9"/>
      <w:footerReference w:type="first" r:id="rId10"/>
      <w:pgSz w:w="11906" w:h="16838" w:code="9"/>
      <w:pgMar w:top="2268" w:right="3402" w:bottom="2268" w:left="1701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438BB" w14:textId="77777777" w:rsidR="00B57676" w:rsidRDefault="00B57676">
      <w:r>
        <w:separator/>
      </w:r>
    </w:p>
  </w:endnote>
  <w:endnote w:type="continuationSeparator" w:id="0">
    <w:p w14:paraId="31D91F92" w14:textId="77777777" w:rsidR="00B57676" w:rsidRDefault="00B57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50FE" w14:textId="77777777" w:rsidR="00C409F0" w:rsidRPr="00E11033" w:rsidRDefault="00DA6E62" w:rsidP="00E11033">
    <w:pPr>
      <w:pStyle w:val="Fu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56BE86D" wp14:editId="17C03ECB">
          <wp:simplePos x="0" y="0"/>
          <wp:positionH relativeFrom="page">
            <wp:posOffset>1080135</wp:posOffset>
          </wp:positionH>
          <wp:positionV relativeFrom="page">
            <wp:posOffset>9901555</wp:posOffset>
          </wp:positionV>
          <wp:extent cx="2340000" cy="194400"/>
          <wp:effectExtent l="0" t="0" r="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usiness-wisse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9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7903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35B721" wp14:editId="38BF4E79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579745" cy="0"/>
              <wp:effectExtent l="13335" t="10160" r="7620" b="8890"/>
              <wp:wrapNone/>
              <wp:docPr id="2" name="Line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8F7B7C" id="Line 6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24.4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" strokecolor="#666">
              <w10:wrap anchorx="page" anchory="page"/>
            </v:line>
          </w:pict>
        </mc:Fallback>
      </mc:AlternateContent>
    </w:r>
    <w:r w:rsidR="00C409F0">
      <w:tab/>
    </w:r>
    <w:r w:rsidR="00C409F0" w:rsidRPr="00E11033">
      <w:t xml:space="preserve">Seite </w:t>
    </w:r>
    <w:r w:rsidR="00C409F0" w:rsidRPr="00E11033">
      <w:fldChar w:fldCharType="begin"/>
    </w:r>
    <w:r w:rsidR="00C409F0" w:rsidRPr="00E11033">
      <w:instrText xml:space="preserve"> PAGE </w:instrText>
    </w:r>
    <w:r w:rsidR="00C409F0" w:rsidRPr="00E11033">
      <w:fldChar w:fldCharType="separate"/>
    </w:r>
    <w:r w:rsidR="00E64336">
      <w:rPr>
        <w:noProof/>
      </w:rPr>
      <w:t>1</w:t>
    </w:r>
    <w:r w:rsidR="00C409F0" w:rsidRPr="00E11033">
      <w:fldChar w:fldCharType="end"/>
    </w:r>
    <w:r w:rsidR="00C409F0" w:rsidRPr="00E11033">
      <w:t xml:space="preserve"> von </w:t>
    </w:r>
    <w:fldSimple w:instr=" NUMPAGES ">
      <w:r w:rsidR="00E64336">
        <w:rPr>
          <w:noProof/>
        </w:rPr>
        <w:t>1</w:t>
      </w:r>
    </w:fldSimple>
  </w:p>
  <w:p w14:paraId="19AD09DA" w14:textId="017E6DC9" w:rsidR="00E11033" w:rsidRPr="00E11033" w:rsidRDefault="00E11033" w:rsidP="00E11033">
    <w:pPr>
      <w:pStyle w:val="Fuzeile"/>
    </w:pPr>
    <w:r w:rsidRPr="00E11033">
      <w:t>Art.-Nr. 99.</w:t>
    </w:r>
    <w:r w:rsidR="00B57676">
      <w:t>119</w:t>
    </w:r>
    <w:r w:rsidRPr="00E11033">
      <w:t>.0</w:t>
    </w:r>
    <w:r w:rsidR="00B57676"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5138D" w14:textId="77777777" w:rsidR="00C409F0" w:rsidRDefault="00C409F0">
    <w:pPr>
      <w:pStyle w:val="Fuzeile"/>
      <w:ind w:right="-2268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von </w:t>
    </w:r>
    <w:fldSimple w:instr=" NUMPAGES ">
      <w:r w:rsidR="00570F4E">
        <w:rPr>
          <w:noProof/>
        </w:rPr>
        <w:t>1</w:t>
      </w:r>
    </w:fldSimple>
  </w:p>
  <w:p w14:paraId="1EBBFAA4" w14:textId="77777777" w:rsidR="00C409F0" w:rsidRDefault="004A7903">
    <w:pPr>
      <w:pStyle w:val="Fu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323780" wp14:editId="0787DE2E">
          <wp:simplePos x="0" y="0"/>
          <wp:positionH relativeFrom="page">
            <wp:posOffset>1080135</wp:posOffset>
          </wp:positionH>
          <wp:positionV relativeFrom="page">
            <wp:posOffset>9890125</wp:posOffset>
          </wp:positionV>
          <wp:extent cx="2407920" cy="190500"/>
          <wp:effectExtent l="0" t="0" r="0" b="0"/>
          <wp:wrapSquare wrapText="bothSides"/>
          <wp:docPr id="66" name="Bild 66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263326D" wp14:editId="32923D6A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760085" cy="0"/>
              <wp:effectExtent l="13335" t="10160" r="8255" b="8890"/>
              <wp:wrapNone/>
              <wp:docPr id="1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0A535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38.6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" strokecolor="#666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D61CC" w14:textId="77777777" w:rsidR="00B57676" w:rsidRDefault="00B57676">
      <w:r>
        <w:separator/>
      </w:r>
    </w:p>
  </w:footnote>
  <w:footnote w:type="continuationSeparator" w:id="0">
    <w:p w14:paraId="1C1975C8" w14:textId="77777777" w:rsidR="00B57676" w:rsidRDefault="00B57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10BC2" w14:textId="3CE3F665" w:rsidR="00C409F0" w:rsidRPr="00C55FE2" w:rsidRDefault="00B57676" w:rsidP="00E11033">
    <w:pPr>
      <w:pStyle w:val="Kopfzeile"/>
    </w:pPr>
    <w:r>
      <w:t>Einarbeitung neuer Mitarbeiter</w:t>
    </w:r>
    <w:r w:rsidR="00C55FE2">
      <w:t xml:space="preserve">: </w:t>
    </w:r>
    <w:r>
      <w:t>8-Wochenplan für digitales Onboarding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F09B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3726E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AD832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6CC0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E246B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9AC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9268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ECC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60F6E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</w:abstractNum>
  <w:abstractNum w:abstractNumId="9" w15:restartNumberingAfterBreak="0">
    <w:nsid w:val="FFFFFF89"/>
    <w:multiLevelType w:val="singleLevel"/>
    <w:tmpl w:val="4C54B0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27808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99F22EA"/>
    <w:multiLevelType w:val="hybridMultilevel"/>
    <w:tmpl w:val="4EC8AA3A"/>
    <w:lvl w:ilvl="0" w:tplc="699A907A">
      <w:start w:val="1"/>
      <w:numFmt w:val="bullet"/>
      <w:lvlText w:val=""/>
      <w:lvlJc w:val="left"/>
      <w:pPr>
        <w:tabs>
          <w:tab w:val="num" w:pos="587"/>
        </w:tabs>
        <w:ind w:left="587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239658CA"/>
    <w:multiLevelType w:val="multilevel"/>
    <w:tmpl w:val="C786F0C8"/>
    <w:lvl w:ilvl="0">
      <w:start w:val="1"/>
      <w:numFmt w:val="bullet"/>
      <w:lvlText w:val="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25C532F0"/>
    <w:multiLevelType w:val="multilevel"/>
    <w:tmpl w:val="52224040"/>
    <w:lvl w:ilvl="0">
      <w:start w:val="1"/>
      <w:numFmt w:val="bullet"/>
      <w:pStyle w:val="HinweisAufzaehlung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964"/>
        </w:tabs>
        <w:ind w:left="964" w:hanging="73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55"/>
        </w:tabs>
        <w:ind w:left="2155" w:hanging="34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552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49"/>
        </w:tabs>
        <w:ind w:left="2949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346"/>
        </w:tabs>
        <w:ind w:left="3346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743"/>
        </w:tabs>
        <w:ind w:left="3743" w:hanging="340"/>
      </w:pPr>
      <w:rPr>
        <w:rFonts w:ascii="Wingdings" w:hAnsi="Wingdings" w:hint="default"/>
      </w:rPr>
    </w:lvl>
  </w:abstractNum>
  <w:abstractNum w:abstractNumId="14" w15:restartNumberingAfterBreak="0">
    <w:nsid w:val="2CDB0993"/>
    <w:multiLevelType w:val="multilevel"/>
    <w:tmpl w:val="4C8AA782"/>
    <w:lvl w:ilvl="0">
      <w:start w:val="1"/>
      <w:numFmt w:val="decimal"/>
      <w:pStyle w:val="Nummernaufzhlung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5" w15:restartNumberingAfterBreak="0">
    <w:nsid w:val="2EB101D9"/>
    <w:multiLevelType w:val="multilevel"/>
    <w:tmpl w:val="7004A542"/>
    <w:lvl w:ilvl="0">
      <w:start w:val="1"/>
      <w:numFmt w:val="bullet"/>
      <w:pStyle w:val="Punktaufzhlung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6" w15:restartNumberingAfterBreak="0">
    <w:nsid w:val="38FF48B4"/>
    <w:multiLevelType w:val="multilevel"/>
    <w:tmpl w:val="F2CE8A50"/>
    <w:lvl w:ilvl="0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F6A3C"/>
    <w:multiLevelType w:val="hybridMultilevel"/>
    <w:tmpl w:val="F2CE8A50"/>
    <w:lvl w:ilvl="0" w:tplc="5B4840C4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 w:tplc="0407000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8693A"/>
    <w:multiLevelType w:val="multilevel"/>
    <w:tmpl w:val="15FE2CD0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Restart w:val="1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85"/>
        </w:tabs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82"/>
        </w:tabs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779"/>
        </w:tabs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176"/>
        </w:tabs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573"/>
        </w:tabs>
        <w:ind w:left="3573" w:hanging="397"/>
      </w:pPr>
      <w:rPr>
        <w:rFonts w:ascii="Wingdings" w:hAnsi="Wingdings" w:hint="default"/>
      </w:rPr>
    </w:lvl>
  </w:abstractNum>
  <w:abstractNum w:abstractNumId="19" w15:restartNumberingAfterBreak="0">
    <w:nsid w:val="59D227B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4D7465D"/>
    <w:multiLevelType w:val="multilevel"/>
    <w:tmpl w:val="C7F451AC"/>
    <w:lvl w:ilvl="0">
      <w:start w:val="1"/>
      <w:numFmt w:val="bullet"/>
      <w:pStyle w:val="ActionAufgabeVorlage"/>
      <w:lvlText w:val="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26837"/>
    <w:multiLevelType w:val="hybridMultilevel"/>
    <w:tmpl w:val="9B44E57E"/>
    <w:lvl w:ilvl="0" w:tplc="19DA3FF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4365167">
    <w:abstractNumId w:val="9"/>
  </w:num>
  <w:num w:numId="2" w16cid:durableId="566571870">
    <w:abstractNumId w:val="7"/>
  </w:num>
  <w:num w:numId="3" w16cid:durableId="349767451">
    <w:abstractNumId w:val="6"/>
  </w:num>
  <w:num w:numId="4" w16cid:durableId="620259035">
    <w:abstractNumId w:val="5"/>
  </w:num>
  <w:num w:numId="5" w16cid:durableId="1265304097">
    <w:abstractNumId w:val="4"/>
  </w:num>
  <w:num w:numId="6" w16cid:durableId="1933733446">
    <w:abstractNumId w:val="9"/>
  </w:num>
  <w:num w:numId="7" w16cid:durableId="847528103">
    <w:abstractNumId w:val="8"/>
  </w:num>
  <w:num w:numId="8" w16cid:durableId="769549746">
    <w:abstractNumId w:val="8"/>
  </w:num>
  <w:num w:numId="9" w16cid:durableId="902907796">
    <w:abstractNumId w:val="17"/>
  </w:num>
  <w:num w:numId="10" w16cid:durableId="958224648">
    <w:abstractNumId w:val="17"/>
  </w:num>
  <w:num w:numId="11" w16cid:durableId="1348680557">
    <w:abstractNumId w:val="9"/>
  </w:num>
  <w:num w:numId="12" w16cid:durableId="405609566">
    <w:abstractNumId w:val="21"/>
  </w:num>
  <w:num w:numId="13" w16cid:durableId="1741293578">
    <w:abstractNumId w:val="19"/>
  </w:num>
  <w:num w:numId="14" w16cid:durableId="321086846">
    <w:abstractNumId w:val="10"/>
  </w:num>
  <w:num w:numId="15" w16cid:durableId="1854223652">
    <w:abstractNumId w:val="3"/>
  </w:num>
  <w:num w:numId="16" w16cid:durableId="1598560658">
    <w:abstractNumId w:val="2"/>
  </w:num>
  <w:num w:numId="17" w16cid:durableId="34670558">
    <w:abstractNumId w:val="1"/>
  </w:num>
  <w:num w:numId="18" w16cid:durableId="894000763">
    <w:abstractNumId w:val="0"/>
  </w:num>
  <w:num w:numId="19" w16cid:durableId="362445867">
    <w:abstractNumId w:val="16"/>
  </w:num>
  <w:num w:numId="20" w16cid:durableId="2019964547">
    <w:abstractNumId w:val="11"/>
  </w:num>
  <w:num w:numId="21" w16cid:durableId="1478567772">
    <w:abstractNumId w:val="12"/>
  </w:num>
  <w:num w:numId="22" w16cid:durableId="2073507021">
    <w:abstractNumId w:val="20"/>
  </w:num>
  <w:num w:numId="23" w16cid:durableId="1460420816">
    <w:abstractNumId w:val="18"/>
  </w:num>
  <w:num w:numId="24" w16cid:durableId="1488203036">
    <w:abstractNumId w:val="7"/>
  </w:num>
  <w:num w:numId="25" w16cid:durableId="204561014">
    <w:abstractNumId w:val="6"/>
  </w:num>
  <w:num w:numId="26" w16cid:durableId="709190781">
    <w:abstractNumId w:val="5"/>
  </w:num>
  <w:num w:numId="27" w16cid:durableId="1820029302">
    <w:abstractNumId w:val="4"/>
  </w:num>
  <w:num w:numId="28" w16cid:durableId="2035498399">
    <w:abstractNumId w:val="13"/>
  </w:num>
  <w:num w:numId="29" w16cid:durableId="1170366832">
    <w:abstractNumId w:val="8"/>
  </w:num>
  <w:num w:numId="30" w16cid:durableId="54742764">
    <w:abstractNumId w:val="3"/>
  </w:num>
  <w:num w:numId="31" w16cid:durableId="773749648">
    <w:abstractNumId w:val="2"/>
  </w:num>
  <w:num w:numId="32" w16cid:durableId="1060831233">
    <w:abstractNumId w:val="1"/>
  </w:num>
  <w:num w:numId="33" w16cid:durableId="1152140998">
    <w:abstractNumId w:val="0"/>
  </w:num>
  <w:num w:numId="34" w16cid:durableId="391738887">
    <w:abstractNumId w:val="14"/>
  </w:num>
  <w:num w:numId="35" w16cid:durableId="1967346378">
    <w:abstractNumId w:val="15"/>
  </w:num>
  <w:num w:numId="36" w16cid:durableId="16075420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>
      <o:colormru v:ext="edit" colors="#ffb200,gray,#575757,#969696,#4d4d4d,#66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76"/>
    <w:rsid w:val="000A5FEE"/>
    <w:rsid w:val="001721EB"/>
    <w:rsid w:val="002C12B4"/>
    <w:rsid w:val="002D7091"/>
    <w:rsid w:val="00410A2A"/>
    <w:rsid w:val="004A7903"/>
    <w:rsid w:val="004E4B13"/>
    <w:rsid w:val="00570F4E"/>
    <w:rsid w:val="00705B7F"/>
    <w:rsid w:val="0079641D"/>
    <w:rsid w:val="007D0BD5"/>
    <w:rsid w:val="00865485"/>
    <w:rsid w:val="009A189E"/>
    <w:rsid w:val="00A11310"/>
    <w:rsid w:val="00A430D4"/>
    <w:rsid w:val="00A82815"/>
    <w:rsid w:val="00B57676"/>
    <w:rsid w:val="00BB3B8D"/>
    <w:rsid w:val="00C01F55"/>
    <w:rsid w:val="00C12285"/>
    <w:rsid w:val="00C409F0"/>
    <w:rsid w:val="00C55FE2"/>
    <w:rsid w:val="00CC1E88"/>
    <w:rsid w:val="00CC652E"/>
    <w:rsid w:val="00DA6E62"/>
    <w:rsid w:val="00E11033"/>
    <w:rsid w:val="00E64336"/>
    <w:rsid w:val="00E93FF8"/>
    <w:rsid w:val="00F0178D"/>
    <w:rsid w:val="00F46D6E"/>
    <w:rsid w:val="00F67866"/>
    <w:rsid w:val="00F7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b200,gray,#575757,#969696,#4d4d4d,#666"/>
    </o:shapedefaults>
    <o:shapelayout v:ext="edit">
      <o:idmap v:ext="edit" data="2"/>
    </o:shapelayout>
  </w:shapeDefaults>
  <w:decimalSymbol w:val=","/>
  <w:listSeparator w:val=";"/>
  <w14:docId w14:val="6675D9B4"/>
  <w15:chartTrackingRefBased/>
  <w15:docId w15:val="{4FB7E893-9A7F-470B-AAAB-2C2E63AF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List Bullet" w:qFormat="1"/>
    <w:lsdException w:name="List Number" w:qFormat="1"/>
    <w:lsdException w:name="Default Paragraph Font" w:uiPriority="1"/>
    <w:lsdException w:name="Hyperlink" w:uiPriority="99"/>
    <w:lsdException w:name="Strong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5B7F"/>
    <w:pPr>
      <w:spacing w:after="120" w:line="360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qFormat/>
    <w:rsid w:val="00E11033"/>
    <w:pPr>
      <w:keepNext/>
      <w:keepLines/>
      <w:spacing w:before="600" w:after="240" w:line="240" w:lineRule="auto"/>
      <w:outlineLvl w:val="0"/>
    </w:pPr>
    <w:rPr>
      <w:rFonts w:ascii="Arial" w:hAnsi="Arial"/>
      <w:b/>
      <w:bCs/>
      <w:sz w:val="32"/>
      <w:szCs w:val="28"/>
    </w:rPr>
  </w:style>
  <w:style w:type="paragraph" w:styleId="berschrift2">
    <w:name w:val="heading 2"/>
    <w:basedOn w:val="Standard"/>
    <w:next w:val="Standard"/>
    <w:qFormat/>
    <w:rsid w:val="00E11033"/>
    <w:pPr>
      <w:keepNext/>
      <w:keepLines/>
      <w:spacing w:before="360" w:line="240" w:lineRule="auto"/>
      <w:outlineLvl w:val="1"/>
    </w:pPr>
    <w:rPr>
      <w:rFonts w:ascii="Arial" w:hAnsi="Arial" w:cs="Arial"/>
      <w:b/>
      <w:bCs/>
      <w:sz w:val="24"/>
    </w:rPr>
  </w:style>
  <w:style w:type="paragraph" w:styleId="berschrift3">
    <w:name w:val="heading 3"/>
    <w:basedOn w:val="Standard"/>
    <w:next w:val="Standard"/>
    <w:rsid w:val="00E11033"/>
    <w:pPr>
      <w:keepNext/>
      <w:spacing w:before="480"/>
      <w:outlineLvl w:val="2"/>
    </w:pPr>
    <w:rPr>
      <w:rFonts w:cs="Arial"/>
      <w:b/>
      <w:bCs/>
      <w:color w:val="999999"/>
      <w:sz w:val="24"/>
      <w:szCs w:val="26"/>
    </w:rPr>
  </w:style>
  <w:style w:type="paragraph" w:styleId="berschrift4">
    <w:name w:val="heading 4"/>
    <w:basedOn w:val="Standard"/>
    <w:next w:val="Standard"/>
    <w:rsid w:val="00E110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E110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E11033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rsid w:val="00E11033"/>
    <w:p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rsid w:val="00E11033"/>
    <w:p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rsid w:val="00E11033"/>
    <w:pPr>
      <w:spacing w:before="240" w:after="60"/>
      <w:outlineLvl w:val="8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0178D"/>
    <w:pPr>
      <w:tabs>
        <w:tab w:val="right" w:pos="8789"/>
      </w:tabs>
      <w:spacing w:after="0"/>
      <w:ind w:right="-1985"/>
    </w:pPr>
    <w:rPr>
      <w:rFonts w:ascii="Arial" w:hAnsi="Arial"/>
      <w:b/>
      <w:bCs/>
      <w:color w:val="666666"/>
      <w:sz w:val="20"/>
      <w:szCs w:val="16"/>
    </w:rPr>
  </w:style>
  <w:style w:type="paragraph" w:styleId="Fuzeile">
    <w:name w:val="footer"/>
    <w:basedOn w:val="Standard"/>
    <w:rsid w:val="00E11033"/>
    <w:pPr>
      <w:tabs>
        <w:tab w:val="right" w:pos="8789"/>
      </w:tabs>
      <w:spacing w:line="240" w:lineRule="auto"/>
      <w:ind w:right="-1985"/>
      <w:jc w:val="right"/>
    </w:pPr>
    <w:rPr>
      <w:rFonts w:ascii="Arial" w:hAnsi="Arial" w:cs="Arial"/>
      <w:color w:val="3B383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10A2A"/>
    <w:pPr>
      <w:ind w:left="720"/>
      <w:contextualSpacing/>
    </w:pPr>
  </w:style>
  <w:style w:type="paragraph" w:customStyle="1" w:styleId="Download">
    <w:name w:val="Download"/>
    <w:basedOn w:val="Standard"/>
    <w:qFormat/>
    <w:rsid w:val="00E11033"/>
    <w:pPr>
      <w:keepLines/>
      <w:tabs>
        <w:tab w:val="left" w:pos="567"/>
      </w:tabs>
      <w:spacing w:before="240" w:after="360"/>
      <w:ind w:left="1418"/>
    </w:pPr>
    <w:rPr>
      <w:color w:val="3366FF"/>
    </w:rPr>
  </w:style>
  <w:style w:type="paragraph" w:customStyle="1" w:styleId="Grafik">
    <w:name w:val="Grafik"/>
    <w:basedOn w:val="Standard"/>
    <w:qFormat/>
    <w:rsid w:val="00E11033"/>
    <w:pPr>
      <w:spacing w:before="360" w:after="360"/>
      <w:ind w:right="-1985"/>
    </w:pPr>
    <w:rPr>
      <w:rFonts w:ascii="Arial" w:hAnsi="Arial"/>
      <w:b/>
      <w:sz w:val="20"/>
    </w:rPr>
  </w:style>
  <w:style w:type="paragraph" w:styleId="Abbildungsverzeichnis">
    <w:name w:val="table of figures"/>
    <w:basedOn w:val="Standard"/>
    <w:next w:val="Standard"/>
    <w:semiHidden/>
    <w:rsid w:val="00E11033"/>
    <w:pPr>
      <w:ind w:left="400" w:hanging="400"/>
    </w:pPr>
  </w:style>
  <w:style w:type="paragraph" w:styleId="Verzeichnis1">
    <w:name w:val="toc 1"/>
    <w:basedOn w:val="Standard"/>
    <w:next w:val="Standard"/>
    <w:autoRedefine/>
    <w:uiPriority w:val="39"/>
    <w:semiHidden/>
    <w:rsid w:val="00E11033"/>
    <w:pPr>
      <w:tabs>
        <w:tab w:val="right" w:pos="6838"/>
      </w:tabs>
      <w:ind w:left="540"/>
    </w:pPr>
    <w:rPr>
      <w:noProof/>
      <w:lang w:val="en-GB"/>
    </w:rPr>
  </w:style>
  <w:style w:type="paragraph" w:styleId="Sprechblasentext">
    <w:name w:val="Balloon Text"/>
    <w:basedOn w:val="Standard"/>
    <w:semiHidden/>
    <w:rsid w:val="00E11033"/>
    <w:rPr>
      <w:rFonts w:ascii="Tahoma" w:hAnsi="Tahoma" w:cs="Tahoma"/>
      <w:sz w:val="16"/>
      <w:szCs w:val="16"/>
    </w:rPr>
  </w:style>
  <w:style w:type="paragraph" w:customStyle="1" w:styleId="Titel1">
    <w:name w:val="Titel1"/>
    <w:basedOn w:val="Standard"/>
    <w:next w:val="Titel2"/>
    <w:qFormat/>
    <w:rsid w:val="00E11033"/>
    <w:pPr>
      <w:spacing w:line="240" w:lineRule="auto"/>
    </w:pPr>
    <w:rPr>
      <w:rFonts w:ascii="Arial" w:hAnsi="Arial" w:cs="Arial"/>
      <w:b/>
      <w:color w:val="3B3838"/>
      <w:sz w:val="48"/>
      <w:szCs w:val="40"/>
    </w:rPr>
  </w:style>
  <w:style w:type="paragraph" w:customStyle="1" w:styleId="Titel2">
    <w:name w:val="Titel2"/>
    <w:basedOn w:val="Standard"/>
    <w:qFormat/>
    <w:rsid w:val="00E11033"/>
    <w:pPr>
      <w:spacing w:line="240" w:lineRule="auto"/>
    </w:pPr>
    <w:rPr>
      <w:rFonts w:ascii="Arial" w:hAnsi="Arial" w:cs="Arial"/>
      <w:color w:val="3B3838"/>
      <w:sz w:val="32"/>
      <w:szCs w:val="24"/>
    </w:rPr>
  </w:style>
  <w:style w:type="paragraph" w:customStyle="1" w:styleId="HinweisTitel">
    <w:name w:val="HinweisTitel"/>
    <w:basedOn w:val="Standard"/>
    <w:qFormat/>
    <w:rsid w:val="00E11033"/>
    <w:pPr>
      <w:keepNext/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480" w:line="240" w:lineRule="auto"/>
      <w:ind w:left="227" w:right="227"/>
    </w:pPr>
    <w:rPr>
      <w:rFonts w:ascii="Arial" w:hAnsi="Arial"/>
      <w:b/>
      <w:color w:val="767171"/>
      <w:sz w:val="24"/>
      <w:szCs w:val="24"/>
    </w:rPr>
  </w:style>
  <w:style w:type="paragraph" w:customStyle="1" w:styleId="HinweisText">
    <w:name w:val="HinweisText"/>
    <w:basedOn w:val="Standard"/>
    <w:qFormat/>
    <w:rsid w:val="00E11033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ind w:left="227" w:right="227"/>
    </w:pPr>
  </w:style>
  <w:style w:type="paragraph" w:styleId="Dokumentstruktur">
    <w:name w:val="Document Map"/>
    <w:basedOn w:val="Standard"/>
    <w:semiHidden/>
    <w:rsid w:val="00E11033"/>
    <w:pPr>
      <w:shd w:val="clear" w:color="auto" w:fill="000080"/>
    </w:pPr>
    <w:rPr>
      <w:rFonts w:ascii="Tahoma" w:hAnsi="Tahoma" w:cs="Tahoma"/>
    </w:rPr>
  </w:style>
  <w:style w:type="paragraph" w:styleId="Endnotentext">
    <w:name w:val="endnote text"/>
    <w:basedOn w:val="Standard"/>
    <w:semiHidden/>
    <w:rsid w:val="00E11033"/>
  </w:style>
  <w:style w:type="paragraph" w:styleId="Funotentext">
    <w:name w:val="footnote text"/>
    <w:basedOn w:val="Standard"/>
    <w:semiHidden/>
    <w:rsid w:val="00E11033"/>
  </w:style>
  <w:style w:type="paragraph" w:styleId="Index1">
    <w:name w:val="index 1"/>
    <w:basedOn w:val="Standard"/>
    <w:next w:val="Standard"/>
    <w:autoRedefine/>
    <w:semiHidden/>
    <w:rsid w:val="00E11033"/>
    <w:pPr>
      <w:ind w:left="200" w:hanging="200"/>
    </w:pPr>
  </w:style>
  <w:style w:type="paragraph" w:styleId="Index2">
    <w:name w:val="index 2"/>
    <w:basedOn w:val="Standard"/>
    <w:next w:val="Standard"/>
    <w:autoRedefine/>
    <w:semiHidden/>
    <w:rsid w:val="00E11033"/>
    <w:pPr>
      <w:ind w:left="400" w:hanging="200"/>
    </w:pPr>
  </w:style>
  <w:style w:type="paragraph" w:styleId="Index3">
    <w:name w:val="index 3"/>
    <w:basedOn w:val="Standard"/>
    <w:next w:val="Standard"/>
    <w:autoRedefine/>
    <w:semiHidden/>
    <w:rsid w:val="00E11033"/>
    <w:pPr>
      <w:ind w:left="600" w:hanging="200"/>
    </w:pPr>
  </w:style>
  <w:style w:type="paragraph" w:styleId="Index4">
    <w:name w:val="index 4"/>
    <w:basedOn w:val="Standard"/>
    <w:next w:val="Standard"/>
    <w:autoRedefine/>
    <w:semiHidden/>
    <w:rsid w:val="00E11033"/>
    <w:pPr>
      <w:ind w:left="800" w:hanging="200"/>
    </w:pPr>
  </w:style>
  <w:style w:type="paragraph" w:styleId="Index5">
    <w:name w:val="index 5"/>
    <w:basedOn w:val="Standard"/>
    <w:next w:val="Standard"/>
    <w:autoRedefine/>
    <w:semiHidden/>
    <w:rsid w:val="00E11033"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rsid w:val="00E11033"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rsid w:val="00E11033"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rsid w:val="00E11033"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rsid w:val="00E11033"/>
    <w:pPr>
      <w:ind w:left="1800" w:hanging="200"/>
    </w:pPr>
  </w:style>
  <w:style w:type="paragraph" w:styleId="Indexberschrift">
    <w:name w:val="index heading"/>
    <w:basedOn w:val="Standard"/>
    <w:next w:val="Index1"/>
    <w:semiHidden/>
    <w:rsid w:val="00E11033"/>
    <w:rPr>
      <w:rFonts w:ascii="Arial" w:hAnsi="Arial" w:cs="Arial"/>
      <w:b/>
      <w:bCs/>
    </w:rPr>
  </w:style>
  <w:style w:type="paragraph" w:styleId="Kommentartext">
    <w:name w:val="annotation text"/>
    <w:basedOn w:val="Standard"/>
    <w:link w:val="KommentartextZchn"/>
    <w:semiHidden/>
    <w:rsid w:val="00E11033"/>
  </w:style>
  <w:style w:type="paragraph" w:styleId="Makrotext">
    <w:name w:val="macro"/>
    <w:semiHidden/>
    <w:rsid w:val="00E110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60" w:lineRule="auto"/>
    </w:pPr>
    <w:rPr>
      <w:rFonts w:ascii="Courier New" w:hAnsi="Courier New" w:cs="Courier New"/>
      <w:sz w:val="22"/>
      <w:szCs w:val="22"/>
    </w:rPr>
  </w:style>
  <w:style w:type="paragraph" w:styleId="Rechtsgrundlagenverzeichnis">
    <w:name w:val="table of authorities"/>
    <w:basedOn w:val="Standard"/>
    <w:next w:val="Standard"/>
    <w:semiHidden/>
    <w:rsid w:val="00E11033"/>
    <w:pPr>
      <w:ind w:left="200" w:hanging="200"/>
    </w:pPr>
  </w:style>
  <w:style w:type="paragraph" w:styleId="RGV-berschrift">
    <w:name w:val="toa heading"/>
    <w:basedOn w:val="Standard"/>
    <w:next w:val="Standard"/>
    <w:semiHidden/>
    <w:rsid w:val="00E11033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Verzeichnis2">
    <w:name w:val="toc 2"/>
    <w:basedOn w:val="Standard"/>
    <w:next w:val="Standard"/>
    <w:autoRedefine/>
    <w:semiHidden/>
    <w:rsid w:val="00E11033"/>
    <w:pPr>
      <w:ind w:left="200"/>
    </w:pPr>
  </w:style>
  <w:style w:type="paragraph" w:styleId="Verzeichnis3">
    <w:name w:val="toc 3"/>
    <w:basedOn w:val="Standard"/>
    <w:next w:val="Standard"/>
    <w:autoRedefine/>
    <w:semiHidden/>
    <w:rsid w:val="00E11033"/>
    <w:pPr>
      <w:ind w:left="400"/>
    </w:pPr>
  </w:style>
  <w:style w:type="paragraph" w:styleId="Verzeichnis4">
    <w:name w:val="toc 4"/>
    <w:basedOn w:val="Standard"/>
    <w:next w:val="Standard"/>
    <w:autoRedefine/>
    <w:semiHidden/>
    <w:rsid w:val="00E11033"/>
    <w:pPr>
      <w:ind w:left="600"/>
    </w:pPr>
  </w:style>
  <w:style w:type="paragraph" w:styleId="Verzeichnis5">
    <w:name w:val="toc 5"/>
    <w:basedOn w:val="Standard"/>
    <w:next w:val="Standard"/>
    <w:autoRedefine/>
    <w:semiHidden/>
    <w:rsid w:val="00E11033"/>
    <w:pPr>
      <w:ind w:left="800"/>
    </w:pPr>
  </w:style>
  <w:style w:type="paragraph" w:styleId="Verzeichnis6">
    <w:name w:val="toc 6"/>
    <w:basedOn w:val="Standard"/>
    <w:next w:val="Standard"/>
    <w:autoRedefine/>
    <w:semiHidden/>
    <w:rsid w:val="00E11033"/>
    <w:pPr>
      <w:ind w:left="1000"/>
    </w:pPr>
  </w:style>
  <w:style w:type="paragraph" w:styleId="Verzeichnis7">
    <w:name w:val="toc 7"/>
    <w:basedOn w:val="Standard"/>
    <w:next w:val="Standard"/>
    <w:autoRedefine/>
    <w:semiHidden/>
    <w:rsid w:val="00E11033"/>
    <w:pPr>
      <w:ind w:left="1200"/>
    </w:pPr>
  </w:style>
  <w:style w:type="paragraph" w:styleId="Verzeichnis8">
    <w:name w:val="toc 8"/>
    <w:basedOn w:val="Standard"/>
    <w:next w:val="Standard"/>
    <w:autoRedefine/>
    <w:semiHidden/>
    <w:rsid w:val="00E11033"/>
    <w:pPr>
      <w:ind w:left="1400"/>
    </w:pPr>
  </w:style>
  <w:style w:type="paragraph" w:styleId="Verzeichnis9">
    <w:name w:val="toc 9"/>
    <w:basedOn w:val="Standard"/>
    <w:next w:val="Standard"/>
    <w:autoRedefine/>
    <w:semiHidden/>
    <w:rsid w:val="00E11033"/>
    <w:pPr>
      <w:ind w:left="1600"/>
    </w:pPr>
  </w:style>
  <w:style w:type="paragraph" w:customStyle="1" w:styleId="Tabellentext">
    <w:name w:val="Tabellentext"/>
    <w:basedOn w:val="Standard"/>
    <w:qFormat/>
    <w:rsid w:val="00E11033"/>
    <w:pPr>
      <w:spacing w:before="120" w:line="240" w:lineRule="auto"/>
    </w:pPr>
    <w:rPr>
      <w:rFonts w:ascii="Arial" w:hAnsi="Arial"/>
      <w:sz w:val="20"/>
    </w:rPr>
  </w:style>
  <w:style w:type="paragraph" w:customStyle="1" w:styleId="HinweisAufzaehlung">
    <w:name w:val="HinweisAufzaehlung"/>
    <w:basedOn w:val="HinweisText"/>
    <w:qFormat/>
    <w:rsid w:val="00E11033"/>
    <w:pPr>
      <w:numPr>
        <w:numId w:val="28"/>
      </w:numPr>
      <w:tabs>
        <w:tab w:val="clear" w:pos="567"/>
        <w:tab w:val="left" w:pos="624"/>
      </w:tabs>
      <w:spacing w:before="100" w:beforeAutospacing="1" w:after="100" w:afterAutospacing="1"/>
    </w:pPr>
  </w:style>
  <w:style w:type="paragraph" w:customStyle="1" w:styleId="ActionAufgabeVorlage">
    <w:name w:val="Action Aufgabe Vorlage"/>
    <w:basedOn w:val="Standard"/>
    <w:qFormat/>
    <w:rsid w:val="001721EB"/>
    <w:pPr>
      <w:numPr>
        <w:numId w:val="22"/>
      </w:numPr>
      <w:spacing w:before="240" w:after="240"/>
    </w:pPr>
    <w:rPr>
      <w:szCs w:val="20"/>
    </w:rPr>
  </w:style>
  <w:style w:type="character" w:customStyle="1" w:styleId="KommentartextZchn">
    <w:name w:val="Kommentartext Zchn"/>
    <w:link w:val="Kommentartext"/>
    <w:semiHidden/>
    <w:rsid w:val="00E11033"/>
    <w:rPr>
      <w:sz w:val="22"/>
      <w:szCs w:val="22"/>
    </w:rPr>
  </w:style>
  <w:style w:type="character" w:customStyle="1" w:styleId="KopfzeileZchn">
    <w:name w:val="Kopfzeile Zchn"/>
    <w:link w:val="Kopfzeile"/>
    <w:rsid w:val="00F0178D"/>
    <w:rPr>
      <w:rFonts w:ascii="Arial" w:hAnsi="Arial"/>
      <w:b/>
      <w:bCs/>
      <w:color w:val="666666"/>
      <w:szCs w:val="16"/>
    </w:rPr>
  </w:style>
  <w:style w:type="paragraph" w:customStyle="1" w:styleId="Nummernaufzhlung">
    <w:name w:val="Nummernaufzählung"/>
    <w:basedOn w:val="Standard"/>
    <w:link w:val="NummernaufzhlungZchn"/>
    <w:qFormat/>
    <w:rsid w:val="00E11033"/>
    <w:pPr>
      <w:numPr>
        <w:numId w:val="34"/>
      </w:numPr>
      <w:tabs>
        <w:tab w:val="left" w:pos="397"/>
      </w:tabs>
      <w:spacing w:before="100" w:beforeAutospacing="1" w:after="100" w:afterAutospacing="1"/>
    </w:pPr>
  </w:style>
  <w:style w:type="character" w:customStyle="1" w:styleId="NummernaufzhlungZchn">
    <w:name w:val="Nummernaufzählung Zchn"/>
    <w:link w:val="Nummernaufzhlung"/>
    <w:rsid w:val="00E11033"/>
    <w:rPr>
      <w:sz w:val="22"/>
      <w:szCs w:val="22"/>
    </w:rPr>
  </w:style>
  <w:style w:type="paragraph" w:customStyle="1" w:styleId="Punktaufzhlung">
    <w:name w:val="Punktaufzählung"/>
    <w:basedOn w:val="Standard"/>
    <w:link w:val="PunktaufzhlungZchn"/>
    <w:qFormat/>
    <w:rsid w:val="00E11033"/>
    <w:pPr>
      <w:numPr>
        <w:numId w:val="35"/>
      </w:numPr>
      <w:tabs>
        <w:tab w:val="left" w:pos="397"/>
      </w:tabs>
      <w:spacing w:before="100" w:beforeAutospacing="1" w:after="100" w:afterAutospacing="1"/>
    </w:pPr>
  </w:style>
  <w:style w:type="character" w:customStyle="1" w:styleId="PunktaufzhlungZchn">
    <w:name w:val="Punktaufzählung Zchn"/>
    <w:link w:val="Punktaufzhlung"/>
    <w:rsid w:val="00E11033"/>
    <w:rPr>
      <w:sz w:val="22"/>
      <w:szCs w:val="22"/>
    </w:rPr>
  </w:style>
  <w:style w:type="table" w:styleId="Tabellenraster">
    <w:name w:val="Table Grid"/>
    <w:basedOn w:val="NormaleTabelle"/>
    <w:rsid w:val="00E11033"/>
    <w:pPr>
      <w:spacing w:before="120" w:after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titel">
    <w:name w:val="Tabellentitel"/>
    <w:basedOn w:val="Tabellentext"/>
    <w:qFormat/>
    <w:rsid w:val="00E64336"/>
    <w:pPr>
      <w:keepNext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vorlagen\DokumentVorlagen\Vorlage-business-wissen_2020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6ABA8-C451-46BF-A10C-2BE270D34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Vorlage-business-wissen_2020.dotx</Template>
  <TotalTime>0</TotalTime>
  <Pages>5</Pages>
  <Words>666</Words>
  <Characters>4768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8-Wochenplan für digitales Onboarding</vt:lpstr>
    </vt:vector>
  </TitlesOfParts>
  <Company>b-wise GmbH</Company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8-Wochenplan für digitales Onboarding</dc:title>
  <dc:subject>Einarbeitung neuer Mitarbeiter</dc:subject>
  <dc:creator>www.business-wissen.de</dc:creator>
  <cp:keywords/>
  <dc:description/>
  <cp:lastModifiedBy>Jürgen Fleig</cp:lastModifiedBy>
  <cp:revision>8</cp:revision>
  <cp:lastPrinted>2025-10-23T07:48:00Z</cp:lastPrinted>
  <dcterms:created xsi:type="dcterms:W3CDTF">2025-10-23T06:34:00Z</dcterms:created>
  <dcterms:modified xsi:type="dcterms:W3CDTF">2025-10-23T07:48:00Z</dcterms:modified>
</cp:coreProperties>
</file>