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50DB2" w14:textId="19B548D4" w:rsidR="00EB30B4" w:rsidRDefault="001C5D02" w:rsidP="00A22260">
      <w:pPr>
        <w:pStyle w:val="Titel1"/>
      </w:pPr>
      <w:r w:rsidRPr="002C2B9F">
        <w:t xml:space="preserve">Service Level Agreement für: </w:t>
      </w:r>
    </w:p>
    <w:p w14:paraId="2DD9BE05" w14:textId="77777777" w:rsidR="005F7D89" w:rsidRDefault="005F7D89" w:rsidP="005F7D89">
      <w:pPr>
        <w:pStyle w:val="Titel2"/>
      </w:pPr>
    </w:p>
    <w:p w14:paraId="5AB7BCE3" w14:textId="2DFF151D" w:rsidR="005F7D89" w:rsidRPr="005F7D89" w:rsidRDefault="005F7D89" w:rsidP="005F7D89">
      <w:pPr>
        <w:pStyle w:val="Titel2"/>
      </w:pPr>
      <w:r>
        <w:t>Kundenspezifischen Support</w:t>
      </w:r>
    </w:p>
    <w:p w14:paraId="35759B40" w14:textId="77777777" w:rsidR="008C7CDC" w:rsidRPr="008C7CDC" w:rsidRDefault="008C7CDC" w:rsidP="008C7CDC">
      <w:pPr>
        <w:pStyle w:val="Titel2"/>
      </w:pPr>
    </w:p>
    <w:p w14:paraId="39995730" w14:textId="77777777" w:rsidR="001C5D02" w:rsidRPr="002C2B9F" w:rsidRDefault="001C5D02" w:rsidP="00981B64">
      <w:r w:rsidRPr="002C2B9F">
        <w:t>Vereinbarung zwischen:</w:t>
      </w:r>
    </w:p>
    <w:tbl>
      <w:tblPr>
        <w:tblStyle w:val="Tabellenraster"/>
        <w:tblW w:w="81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883"/>
        <w:gridCol w:w="820"/>
        <w:gridCol w:w="1334"/>
        <w:gridCol w:w="247"/>
        <w:gridCol w:w="2706"/>
        <w:gridCol w:w="723"/>
        <w:gridCol w:w="637"/>
      </w:tblGrid>
      <w:tr w:rsidR="001C5D02" w:rsidRPr="002C2B9F" w14:paraId="13E714C3" w14:textId="77777777" w:rsidTr="00C325EE">
        <w:trPr>
          <w:cantSplit/>
          <w:trHeight w:val="687"/>
        </w:trPr>
        <w:tc>
          <w:tcPr>
            <w:tcW w:w="4087" w:type="dxa"/>
            <w:gridSpan w:val="5"/>
          </w:tcPr>
          <w:p w14:paraId="4AB2A2C1" w14:textId="4EADF1EC" w:rsidR="001C5D02" w:rsidRPr="002C2B9F" w:rsidRDefault="008C7CDC" w:rsidP="00ED7C5E">
            <w:pPr>
              <w:pStyle w:val="Tabellentitel"/>
              <w:keepNext/>
            </w:pPr>
            <w:r>
              <w:t>zweiP IT &amp; WEB Solutions</w:t>
            </w:r>
          </w:p>
        </w:tc>
        <w:tc>
          <w:tcPr>
            <w:tcW w:w="4066" w:type="dxa"/>
            <w:gridSpan w:val="3"/>
          </w:tcPr>
          <w:p w14:paraId="421AA98B" w14:textId="326DCDDB" w:rsidR="001C5D02" w:rsidRPr="002C2B9F" w:rsidRDefault="008C7CDC" w:rsidP="00ED7C5E">
            <w:pPr>
              <w:pStyle w:val="Tabellentitel"/>
              <w:keepNext/>
            </w:pPr>
            <w:r w:rsidRPr="008C7CDC">
              <w:t>Hauser Kaibling Seilbahn- und Liftges.m.b.H. &amp; Co KG</w:t>
            </w:r>
          </w:p>
        </w:tc>
      </w:tr>
      <w:tr w:rsidR="001C5D02" w:rsidRPr="00ED7C5E" w14:paraId="2A95D6A7" w14:textId="77777777" w:rsidTr="00C325EE">
        <w:trPr>
          <w:cantSplit/>
          <w:trHeight w:val="995"/>
        </w:trPr>
        <w:tc>
          <w:tcPr>
            <w:tcW w:w="4087" w:type="dxa"/>
            <w:gridSpan w:val="5"/>
          </w:tcPr>
          <w:p w14:paraId="23143975" w14:textId="729991CD" w:rsidR="001C5D02" w:rsidRPr="00ED7C5E" w:rsidRDefault="008C7CDC" w:rsidP="001C5D02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Ennsweg 126</w:t>
            </w:r>
          </w:p>
          <w:p w14:paraId="59ED1552" w14:textId="384CA165" w:rsidR="001C5D02" w:rsidRPr="00ED7C5E" w:rsidRDefault="008C7CDC" w:rsidP="001C5D02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8971 Schladming</w:t>
            </w:r>
          </w:p>
          <w:p w14:paraId="7757C021" w14:textId="2168239D" w:rsidR="001C5D02" w:rsidRPr="00ED7C5E" w:rsidRDefault="001C5D02" w:rsidP="001C5D02">
            <w:pPr>
              <w:pStyle w:val="Tabellentext"/>
              <w:rPr>
                <w:sz w:val="16"/>
                <w:szCs w:val="16"/>
              </w:rPr>
            </w:pPr>
          </w:p>
        </w:tc>
        <w:tc>
          <w:tcPr>
            <w:tcW w:w="4066" w:type="dxa"/>
            <w:gridSpan w:val="3"/>
          </w:tcPr>
          <w:p w14:paraId="5D7ED068" w14:textId="325B202D" w:rsidR="008C7CDC" w:rsidRDefault="008C7CDC" w:rsidP="001C5D02">
            <w:pPr>
              <w:pStyle w:val="Tabellentext"/>
              <w:rPr>
                <w:sz w:val="16"/>
                <w:szCs w:val="16"/>
              </w:rPr>
            </w:pPr>
            <w:r w:rsidRPr="008C7CDC">
              <w:rPr>
                <w:sz w:val="16"/>
                <w:szCs w:val="16"/>
              </w:rPr>
              <w:t>Erzherzog-Johann-Straße 180</w:t>
            </w:r>
          </w:p>
          <w:p w14:paraId="1357CE66" w14:textId="22750D34" w:rsidR="00B95E93" w:rsidRPr="00ED7C5E" w:rsidRDefault="008C7CDC" w:rsidP="001C5D02">
            <w:pPr>
              <w:pStyle w:val="Tabellentext"/>
              <w:rPr>
                <w:sz w:val="16"/>
                <w:szCs w:val="16"/>
              </w:rPr>
            </w:pPr>
            <w:r w:rsidRPr="008C7CDC">
              <w:rPr>
                <w:sz w:val="16"/>
                <w:szCs w:val="16"/>
              </w:rPr>
              <w:t>8967 Haus im Ennstal</w:t>
            </w:r>
          </w:p>
        </w:tc>
      </w:tr>
      <w:tr w:rsidR="00A22260" w:rsidRPr="00A22260" w14:paraId="5311D368" w14:textId="77777777" w:rsidTr="00C325EE">
        <w:trPr>
          <w:cantSplit/>
          <w:trHeight w:val="468"/>
        </w:trPr>
        <w:tc>
          <w:tcPr>
            <w:tcW w:w="4087" w:type="dxa"/>
            <w:gridSpan w:val="5"/>
          </w:tcPr>
          <w:p w14:paraId="515895F7" w14:textId="77777777" w:rsidR="00A22260" w:rsidRPr="00A22260" w:rsidRDefault="00A22260" w:rsidP="00ED7C5E">
            <w:pPr>
              <w:pStyle w:val="Tabellentext"/>
              <w:keepNext/>
              <w:rPr>
                <w:b/>
              </w:rPr>
            </w:pPr>
            <w:r w:rsidRPr="00A22260">
              <w:rPr>
                <w:b/>
              </w:rPr>
              <w:t>Ansprechpartner</w:t>
            </w:r>
            <w:r>
              <w:rPr>
                <w:b/>
              </w:rPr>
              <w:t xml:space="preserve"> Anbieter</w:t>
            </w:r>
          </w:p>
        </w:tc>
        <w:tc>
          <w:tcPr>
            <w:tcW w:w="4066" w:type="dxa"/>
            <w:gridSpan w:val="3"/>
          </w:tcPr>
          <w:p w14:paraId="4E7E01A4" w14:textId="77777777" w:rsidR="00A22260" w:rsidRPr="00A22260" w:rsidRDefault="00A22260" w:rsidP="00ED7C5E">
            <w:pPr>
              <w:pStyle w:val="Tabellentext"/>
              <w:keepNext/>
              <w:rPr>
                <w:b/>
              </w:rPr>
            </w:pPr>
            <w:r w:rsidRPr="00A22260">
              <w:rPr>
                <w:b/>
              </w:rPr>
              <w:t>Ansprechpartner</w:t>
            </w:r>
            <w:r>
              <w:rPr>
                <w:b/>
              </w:rPr>
              <w:t xml:space="preserve"> Kunde</w:t>
            </w:r>
          </w:p>
        </w:tc>
      </w:tr>
      <w:tr w:rsidR="00A22260" w:rsidRPr="00ED7C5E" w14:paraId="41A06019" w14:textId="77777777" w:rsidTr="00C325EE">
        <w:trPr>
          <w:cantSplit/>
          <w:trHeight w:val="1185"/>
        </w:trPr>
        <w:tc>
          <w:tcPr>
            <w:tcW w:w="4087" w:type="dxa"/>
            <w:gridSpan w:val="5"/>
          </w:tcPr>
          <w:p w14:paraId="03C25E8D" w14:textId="18CE6243" w:rsidR="00A22260" w:rsidRPr="00ED7C5E" w:rsidRDefault="008C7CDC" w:rsidP="001C5D02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Dipl.-Ing. Thomas Pilz</w:t>
            </w:r>
          </w:p>
          <w:p w14:paraId="2417599B" w14:textId="5876AF82" w:rsidR="00AE065C" w:rsidRPr="00ED7C5E" w:rsidRDefault="00AE065C" w:rsidP="001C5D02">
            <w:pPr>
              <w:pStyle w:val="Tabellentext"/>
              <w:rPr>
                <w:sz w:val="16"/>
                <w:szCs w:val="16"/>
              </w:rPr>
            </w:pPr>
            <w:r w:rsidRPr="00ED7C5E">
              <w:rPr>
                <w:sz w:val="16"/>
                <w:szCs w:val="16"/>
              </w:rPr>
              <w:t>Telefon:</w:t>
            </w:r>
            <w:r w:rsidR="008C7CDC">
              <w:rPr>
                <w:sz w:val="16"/>
                <w:szCs w:val="16"/>
              </w:rPr>
              <w:t xml:space="preserve"> +43 3687 25001</w:t>
            </w:r>
          </w:p>
          <w:p w14:paraId="6DE82D05" w14:textId="3346245F" w:rsidR="00AE065C" w:rsidRPr="00ED7C5E" w:rsidRDefault="00AE065C" w:rsidP="001C5D02">
            <w:pPr>
              <w:pStyle w:val="Tabellentext"/>
              <w:rPr>
                <w:sz w:val="16"/>
                <w:szCs w:val="16"/>
              </w:rPr>
            </w:pPr>
            <w:r w:rsidRPr="00ED7C5E">
              <w:rPr>
                <w:sz w:val="16"/>
                <w:szCs w:val="16"/>
              </w:rPr>
              <w:t>E-Mail:</w:t>
            </w:r>
            <w:r w:rsidR="008C7CDC">
              <w:rPr>
                <w:sz w:val="16"/>
                <w:szCs w:val="16"/>
              </w:rPr>
              <w:t xml:space="preserve"> </w:t>
            </w:r>
            <w:hyperlink r:id="rId8" w:history="1">
              <w:r w:rsidR="008C7CDC" w:rsidRPr="00B534CC">
                <w:rPr>
                  <w:rStyle w:val="Hyperlink"/>
                  <w:sz w:val="16"/>
                  <w:szCs w:val="16"/>
                </w:rPr>
                <w:t>info@zweip.at</w:t>
              </w:r>
            </w:hyperlink>
          </w:p>
        </w:tc>
        <w:tc>
          <w:tcPr>
            <w:tcW w:w="4066" w:type="dxa"/>
            <w:gridSpan w:val="3"/>
          </w:tcPr>
          <w:p w14:paraId="40391FB5" w14:textId="26CEDE18" w:rsidR="00A22260" w:rsidRPr="00ED7C5E" w:rsidRDefault="008C7CDC" w:rsidP="001C5D02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Mag. Martin Hüttenbrenner</w:t>
            </w:r>
          </w:p>
          <w:p w14:paraId="7F4F56B6" w14:textId="0E85950A" w:rsidR="00AE065C" w:rsidRPr="00ED7C5E" w:rsidRDefault="00AE065C" w:rsidP="001C5D02">
            <w:pPr>
              <w:pStyle w:val="Tabellentext"/>
              <w:rPr>
                <w:sz w:val="16"/>
                <w:szCs w:val="16"/>
              </w:rPr>
            </w:pPr>
            <w:r w:rsidRPr="00ED7C5E">
              <w:rPr>
                <w:sz w:val="16"/>
                <w:szCs w:val="16"/>
              </w:rPr>
              <w:t>Telefon:</w:t>
            </w:r>
            <w:r w:rsidR="008C7CDC">
              <w:rPr>
                <w:sz w:val="16"/>
                <w:szCs w:val="16"/>
              </w:rPr>
              <w:t xml:space="preserve"> +43 3886 3030 27</w:t>
            </w:r>
          </w:p>
          <w:p w14:paraId="7F141CC3" w14:textId="40E7E16B" w:rsidR="00AE065C" w:rsidRPr="00ED7C5E" w:rsidRDefault="00AE065C" w:rsidP="001C5D02">
            <w:pPr>
              <w:pStyle w:val="Tabellentext"/>
              <w:rPr>
                <w:sz w:val="16"/>
                <w:szCs w:val="16"/>
              </w:rPr>
            </w:pPr>
            <w:r w:rsidRPr="00ED7C5E">
              <w:rPr>
                <w:sz w:val="16"/>
                <w:szCs w:val="16"/>
              </w:rPr>
              <w:t>E-Mail:</w:t>
            </w:r>
            <w:r w:rsidR="008C7CDC">
              <w:rPr>
                <w:sz w:val="16"/>
                <w:szCs w:val="16"/>
              </w:rPr>
              <w:t xml:space="preserve"> </w:t>
            </w:r>
            <w:r w:rsidR="008C7CDC" w:rsidRPr="008C7CDC">
              <w:rPr>
                <w:sz w:val="16"/>
                <w:szCs w:val="16"/>
              </w:rPr>
              <w:t>martin.huettenbrenner@hauser-kaibling.at</w:t>
            </w:r>
          </w:p>
        </w:tc>
      </w:tr>
      <w:tr w:rsidR="002C2B9F" w:rsidRPr="00ED7C5E" w14:paraId="39A3039A" w14:textId="77777777" w:rsidTr="00C325EE">
        <w:trPr>
          <w:cantSplit/>
          <w:trHeight w:val="409"/>
        </w:trPr>
        <w:tc>
          <w:tcPr>
            <w:tcW w:w="4087" w:type="dxa"/>
            <w:gridSpan w:val="5"/>
          </w:tcPr>
          <w:p w14:paraId="736D9498" w14:textId="77777777" w:rsidR="002C2B9F" w:rsidRPr="00ED7C5E" w:rsidRDefault="002C2B9F" w:rsidP="00A92E58">
            <w:pPr>
              <w:pStyle w:val="Tabellentext"/>
              <w:rPr>
                <w:sz w:val="16"/>
                <w:szCs w:val="16"/>
              </w:rPr>
            </w:pPr>
            <w:r w:rsidRPr="00ED7C5E">
              <w:rPr>
                <w:sz w:val="16"/>
                <w:szCs w:val="16"/>
              </w:rPr>
              <w:t>Vereinbarung vom (Datum)</w:t>
            </w:r>
          </w:p>
        </w:tc>
        <w:tc>
          <w:tcPr>
            <w:tcW w:w="4066" w:type="dxa"/>
            <w:gridSpan w:val="3"/>
          </w:tcPr>
          <w:p w14:paraId="4DEA8953" w14:textId="64473F9F" w:rsidR="002C2B9F" w:rsidRPr="00ED7C5E" w:rsidRDefault="00D4343F" w:rsidP="00A92E58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  <w:r w:rsidR="008C7CDC">
              <w:rPr>
                <w:sz w:val="16"/>
                <w:szCs w:val="16"/>
              </w:rPr>
              <w:t>.01.2023</w:t>
            </w:r>
          </w:p>
        </w:tc>
      </w:tr>
      <w:tr w:rsidR="002C2B9F" w:rsidRPr="00ED7C5E" w14:paraId="281D57BE" w14:textId="77777777" w:rsidTr="00C325EE">
        <w:trPr>
          <w:cantSplit/>
          <w:trHeight w:val="409"/>
        </w:trPr>
        <w:tc>
          <w:tcPr>
            <w:tcW w:w="4087" w:type="dxa"/>
            <w:gridSpan w:val="5"/>
          </w:tcPr>
          <w:p w14:paraId="3DCE0B9A" w14:textId="6AEEE03A" w:rsidR="002C2B9F" w:rsidRPr="00ED7C5E" w:rsidRDefault="002C2B9F" w:rsidP="00A92E58">
            <w:pPr>
              <w:pStyle w:val="Tabellentext"/>
              <w:rPr>
                <w:sz w:val="16"/>
                <w:szCs w:val="16"/>
              </w:rPr>
            </w:pPr>
            <w:r w:rsidRPr="00ED7C5E">
              <w:rPr>
                <w:sz w:val="16"/>
                <w:szCs w:val="16"/>
              </w:rPr>
              <w:t>Version</w:t>
            </w:r>
            <w:r w:rsidR="00AE065C" w:rsidRPr="00ED7C5E">
              <w:rPr>
                <w:sz w:val="16"/>
                <w:szCs w:val="16"/>
              </w:rPr>
              <w:t>-Nr.</w:t>
            </w:r>
          </w:p>
        </w:tc>
        <w:tc>
          <w:tcPr>
            <w:tcW w:w="4066" w:type="dxa"/>
            <w:gridSpan w:val="3"/>
          </w:tcPr>
          <w:p w14:paraId="249FF8ED" w14:textId="1C7E75A0" w:rsidR="002C2B9F" w:rsidRPr="00ED7C5E" w:rsidRDefault="008C7CDC" w:rsidP="00A92E58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E065C" w:rsidRPr="00ED7C5E">
              <w:rPr>
                <w:sz w:val="16"/>
                <w:szCs w:val="16"/>
              </w:rPr>
              <w:t>.0</w:t>
            </w:r>
          </w:p>
        </w:tc>
      </w:tr>
      <w:tr w:rsidR="008C7CDC" w:rsidRPr="00ED7C5E" w14:paraId="6691C792" w14:textId="77777777" w:rsidTr="00C325EE">
        <w:trPr>
          <w:cantSplit/>
          <w:trHeight w:val="424"/>
        </w:trPr>
        <w:tc>
          <w:tcPr>
            <w:tcW w:w="4087" w:type="dxa"/>
            <w:gridSpan w:val="5"/>
          </w:tcPr>
          <w:p w14:paraId="08BBDDFB" w14:textId="77777777" w:rsidR="008C7CDC" w:rsidRPr="00ED7C5E" w:rsidRDefault="008C7CDC" w:rsidP="008C7CDC">
            <w:pPr>
              <w:pStyle w:val="Tabellentext"/>
              <w:rPr>
                <w:sz w:val="16"/>
                <w:szCs w:val="16"/>
              </w:rPr>
            </w:pPr>
            <w:r w:rsidRPr="00ED7C5E">
              <w:rPr>
                <w:sz w:val="16"/>
                <w:szCs w:val="16"/>
              </w:rPr>
              <w:t>letzte Änderung vom (Datum)</w:t>
            </w:r>
          </w:p>
        </w:tc>
        <w:tc>
          <w:tcPr>
            <w:tcW w:w="4066" w:type="dxa"/>
            <w:gridSpan w:val="3"/>
          </w:tcPr>
          <w:p w14:paraId="2A3FA460" w14:textId="4238D75B" w:rsidR="008C7CDC" w:rsidRPr="00ED7C5E" w:rsidRDefault="008C7CDC" w:rsidP="008C7CDC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4343F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.01.2023</w:t>
            </w:r>
          </w:p>
        </w:tc>
      </w:tr>
      <w:tr w:rsidR="00226E9E" w:rsidRPr="00ED7C5E" w14:paraId="3E2EEE1F" w14:textId="77777777" w:rsidTr="00C325EE">
        <w:trPr>
          <w:cantSplit/>
          <w:trHeight w:val="409"/>
        </w:trPr>
        <w:tc>
          <w:tcPr>
            <w:tcW w:w="4087" w:type="dxa"/>
            <w:gridSpan w:val="5"/>
          </w:tcPr>
          <w:p w14:paraId="47991DF5" w14:textId="6F6384D9" w:rsidR="00226E9E" w:rsidRPr="00ED7C5E" w:rsidRDefault="00226E9E" w:rsidP="00A92E58">
            <w:pPr>
              <w:pStyle w:val="Tabellentext"/>
              <w:rPr>
                <w:sz w:val="16"/>
                <w:szCs w:val="16"/>
              </w:rPr>
            </w:pPr>
            <w:r w:rsidRPr="00ED7C5E">
              <w:rPr>
                <w:sz w:val="16"/>
                <w:szCs w:val="16"/>
              </w:rPr>
              <w:t>Klassifizierung</w:t>
            </w:r>
          </w:p>
        </w:tc>
        <w:tc>
          <w:tcPr>
            <w:tcW w:w="4066" w:type="dxa"/>
            <w:gridSpan w:val="3"/>
          </w:tcPr>
          <w:p w14:paraId="581F272E" w14:textId="03A5F37D" w:rsidR="00226E9E" w:rsidRPr="00ED7C5E" w:rsidRDefault="00226E9E" w:rsidP="00A92E58">
            <w:pPr>
              <w:pStyle w:val="Tabellentext"/>
              <w:rPr>
                <w:sz w:val="16"/>
                <w:szCs w:val="16"/>
              </w:rPr>
            </w:pPr>
            <w:r w:rsidRPr="00ED7C5E">
              <w:rPr>
                <w:sz w:val="16"/>
                <w:szCs w:val="16"/>
              </w:rPr>
              <w:t>vertraulich</w:t>
            </w:r>
          </w:p>
        </w:tc>
      </w:tr>
      <w:tr w:rsidR="00226E9E" w:rsidRPr="00ED7C5E" w14:paraId="240A4729" w14:textId="77777777" w:rsidTr="00C325EE">
        <w:trPr>
          <w:cantSplit/>
          <w:trHeight w:val="409"/>
        </w:trPr>
        <w:tc>
          <w:tcPr>
            <w:tcW w:w="4087" w:type="dxa"/>
            <w:gridSpan w:val="5"/>
          </w:tcPr>
          <w:p w14:paraId="096E835D" w14:textId="32AEB1BC" w:rsidR="00226E9E" w:rsidRPr="00ED7C5E" w:rsidRDefault="00226E9E" w:rsidP="00A92E58">
            <w:pPr>
              <w:pStyle w:val="Tabellentext"/>
              <w:rPr>
                <w:sz w:val="16"/>
                <w:szCs w:val="16"/>
              </w:rPr>
            </w:pPr>
            <w:r w:rsidRPr="00ED7C5E">
              <w:rPr>
                <w:sz w:val="16"/>
                <w:szCs w:val="16"/>
              </w:rPr>
              <w:t>Status</w:t>
            </w:r>
          </w:p>
        </w:tc>
        <w:tc>
          <w:tcPr>
            <w:tcW w:w="4066" w:type="dxa"/>
            <w:gridSpan w:val="3"/>
          </w:tcPr>
          <w:p w14:paraId="6FB23E3B" w14:textId="2E93F777" w:rsidR="00226E9E" w:rsidRPr="00ED7C5E" w:rsidRDefault="00226E9E" w:rsidP="00A92E58">
            <w:pPr>
              <w:pStyle w:val="Tabellentext"/>
              <w:rPr>
                <w:sz w:val="16"/>
                <w:szCs w:val="16"/>
              </w:rPr>
            </w:pPr>
            <w:r w:rsidRPr="00ED7C5E">
              <w:rPr>
                <w:sz w:val="16"/>
                <w:szCs w:val="16"/>
              </w:rPr>
              <w:t>laufend</w:t>
            </w:r>
          </w:p>
        </w:tc>
      </w:tr>
      <w:tr w:rsidR="005F51E3" w:rsidRPr="002C2B9F" w14:paraId="0B029FE9" w14:textId="77777777" w:rsidTr="00C325EE">
        <w:trPr>
          <w:gridAfter w:val="1"/>
          <w:wAfter w:w="637" w:type="dxa"/>
          <w:cantSplit/>
        </w:trPr>
        <w:tc>
          <w:tcPr>
            <w:tcW w:w="7516" w:type="dxa"/>
            <w:gridSpan w:val="7"/>
          </w:tcPr>
          <w:p w14:paraId="59E9E7E0" w14:textId="77777777" w:rsidR="00C325EE" w:rsidRDefault="00C325EE" w:rsidP="00ED7C5E">
            <w:pPr>
              <w:pStyle w:val="Tabellentext"/>
              <w:keepNext/>
              <w:rPr>
                <w:b/>
                <w:bCs/>
              </w:rPr>
            </w:pPr>
          </w:p>
          <w:p w14:paraId="55D94395" w14:textId="2E67A9CD" w:rsidR="005F51E3" w:rsidRDefault="005F51E3" w:rsidP="00ED7C5E">
            <w:pPr>
              <w:pStyle w:val="Tabellentext"/>
              <w:keepNext/>
            </w:pPr>
            <w:r w:rsidRPr="00226E9E">
              <w:rPr>
                <w:b/>
                <w:bCs/>
              </w:rPr>
              <w:t>Änderungen</w:t>
            </w:r>
          </w:p>
        </w:tc>
      </w:tr>
      <w:tr w:rsidR="005F51E3" w:rsidRPr="00226E9E" w14:paraId="0C6A1E4C" w14:textId="77777777" w:rsidTr="00C325EE">
        <w:trPr>
          <w:gridAfter w:val="1"/>
          <w:wAfter w:w="637" w:type="dxa"/>
          <w:cantSplit/>
          <w:trHeight w:val="489"/>
        </w:trPr>
        <w:tc>
          <w:tcPr>
            <w:tcW w:w="803" w:type="dxa"/>
          </w:tcPr>
          <w:p w14:paraId="7EBD514F" w14:textId="77777777" w:rsidR="005F51E3" w:rsidRPr="00226E9E" w:rsidRDefault="005F51E3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226E9E">
              <w:rPr>
                <w:b/>
                <w:bCs/>
                <w:sz w:val="16"/>
                <w:szCs w:val="16"/>
              </w:rPr>
              <w:t>Version</w:t>
            </w:r>
          </w:p>
        </w:tc>
        <w:tc>
          <w:tcPr>
            <w:tcW w:w="1703" w:type="dxa"/>
            <w:gridSpan w:val="2"/>
          </w:tcPr>
          <w:p w14:paraId="3FE52F39" w14:textId="77777777" w:rsidR="005F51E3" w:rsidRPr="00226E9E" w:rsidRDefault="005F51E3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226E9E">
              <w:rPr>
                <w:b/>
                <w:bCs/>
                <w:sz w:val="16"/>
                <w:szCs w:val="16"/>
              </w:rPr>
              <w:t>Datum</w:t>
            </w:r>
          </w:p>
        </w:tc>
        <w:tc>
          <w:tcPr>
            <w:tcW w:w="5010" w:type="dxa"/>
            <w:gridSpan w:val="4"/>
          </w:tcPr>
          <w:p w14:paraId="56516A5C" w14:textId="77777777" w:rsidR="005F51E3" w:rsidRPr="00226E9E" w:rsidRDefault="005F51E3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226E9E">
              <w:rPr>
                <w:b/>
                <w:bCs/>
                <w:sz w:val="16"/>
                <w:szCs w:val="16"/>
              </w:rPr>
              <w:t>Änderung</w:t>
            </w:r>
          </w:p>
        </w:tc>
      </w:tr>
      <w:tr w:rsidR="005F51E3" w:rsidRPr="008A4F1E" w14:paraId="216C7228" w14:textId="77777777" w:rsidTr="00C325EE">
        <w:trPr>
          <w:gridAfter w:val="1"/>
          <w:wAfter w:w="637" w:type="dxa"/>
          <w:cantSplit/>
          <w:trHeight w:val="488"/>
        </w:trPr>
        <w:tc>
          <w:tcPr>
            <w:tcW w:w="803" w:type="dxa"/>
          </w:tcPr>
          <w:p w14:paraId="5E18F90A" w14:textId="77777777" w:rsidR="005F51E3" w:rsidRPr="008A4F1E" w:rsidRDefault="005F51E3" w:rsidP="00603FBF">
            <w:pPr>
              <w:pStyle w:val="Tabellentext"/>
              <w:rPr>
                <w:sz w:val="16"/>
                <w:szCs w:val="16"/>
              </w:rPr>
            </w:pPr>
            <w:r w:rsidRPr="008A4F1E">
              <w:rPr>
                <w:sz w:val="16"/>
                <w:szCs w:val="16"/>
              </w:rPr>
              <w:t>1.0</w:t>
            </w:r>
          </w:p>
        </w:tc>
        <w:tc>
          <w:tcPr>
            <w:tcW w:w="1703" w:type="dxa"/>
            <w:gridSpan w:val="2"/>
          </w:tcPr>
          <w:p w14:paraId="7F16CDA5" w14:textId="04ECD37C" w:rsidR="005F51E3" w:rsidRPr="008A4F1E" w:rsidRDefault="00DC4A89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  <w:r w:rsidR="005F51E3" w:rsidRPr="008A4F1E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1</w:t>
            </w:r>
            <w:r w:rsidR="005F51E3" w:rsidRPr="008A4F1E">
              <w:rPr>
                <w:sz w:val="16"/>
                <w:szCs w:val="16"/>
              </w:rPr>
              <w:t>.20</w:t>
            </w:r>
            <w:r w:rsidR="0044323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010" w:type="dxa"/>
            <w:gridSpan w:val="4"/>
          </w:tcPr>
          <w:p w14:paraId="28DC2B0E" w14:textId="04601C98" w:rsidR="005F51E3" w:rsidRPr="008A4F1E" w:rsidRDefault="00DC4A89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Erstellung SLA</w:t>
            </w:r>
          </w:p>
        </w:tc>
      </w:tr>
      <w:tr w:rsidR="005F51E3" w:rsidRPr="008A4F1E" w14:paraId="0A6917BC" w14:textId="77777777" w:rsidTr="00C325EE">
        <w:trPr>
          <w:gridAfter w:val="1"/>
          <w:wAfter w:w="637" w:type="dxa"/>
          <w:cantSplit/>
          <w:trHeight w:val="488"/>
        </w:trPr>
        <w:tc>
          <w:tcPr>
            <w:tcW w:w="803" w:type="dxa"/>
          </w:tcPr>
          <w:p w14:paraId="5864399A" w14:textId="77777777" w:rsidR="005F51E3" w:rsidRPr="008A4F1E" w:rsidRDefault="005F51E3" w:rsidP="00603FBF">
            <w:pPr>
              <w:pStyle w:val="Tabellentext"/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2"/>
          </w:tcPr>
          <w:p w14:paraId="1802B751" w14:textId="77777777" w:rsidR="005F51E3" w:rsidRPr="008A4F1E" w:rsidRDefault="005F51E3" w:rsidP="00603FBF">
            <w:pPr>
              <w:pStyle w:val="Tabellentext"/>
              <w:rPr>
                <w:sz w:val="16"/>
                <w:szCs w:val="16"/>
              </w:rPr>
            </w:pPr>
          </w:p>
        </w:tc>
        <w:tc>
          <w:tcPr>
            <w:tcW w:w="5010" w:type="dxa"/>
            <w:gridSpan w:val="4"/>
          </w:tcPr>
          <w:p w14:paraId="3B3F6742" w14:textId="77777777" w:rsidR="005F51E3" w:rsidRPr="008A4F1E" w:rsidRDefault="005F51E3" w:rsidP="00603FBF">
            <w:pPr>
              <w:pStyle w:val="Tabellentext"/>
              <w:rPr>
                <w:sz w:val="16"/>
                <w:szCs w:val="16"/>
              </w:rPr>
            </w:pPr>
          </w:p>
        </w:tc>
      </w:tr>
      <w:tr w:rsidR="005C2502" w:rsidRPr="00226E9E" w14:paraId="60988025" w14:textId="77777777" w:rsidTr="00C325EE">
        <w:trPr>
          <w:gridAfter w:val="1"/>
          <w:wAfter w:w="637" w:type="dxa"/>
          <w:cantSplit/>
          <w:trHeight w:val="489"/>
        </w:trPr>
        <w:tc>
          <w:tcPr>
            <w:tcW w:w="7516" w:type="dxa"/>
            <w:gridSpan w:val="7"/>
          </w:tcPr>
          <w:p w14:paraId="3318C44A" w14:textId="0A8EE2CF" w:rsidR="005C2502" w:rsidRDefault="005C2502" w:rsidP="00746A2A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Änderungen der Vereinbarung sind möglich:</w:t>
            </w:r>
            <w:r w:rsidR="00DC4A89">
              <w:rPr>
                <w:b/>
                <w:bCs/>
                <w:sz w:val="16"/>
                <w:szCs w:val="16"/>
              </w:rPr>
              <w:t xml:space="preserve"> </w:t>
            </w:r>
          </w:p>
          <w:p w14:paraId="582F2A7D" w14:textId="3AA1A8B9" w:rsidR="005C2502" w:rsidRPr="00D507C5" w:rsidRDefault="005C2502" w:rsidP="00746A2A">
            <w:pPr>
              <w:pStyle w:val="Tabellentext"/>
              <w:rPr>
                <w:sz w:val="16"/>
                <w:szCs w:val="16"/>
              </w:rPr>
            </w:pPr>
            <w:r w:rsidRPr="00D507C5">
              <w:rPr>
                <w:sz w:val="16"/>
                <w:szCs w:val="16"/>
              </w:rPr>
              <w:t>wenn:</w:t>
            </w:r>
            <w:r w:rsidR="00DC4A89">
              <w:rPr>
                <w:sz w:val="16"/>
                <w:szCs w:val="16"/>
              </w:rPr>
              <w:t xml:space="preserve"> beide Vertragspartner einig sind</w:t>
            </w:r>
          </w:p>
          <w:p w14:paraId="0F29D0B6" w14:textId="05628915" w:rsidR="005C2502" w:rsidRDefault="005C2502" w:rsidP="00746A2A">
            <w:pPr>
              <w:pStyle w:val="Tabellentext"/>
              <w:rPr>
                <w:sz w:val="16"/>
                <w:szCs w:val="16"/>
              </w:rPr>
            </w:pPr>
            <w:r w:rsidRPr="00D507C5">
              <w:rPr>
                <w:sz w:val="16"/>
                <w:szCs w:val="16"/>
              </w:rPr>
              <w:t>durch (Person):</w:t>
            </w:r>
            <w:r w:rsidR="00DC4A89">
              <w:rPr>
                <w:sz w:val="16"/>
                <w:szCs w:val="16"/>
              </w:rPr>
              <w:t xml:space="preserve"> Thomas Pilz</w:t>
            </w:r>
          </w:p>
          <w:p w14:paraId="52389AD3" w14:textId="53EB4FD5" w:rsidR="005C2502" w:rsidRPr="00D507C5" w:rsidRDefault="005C2502" w:rsidP="00746A2A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Freigabe durch: </w:t>
            </w:r>
            <w:r w:rsidR="00DC4A89">
              <w:rPr>
                <w:sz w:val="16"/>
                <w:szCs w:val="16"/>
              </w:rPr>
              <w:t>Martin Hüttenbrenner</w:t>
            </w:r>
          </w:p>
        </w:tc>
      </w:tr>
      <w:tr w:rsidR="005C2502" w:rsidRPr="00D507C5" w14:paraId="1B9EBA35" w14:textId="77777777" w:rsidTr="00C325EE">
        <w:trPr>
          <w:gridAfter w:val="1"/>
          <w:wAfter w:w="637" w:type="dxa"/>
          <w:cantSplit/>
          <w:trHeight w:val="488"/>
        </w:trPr>
        <w:tc>
          <w:tcPr>
            <w:tcW w:w="7516" w:type="dxa"/>
            <w:gridSpan w:val="7"/>
          </w:tcPr>
          <w:p w14:paraId="5578F012" w14:textId="77777777" w:rsidR="005C2502" w:rsidRPr="00D507C5" w:rsidRDefault="005C2502" w:rsidP="00746A2A">
            <w:pPr>
              <w:pStyle w:val="Tabellentext"/>
              <w:rPr>
                <w:sz w:val="16"/>
                <w:szCs w:val="16"/>
              </w:rPr>
            </w:pPr>
            <w:r w:rsidRPr="00D507C5">
              <w:rPr>
                <w:sz w:val="16"/>
                <w:szCs w:val="16"/>
              </w:rPr>
              <w:t>Änderungen sind möglich in der Form: Löschen, Hinzufügen, Ändern von Serviceleistungen, Anzahl Nutzer, Servicezeit, Servicelevel, Gutschriften</w:t>
            </w:r>
          </w:p>
        </w:tc>
      </w:tr>
      <w:tr w:rsidR="00226E9E" w:rsidRPr="002C2B9F" w14:paraId="0179EE04" w14:textId="77777777" w:rsidTr="00C325EE">
        <w:trPr>
          <w:gridAfter w:val="1"/>
          <w:wAfter w:w="637" w:type="dxa"/>
          <w:cantSplit/>
        </w:trPr>
        <w:tc>
          <w:tcPr>
            <w:tcW w:w="7516" w:type="dxa"/>
            <w:gridSpan w:val="7"/>
          </w:tcPr>
          <w:p w14:paraId="57F8DE6D" w14:textId="6EBAEC14" w:rsidR="00226E9E" w:rsidRDefault="00226E9E" w:rsidP="00ED7C5E">
            <w:pPr>
              <w:pStyle w:val="Tabellentext"/>
              <w:keepNext/>
            </w:pPr>
            <w:r>
              <w:rPr>
                <w:b/>
                <w:bCs/>
              </w:rPr>
              <w:lastRenderedPageBreak/>
              <w:t>Ansprechpartner</w:t>
            </w:r>
          </w:p>
        </w:tc>
      </w:tr>
      <w:tr w:rsidR="008A4F1E" w:rsidRPr="008A4F1E" w14:paraId="3F775C61" w14:textId="77777777" w:rsidTr="00C325EE">
        <w:trPr>
          <w:gridAfter w:val="1"/>
          <w:wAfter w:w="637" w:type="dxa"/>
          <w:cantSplit/>
          <w:trHeight w:val="489"/>
        </w:trPr>
        <w:tc>
          <w:tcPr>
            <w:tcW w:w="1686" w:type="dxa"/>
            <w:gridSpan w:val="2"/>
          </w:tcPr>
          <w:p w14:paraId="3DACD0F1" w14:textId="0650D711" w:rsidR="00226E9E" w:rsidRPr="008A4F1E" w:rsidRDefault="008A4F1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A4F1E">
              <w:rPr>
                <w:b/>
                <w:bCs/>
                <w:sz w:val="16"/>
                <w:szCs w:val="16"/>
              </w:rPr>
              <w:t>Bereich</w:t>
            </w:r>
          </w:p>
        </w:tc>
        <w:tc>
          <w:tcPr>
            <w:tcW w:w="2154" w:type="dxa"/>
            <w:gridSpan w:val="2"/>
          </w:tcPr>
          <w:p w14:paraId="29D87DF4" w14:textId="0B4F27D5" w:rsidR="00226E9E" w:rsidRPr="008A4F1E" w:rsidRDefault="008A4F1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A4F1E">
              <w:rPr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3676" w:type="dxa"/>
            <w:gridSpan w:val="3"/>
          </w:tcPr>
          <w:p w14:paraId="7164B4C2" w14:textId="02A14C57" w:rsidR="00226E9E" w:rsidRPr="008A4F1E" w:rsidRDefault="008A4F1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A4F1E">
              <w:rPr>
                <w:b/>
                <w:bCs/>
                <w:sz w:val="16"/>
                <w:szCs w:val="16"/>
              </w:rPr>
              <w:t>Kontakt</w:t>
            </w:r>
          </w:p>
        </w:tc>
      </w:tr>
      <w:tr w:rsidR="008A4F1E" w:rsidRPr="008A4F1E" w14:paraId="67D4EA3C" w14:textId="77777777" w:rsidTr="00C325EE">
        <w:trPr>
          <w:gridAfter w:val="1"/>
          <w:wAfter w:w="637" w:type="dxa"/>
          <w:cantSplit/>
          <w:trHeight w:val="488"/>
        </w:trPr>
        <w:tc>
          <w:tcPr>
            <w:tcW w:w="1686" w:type="dxa"/>
            <w:gridSpan w:val="2"/>
          </w:tcPr>
          <w:p w14:paraId="611FD046" w14:textId="5B72907F" w:rsidR="00226E9E" w:rsidRPr="008A4F1E" w:rsidRDefault="00A01B26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Support</w:t>
            </w:r>
          </w:p>
        </w:tc>
        <w:tc>
          <w:tcPr>
            <w:tcW w:w="2154" w:type="dxa"/>
            <w:gridSpan w:val="2"/>
          </w:tcPr>
          <w:p w14:paraId="1C8601DF" w14:textId="28CA93B0" w:rsidR="00226E9E" w:rsidRPr="008A4F1E" w:rsidRDefault="00DC4A89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Thomas P</w:t>
            </w:r>
            <w:r w:rsidR="00D4343F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lz</w:t>
            </w:r>
          </w:p>
        </w:tc>
        <w:tc>
          <w:tcPr>
            <w:tcW w:w="3676" w:type="dxa"/>
            <w:gridSpan w:val="3"/>
          </w:tcPr>
          <w:p w14:paraId="177CE829" w14:textId="0A9452CC" w:rsidR="00226E9E" w:rsidRDefault="00ED7C5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Telefon:</w:t>
            </w:r>
            <w:r w:rsidR="00DC4A89">
              <w:rPr>
                <w:sz w:val="16"/>
                <w:szCs w:val="16"/>
              </w:rPr>
              <w:t xml:space="preserve"> +43 3687 25001</w:t>
            </w:r>
          </w:p>
          <w:p w14:paraId="5C0285D4" w14:textId="0F1695EE" w:rsidR="00ED7C5E" w:rsidRPr="008A4F1E" w:rsidRDefault="00ED7C5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E-Mail: </w:t>
            </w:r>
            <w:hyperlink r:id="rId9" w:history="1">
              <w:r w:rsidR="00DC4A89" w:rsidRPr="00B534CC">
                <w:rPr>
                  <w:rStyle w:val="Hyperlink"/>
                  <w:sz w:val="16"/>
                  <w:szCs w:val="16"/>
                </w:rPr>
                <w:t>info@zweip.at</w:t>
              </w:r>
            </w:hyperlink>
          </w:p>
        </w:tc>
      </w:tr>
      <w:tr w:rsidR="008A4F1E" w:rsidRPr="008A4F1E" w14:paraId="1173E4A3" w14:textId="77777777" w:rsidTr="00C325EE">
        <w:trPr>
          <w:gridAfter w:val="1"/>
          <w:wAfter w:w="637" w:type="dxa"/>
          <w:cantSplit/>
          <w:trHeight w:val="488"/>
        </w:trPr>
        <w:tc>
          <w:tcPr>
            <w:tcW w:w="1686" w:type="dxa"/>
            <w:gridSpan w:val="2"/>
          </w:tcPr>
          <w:p w14:paraId="6E2ADFED" w14:textId="47AEA48D" w:rsidR="00226E9E" w:rsidRPr="008A4F1E" w:rsidRDefault="008A4F1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Beschwerden</w:t>
            </w:r>
          </w:p>
        </w:tc>
        <w:tc>
          <w:tcPr>
            <w:tcW w:w="2154" w:type="dxa"/>
            <w:gridSpan w:val="2"/>
          </w:tcPr>
          <w:p w14:paraId="7DDD8905" w14:textId="7E909ED3" w:rsidR="00226E9E" w:rsidRPr="008A4F1E" w:rsidRDefault="00DC4A89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Thomas P</w:t>
            </w:r>
            <w:r w:rsidR="00D4343F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lz</w:t>
            </w:r>
          </w:p>
        </w:tc>
        <w:tc>
          <w:tcPr>
            <w:tcW w:w="3676" w:type="dxa"/>
            <w:gridSpan w:val="3"/>
          </w:tcPr>
          <w:p w14:paraId="6412F57A" w14:textId="43CCB973" w:rsidR="00ED7C5E" w:rsidRDefault="00ED7C5E" w:rsidP="00ED7C5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Telefon:</w:t>
            </w:r>
            <w:r w:rsidR="00DC4A89">
              <w:rPr>
                <w:sz w:val="16"/>
                <w:szCs w:val="16"/>
              </w:rPr>
              <w:t xml:space="preserve"> +43 3687 25001</w:t>
            </w:r>
          </w:p>
          <w:p w14:paraId="36DE83D2" w14:textId="732863B2" w:rsidR="00226E9E" w:rsidRPr="008A4F1E" w:rsidRDefault="00ED7C5E" w:rsidP="00ED7C5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E-Mail:</w:t>
            </w:r>
            <w:r w:rsidR="00DC4A89">
              <w:rPr>
                <w:sz w:val="16"/>
                <w:szCs w:val="16"/>
              </w:rPr>
              <w:t xml:space="preserve"> </w:t>
            </w:r>
            <w:hyperlink r:id="rId10" w:history="1">
              <w:r w:rsidR="00DC4A89" w:rsidRPr="00B534CC">
                <w:rPr>
                  <w:rStyle w:val="Hyperlink"/>
                  <w:sz w:val="16"/>
                  <w:szCs w:val="16"/>
                </w:rPr>
                <w:t>info@zweip.at</w:t>
              </w:r>
            </w:hyperlink>
          </w:p>
        </w:tc>
      </w:tr>
      <w:tr w:rsidR="008A4F1E" w:rsidRPr="008A4F1E" w14:paraId="18EA3425" w14:textId="77777777" w:rsidTr="00C325EE">
        <w:trPr>
          <w:gridAfter w:val="1"/>
          <w:wAfter w:w="637" w:type="dxa"/>
          <w:cantSplit/>
          <w:trHeight w:val="488"/>
        </w:trPr>
        <w:tc>
          <w:tcPr>
            <w:tcW w:w="1686" w:type="dxa"/>
            <w:gridSpan w:val="2"/>
          </w:tcPr>
          <w:p w14:paraId="7FFB5A04" w14:textId="20A1D569" w:rsidR="008A4F1E" w:rsidRPr="008A4F1E" w:rsidRDefault="008A4F1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Eskalation</w:t>
            </w:r>
          </w:p>
        </w:tc>
        <w:tc>
          <w:tcPr>
            <w:tcW w:w="2154" w:type="dxa"/>
            <w:gridSpan w:val="2"/>
          </w:tcPr>
          <w:p w14:paraId="68B93ADF" w14:textId="0D2A0755" w:rsidR="008A4F1E" w:rsidRPr="008A4F1E" w:rsidRDefault="00DC4A89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Thomas P</w:t>
            </w:r>
            <w:r w:rsidR="00D4343F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lz</w:t>
            </w:r>
          </w:p>
        </w:tc>
        <w:tc>
          <w:tcPr>
            <w:tcW w:w="3676" w:type="dxa"/>
            <w:gridSpan w:val="3"/>
          </w:tcPr>
          <w:p w14:paraId="7114EEDB" w14:textId="47897EAD" w:rsidR="00ED7C5E" w:rsidRDefault="00ED7C5E" w:rsidP="00ED7C5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Telefon:</w:t>
            </w:r>
            <w:r w:rsidR="00DC4A89">
              <w:rPr>
                <w:sz w:val="16"/>
                <w:szCs w:val="16"/>
              </w:rPr>
              <w:t xml:space="preserve"> +43 664 8582667</w:t>
            </w:r>
          </w:p>
          <w:p w14:paraId="25145AC0" w14:textId="631042D3" w:rsidR="008A4F1E" w:rsidRPr="008A4F1E" w:rsidRDefault="00ED7C5E" w:rsidP="00ED7C5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E-Mail:</w:t>
            </w:r>
            <w:r w:rsidR="00DC4A89">
              <w:rPr>
                <w:sz w:val="16"/>
                <w:szCs w:val="16"/>
              </w:rPr>
              <w:t xml:space="preserve"> </w:t>
            </w:r>
            <w:hyperlink r:id="rId11" w:history="1">
              <w:r w:rsidR="00DC4A89" w:rsidRPr="00B534CC">
                <w:rPr>
                  <w:rStyle w:val="Hyperlink"/>
                  <w:sz w:val="16"/>
                  <w:szCs w:val="16"/>
                </w:rPr>
                <w:t>info@zweip.at</w:t>
              </w:r>
            </w:hyperlink>
          </w:p>
        </w:tc>
      </w:tr>
      <w:tr w:rsidR="008A4F1E" w:rsidRPr="008A4F1E" w14:paraId="4BFA150A" w14:textId="77777777" w:rsidTr="00C325EE">
        <w:trPr>
          <w:gridAfter w:val="1"/>
          <w:wAfter w:w="637" w:type="dxa"/>
          <w:cantSplit/>
          <w:trHeight w:val="488"/>
        </w:trPr>
        <w:tc>
          <w:tcPr>
            <w:tcW w:w="1686" w:type="dxa"/>
            <w:gridSpan w:val="2"/>
          </w:tcPr>
          <w:p w14:paraId="196E1CAB" w14:textId="09B6A50F" w:rsidR="008A4F1E" w:rsidRPr="008A4F1E" w:rsidRDefault="008A4F1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Notfälle</w:t>
            </w:r>
          </w:p>
        </w:tc>
        <w:tc>
          <w:tcPr>
            <w:tcW w:w="2154" w:type="dxa"/>
            <w:gridSpan w:val="2"/>
          </w:tcPr>
          <w:p w14:paraId="304E8A8A" w14:textId="2067F2F7" w:rsidR="008A4F1E" w:rsidRPr="008A4F1E" w:rsidRDefault="00DC4A89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Thomas P</w:t>
            </w:r>
            <w:r w:rsidR="00D4343F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lz</w:t>
            </w:r>
          </w:p>
        </w:tc>
        <w:tc>
          <w:tcPr>
            <w:tcW w:w="3676" w:type="dxa"/>
            <w:gridSpan w:val="3"/>
          </w:tcPr>
          <w:p w14:paraId="1755D173" w14:textId="6C78FB25" w:rsidR="00ED7C5E" w:rsidRDefault="00ED7C5E" w:rsidP="00ED7C5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Telefon:</w:t>
            </w:r>
            <w:r w:rsidR="00DC4A89">
              <w:rPr>
                <w:sz w:val="16"/>
                <w:szCs w:val="16"/>
              </w:rPr>
              <w:t xml:space="preserve"> +43 664 8582667</w:t>
            </w:r>
          </w:p>
          <w:p w14:paraId="50258F5F" w14:textId="0DE8C5FB" w:rsidR="008A4F1E" w:rsidRPr="008A4F1E" w:rsidRDefault="00ED7C5E" w:rsidP="00ED7C5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E-Mail:</w:t>
            </w:r>
            <w:r w:rsidR="00DC4A89">
              <w:rPr>
                <w:sz w:val="16"/>
                <w:szCs w:val="16"/>
              </w:rPr>
              <w:t xml:space="preserve"> </w:t>
            </w:r>
            <w:hyperlink r:id="rId12" w:history="1">
              <w:r w:rsidR="00DC4A89" w:rsidRPr="00B534CC">
                <w:rPr>
                  <w:rStyle w:val="Hyperlink"/>
                  <w:sz w:val="16"/>
                  <w:szCs w:val="16"/>
                </w:rPr>
                <w:t>info@zweip.at</w:t>
              </w:r>
            </w:hyperlink>
          </w:p>
        </w:tc>
      </w:tr>
      <w:tr w:rsidR="008A4F1E" w:rsidRPr="008A4F1E" w14:paraId="54F992B8" w14:textId="77777777" w:rsidTr="00C325EE">
        <w:trPr>
          <w:gridAfter w:val="1"/>
          <w:wAfter w:w="637" w:type="dxa"/>
          <w:cantSplit/>
          <w:trHeight w:val="488"/>
        </w:trPr>
        <w:tc>
          <w:tcPr>
            <w:tcW w:w="1686" w:type="dxa"/>
            <w:gridSpan w:val="2"/>
          </w:tcPr>
          <w:p w14:paraId="5C52C8DA" w14:textId="1C2A4D21" w:rsidR="008A4F1E" w:rsidRPr="008A4F1E" w:rsidRDefault="008A4F1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Service Review</w:t>
            </w:r>
          </w:p>
        </w:tc>
        <w:tc>
          <w:tcPr>
            <w:tcW w:w="2154" w:type="dxa"/>
            <w:gridSpan w:val="2"/>
          </w:tcPr>
          <w:p w14:paraId="6EF034D3" w14:textId="4EE0B237" w:rsidR="008A4F1E" w:rsidRPr="008A4F1E" w:rsidRDefault="00DC4A89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Thomas P</w:t>
            </w:r>
            <w:r w:rsidR="00D4343F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lz</w:t>
            </w:r>
          </w:p>
        </w:tc>
        <w:tc>
          <w:tcPr>
            <w:tcW w:w="3676" w:type="dxa"/>
            <w:gridSpan w:val="3"/>
          </w:tcPr>
          <w:p w14:paraId="07546ACB" w14:textId="5D7F85A5" w:rsidR="00ED7C5E" w:rsidRDefault="00ED7C5E" w:rsidP="00ED7C5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Telefon:</w:t>
            </w:r>
            <w:r w:rsidR="00DC4A89">
              <w:rPr>
                <w:sz w:val="16"/>
                <w:szCs w:val="16"/>
              </w:rPr>
              <w:t xml:space="preserve"> +43 3687 25001</w:t>
            </w:r>
          </w:p>
          <w:p w14:paraId="1027767F" w14:textId="74A22364" w:rsidR="008A4F1E" w:rsidRPr="008A4F1E" w:rsidRDefault="00ED7C5E" w:rsidP="00ED7C5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E-Mail:</w:t>
            </w:r>
            <w:r w:rsidR="00DC4A89">
              <w:rPr>
                <w:sz w:val="16"/>
                <w:szCs w:val="16"/>
              </w:rPr>
              <w:t xml:space="preserve"> </w:t>
            </w:r>
            <w:hyperlink r:id="rId13" w:history="1">
              <w:r w:rsidR="00DC4A89" w:rsidRPr="00B534CC">
                <w:rPr>
                  <w:rStyle w:val="Hyperlink"/>
                  <w:sz w:val="16"/>
                  <w:szCs w:val="16"/>
                </w:rPr>
                <w:t>info@zweip.at</w:t>
              </w:r>
            </w:hyperlink>
          </w:p>
        </w:tc>
      </w:tr>
      <w:tr w:rsidR="000254C5" w:rsidRPr="008A4F1E" w14:paraId="3ED18E8F" w14:textId="77777777" w:rsidTr="00C325EE">
        <w:trPr>
          <w:gridAfter w:val="1"/>
          <w:wAfter w:w="637" w:type="dxa"/>
          <w:cantSplit/>
          <w:trHeight w:val="488"/>
        </w:trPr>
        <w:tc>
          <w:tcPr>
            <w:tcW w:w="1686" w:type="dxa"/>
            <w:gridSpan w:val="2"/>
          </w:tcPr>
          <w:p w14:paraId="03E44179" w14:textId="1537EE39" w:rsidR="000254C5" w:rsidRDefault="000254C5" w:rsidP="000254C5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Vertrag</w:t>
            </w:r>
          </w:p>
        </w:tc>
        <w:tc>
          <w:tcPr>
            <w:tcW w:w="2154" w:type="dxa"/>
            <w:gridSpan w:val="2"/>
          </w:tcPr>
          <w:p w14:paraId="66B07162" w14:textId="1D21C292" w:rsidR="000254C5" w:rsidRPr="008A4F1E" w:rsidRDefault="00DC4A89" w:rsidP="000254C5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Thomas P</w:t>
            </w:r>
            <w:r w:rsidR="00D4343F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lz</w:t>
            </w:r>
          </w:p>
        </w:tc>
        <w:tc>
          <w:tcPr>
            <w:tcW w:w="3676" w:type="dxa"/>
            <w:gridSpan w:val="3"/>
          </w:tcPr>
          <w:p w14:paraId="5BE9C16E" w14:textId="558077FD" w:rsidR="000254C5" w:rsidRDefault="000254C5" w:rsidP="000254C5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Telefon:</w:t>
            </w:r>
            <w:r w:rsidR="00DC4A89">
              <w:rPr>
                <w:sz w:val="16"/>
                <w:szCs w:val="16"/>
              </w:rPr>
              <w:t xml:space="preserve"> +43 3687 25001</w:t>
            </w:r>
          </w:p>
          <w:p w14:paraId="19FA9FCF" w14:textId="7CF25939" w:rsidR="000254C5" w:rsidRPr="008A4F1E" w:rsidRDefault="000254C5" w:rsidP="000254C5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E-Mail:</w:t>
            </w:r>
            <w:r w:rsidR="00DC4A89">
              <w:rPr>
                <w:sz w:val="16"/>
                <w:szCs w:val="16"/>
              </w:rPr>
              <w:t xml:space="preserve"> </w:t>
            </w:r>
            <w:hyperlink r:id="rId14" w:history="1">
              <w:r w:rsidR="00DC4A89" w:rsidRPr="00B534CC">
                <w:rPr>
                  <w:rStyle w:val="Hyperlink"/>
                  <w:sz w:val="16"/>
                  <w:szCs w:val="16"/>
                </w:rPr>
                <w:t>info@zweip.at</w:t>
              </w:r>
            </w:hyperlink>
          </w:p>
        </w:tc>
      </w:tr>
      <w:tr w:rsidR="008A4F1E" w:rsidRPr="008A4F1E" w14:paraId="0345F26C" w14:textId="77777777" w:rsidTr="00C325EE">
        <w:trPr>
          <w:gridAfter w:val="1"/>
          <w:wAfter w:w="637" w:type="dxa"/>
          <w:cantSplit/>
          <w:trHeight w:val="488"/>
        </w:trPr>
        <w:tc>
          <w:tcPr>
            <w:tcW w:w="1686" w:type="dxa"/>
            <w:gridSpan w:val="2"/>
          </w:tcPr>
          <w:p w14:paraId="02DF69CB" w14:textId="207579A5" w:rsidR="008A4F1E" w:rsidRPr="008A4F1E" w:rsidRDefault="00A01B26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Service </w:t>
            </w:r>
            <w:r w:rsidR="008A4F1E" w:rsidRPr="008A4F1E">
              <w:rPr>
                <w:b/>
                <w:bCs/>
                <w:sz w:val="16"/>
                <w:szCs w:val="16"/>
              </w:rPr>
              <w:t>Portal</w:t>
            </w:r>
          </w:p>
        </w:tc>
        <w:tc>
          <w:tcPr>
            <w:tcW w:w="2154" w:type="dxa"/>
            <w:gridSpan w:val="2"/>
          </w:tcPr>
          <w:p w14:paraId="4FEA31DD" w14:textId="333225AB" w:rsidR="008A4F1E" w:rsidRPr="008A4F1E" w:rsidRDefault="00DC4A89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Thomas P</w:t>
            </w:r>
            <w:r w:rsidR="00D4343F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lz</w:t>
            </w:r>
          </w:p>
        </w:tc>
        <w:tc>
          <w:tcPr>
            <w:tcW w:w="3676" w:type="dxa"/>
            <w:gridSpan w:val="3"/>
          </w:tcPr>
          <w:p w14:paraId="6687D010" w14:textId="112A8FDE" w:rsidR="008A4F1E" w:rsidRPr="008A4F1E" w:rsidRDefault="00DC4A89" w:rsidP="00603FBF">
            <w:pPr>
              <w:pStyle w:val="Tabellentext"/>
              <w:rPr>
                <w:sz w:val="16"/>
                <w:szCs w:val="16"/>
              </w:rPr>
            </w:pPr>
            <w:r w:rsidRPr="00DC4A89">
              <w:rPr>
                <w:sz w:val="16"/>
                <w:szCs w:val="16"/>
              </w:rPr>
              <w:t>https://</w:t>
            </w:r>
            <w:r w:rsidR="00C325EE">
              <w:rPr>
                <w:sz w:val="16"/>
                <w:szCs w:val="16"/>
              </w:rPr>
              <w:t>service.zweip.at</w:t>
            </w:r>
          </w:p>
        </w:tc>
      </w:tr>
      <w:tr w:rsidR="000254C5" w:rsidRPr="008A4F1E" w14:paraId="7D9DA411" w14:textId="77777777" w:rsidTr="00C325EE">
        <w:trPr>
          <w:gridAfter w:val="1"/>
          <w:wAfter w:w="637" w:type="dxa"/>
          <w:cantSplit/>
          <w:trHeight w:val="488"/>
        </w:trPr>
        <w:tc>
          <w:tcPr>
            <w:tcW w:w="1686" w:type="dxa"/>
            <w:gridSpan w:val="2"/>
          </w:tcPr>
          <w:p w14:paraId="543F753B" w14:textId="5F33DBE7" w:rsidR="000254C5" w:rsidRPr="008A4F1E" w:rsidRDefault="00C325EE" w:rsidP="000254C5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Techn. </w:t>
            </w:r>
            <w:r w:rsidR="000254C5">
              <w:rPr>
                <w:b/>
                <w:bCs/>
                <w:sz w:val="16"/>
                <w:szCs w:val="16"/>
              </w:rPr>
              <w:t>Ansprechpartner beim Kunden:</w:t>
            </w:r>
          </w:p>
        </w:tc>
        <w:tc>
          <w:tcPr>
            <w:tcW w:w="2154" w:type="dxa"/>
            <w:gridSpan w:val="2"/>
          </w:tcPr>
          <w:p w14:paraId="21814156" w14:textId="020E8D78" w:rsidR="000254C5" w:rsidRPr="008A4F1E" w:rsidRDefault="00DC4A89" w:rsidP="000254C5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Thomas Rabenhaupt</w:t>
            </w:r>
          </w:p>
        </w:tc>
        <w:tc>
          <w:tcPr>
            <w:tcW w:w="3676" w:type="dxa"/>
            <w:gridSpan w:val="3"/>
          </w:tcPr>
          <w:p w14:paraId="70E0B104" w14:textId="4FD6E330" w:rsidR="000254C5" w:rsidRDefault="000254C5" w:rsidP="000254C5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Telefon:</w:t>
            </w:r>
            <w:r w:rsidR="00DC4A89">
              <w:rPr>
                <w:sz w:val="16"/>
                <w:szCs w:val="16"/>
              </w:rPr>
              <w:t xml:space="preserve"> </w:t>
            </w:r>
            <w:r w:rsidR="00DC4A89" w:rsidRPr="00DC4A89">
              <w:rPr>
                <w:sz w:val="16"/>
                <w:szCs w:val="16"/>
              </w:rPr>
              <w:t>+43 3686 3030-28</w:t>
            </w:r>
          </w:p>
          <w:p w14:paraId="2FD46001" w14:textId="77777777" w:rsidR="000254C5" w:rsidRDefault="000254C5" w:rsidP="000254C5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E-Mail:</w:t>
            </w:r>
            <w:r w:rsidR="00DC4A89">
              <w:rPr>
                <w:sz w:val="16"/>
                <w:szCs w:val="16"/>
              </w:rPr>
              <w:t xml:space="preserve"> </w:t>
            </w:r>
            <w:r w:rsidR="00DC4A89" w:rsidRPr="00DC4A89">
              <w:rPr>
                <w:sz w:val="16"/>
                <w:szCs w:val="16"/>
              </w:rPr>
              <w:t>thomas.rabenhaupt@hauser-kaibling.at</w:t>
            </w:r>
          </w:p>
          <w:p w14:paraId="76B44A91" w14:textId="43E7D49D" w:rsidR="00C325EE" w:rsidRDefault="00C325EE" w:rsidP="000254C5">
            <w:pPr>
              <w:pStyle w:val="Tabellentext"/>
              <w:rPr>
                <w:sz w:val="16"/>
                <w:szCs w:val="16"/>
              </w:rPr>
            </w:pPr>
          </w:p>
        </w:tc>
      </w:tr>
      <w:tr w:rsidR="008A4F1E" w:rsidRPr="008A4F1E" w14:paraId="28E562EA" w14:textId="77777777" w:rsidTr="00C325EE">
        <w:trPr>
          <w:gridAfter w:val="2"/>
          <w:wAfter w:w="1360" w:type="dxa"/>
          <w:cantSplit/>
        </w:trPr>
        <w:tc>
          <w:tcPr>
            <w:tcW w:w="6793" w:type="dxa"/>
            <w:gridSpan w:val="6"/>
          </w:tcPr>
          <w:p w14:paraId="0428B647" w14:textId="6358B956" w:rsidR="008A4F1E" w:rsidRPr="008A4F1E" w:rsidRDefault="008A4F1E" w:rsidP="00ED7C5E">
            <w:pPr>
              <w:pStyle w:val="Tabellentext"/>
              <w:keepNext/>
              <w:rPr>
                <w:b/>
                <w:bCs/>
              </w:rPr>
            </w:pPr>
          </w:p>
        </w:tc>
      </w:tr>
      <w:tr w:rsidR="008A4F1E" w:rsidRPr="00ED7C5E" w14:paraId="4109C8A1" w14:textId="77777777" w:rsidTr="00C325EE">
        <w:trPr>
          <w:gridAfter w:val="2"/>
          <w:wAfter w:w="1360" w:type="dxa"/>
          <w:cantSplit/>
          <w:trHeight w:val="489"/>
        </w:trPr>
        <w:tc>
          <w:tcPr>
            <w:tcW w:w="6793" w:type="dxa"/>
            <w:gridSpan w:val="6"/>
          </w:tcPr>
          <w:p w14:paraId="221CAC46" w14:textId="5DCAFD78" w:rsidR="008A4F1E" w:rsidRPr="00ED7C5E" w:rsidRDefault="008A4F1E" w:rsidP="00603FBF">
            <w:pPr>
              <w:pStyle w:val="Tabellentext"/>
              <w:rPr>
                <w:sz w:val="16"/>
                <w:szCs w:val="16"/>
              </w:rPr>
            </w:pPr>
          </w:p>
        </w:tc>
      </w:tr>
    </w:tbl>
    <w:p w14:paraId="4F5FFFBE" w14:textId="77777777" w:rsidR="00C325EE" w:rsidRDefault="00C325EE">
      <w: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4666"/>
        <w:gridCol w:w="10"/>
      </w:tblGrid>
      <w:tr w:rsidR="008A4F1E" w:rsidRPr="00ED7C5E" w14:paraId="034316C9" w14:textId="77777777" w:rsidTr="000254C5">
        <w:trPr>
          <w:gridAfter w:val="1"/>
          <w:wAfter w:w="10" w:type="dxa"/>
          <w:cantSplit/>
          <w:trHeight w:val="488"/>
        </w:trPr>
        <w:tc>
          <w:tcPr>
            <w:tcW w:w="6793" w:type="dxa"/>
            <w:gridSpan w:val="2"/>
          </w:tcPr>
          <w:p w14:paraId="51F6C727" w14:textId="4F6ACDA5" w:rsidR="008A4F1E" w:rsidRPr="00ED7C5E" w:rsidRDefault="008A4F1E" w:rsidP="00603FBF">
            <w:pPr>
              <w:pStyle w:val="Tabellentext"/>
              <w:rPr>
                <w:sz w:val="16"/>
                <w:szCs w:val="16"/>
              </w:rPr>
            </w:pPr>
          </w:p>
        </w:tc>
      </w:tr>
      <w:tr w:rsidR="008A4F1E" w:rsidRPr="008A4F1E" w14:paraId="3DBF52C6" w14:textId="77777777" w:rsidTr="000254C5">
        <w:trPr>
          <w:gridAfter w:val="1"/>
          <w:wAfter w:w="10" w:type="dxa"/>
          <w:cantSplit/>
        </w:trPr>
        <w:tc>
          <w:tcPr>
            <w:tcW w:w="6793" w:type="dxa"/>
            <w:gridSpan w:val="2"/>
          </w:tcPr>
          <w:p w14:paraId="4C002CB1" w14:textId="4DFF763F" w:rsidR="008A4F1E" w:rsidRPr="008A4F1E" w:rsidRDefault="008A4F1E" w:rsidP="00ED7C5E">
            <w:pPr>
              <w:pStyle w:val="Tabellentext"/>
              <w:keepNext/>
              <w:rPr>
                <w:b/>
                <w:bCs/>
              </w:rPr>
            </w:pPr>
            <w:r>
              <w:rPr>
                <w:b/>
                <w:bCs/>
              </w:rPr>
              <w:t xml:space="preserve">Ziel </w:t>
            </w:r>
            <w:r w:rsidR="00A74B36">
              <w:rPr>
                <w:b/>
                <w:bCs/>
              </w:rPr>
              <w:t xml:space="preserve">der </w:t>
            </w:r>
            <w:r>
              <w:rPr>
                <w:b/>
                <w:bCs/>
              </w:rPr>
              <w:t>Vereinbarung</w:t>
            </w:r>
          </w:p>
        </w:tc>
      </w:tr>
      <w:tr w:rsidR="008A4F1E" w:rsidRPr="00ED7C5E" w14:paraId="3294C4CF" w14:textId="77777777" w:rsidTr="000254C5">
        <w:trPr>
          <w:gridAfter w:val="1"/>
          <w:wAfter w:w="10" w:type="dxa"/>
          <w:cantSplit/>
          <w:trHeight w:val="489"/>
        </w:trPr>
        <w:tc>
          <w:tcPr>
            <w:tcW w:w="6793" w:type="dxa"/>
            <w:gridSpan w:val="2"/>
          </w:tcPr>
          <w:p w14:paraId="6C2163C5" w14:textId="439C099F" w:rsidR="00A95AE5" w:rsidRPr="00A95AE5" w:rsidRDefault="00A95AE5" w:rsidP="00A95AE5">
            <w:pPr>
              <w:pStyle w:val="Tabellentext"/>
              <w:rPr>
                <w:sz w:val="16"/>
                <w:szCs w:val="16"/>
              </w:rPr>
            </w:pPr>
            <w:r w:rsidRPr="00A95AE5">
              <w:rPr>
                <w:sz w:val="16"/>
                <w:szCs w:val="16"/>
              </w:rPr>
              <w:t xml:space="preserve">Das Service Level Agreement spezifiziert die Qualität </w:t>
            </w:r>
            <w:r w:rsidR="00A74B36">
              <w:rPr>
                <w:sz w:val="16"/>
                <w:szCs w:val="16"/>
              </w:rPr>
              <w:t xml:space="preserve">der </w:t>
            </w:r>
            <w:r w:rsidRPr="00A95AE5">
              <w:rPr>
                <w:sz w:val="16"/>
                <w:szCs w:val="16"/>
              </w:rPr>
              <w:t>IT-Leistungen, die zweiP IT &amp; WEB Solutions</w:t>
            </w:r>
            <w:r>
              <w:rPr>
                <w:sz w:val="16"/>
                <w:szCs w:val="16"/>
              </w:rPr>
              <w:t xml:space="preserve"> </w:t>
            </w:r>
            <w:r w:rsidRPr="00A95AE5">
              <w:rPr>
                <w:sz w:val="16"/>
                <w:szCs w:val="16"/>
              </w:rPr>
              <w:t>ihren Kunden im Bereich IT-Betre</w:t>
            </w:r>
            <w:r>
              <w:rPr>
                <w:sz w:val="16"/>
                <w:szCs w:val="16"/>
              </w:rPr>
              <w:t>u</w:t>
            </w:r>
            <w:r w:rsidRPr="00A95AE5">
              <w:rPr>
                <w:sz w:val="16"/>
                <w:szCs w:val="16"/>
              </w:rPr>
              <w:t>ung anbietet. Das Service Level Agreement besteht aus einem allgemeinen Teil und jeweils pro Service aus einer Leistungsbeschreibung.</w:t>
            </w:r>
          </w:p>
          <w:p w14:paraId="68945C86" w14:textId="1F7AB827" w:rsidR="00A95AE5" w:rsidRPr="00A95AE5" w:rsidRDefault="00A95AE5" w:rsidP="00A95AE5">
            <w:pPr>
              <w:pStyle w:val="Tabellentext"/>
              <w:rPr>
                <w:sz w:val="16"/>
                <w:szCs w:val="16"/>
              </w:rPr>
            </w:pPr>
            <w:r w:rsidRPr="00A95AE5">
              <w:rPr>
                <w:sz w:val="16"/>
                <w:szCs w:val="16"/>
              </w:rPr>
              <w:t>Dieses Dokument enthält alle für das Service Level Agreement relevanten Bestimmungen und Regelungen, die generell auf alle Leistungsbeschreibungen zutreffen. Dieses Dokument unterliegt in gegenseitigem Einverständnis</w:t>
            </w:r>
            <w:r w:rsidR="00A74B36">
              <w:rPr>
                <w:sz w:val="16"/>
                <w:szCs w:val="16"/>
              </w:rPr>
              <w:t xml:space="preserve">. </w:t>
            </w:r>
            <w:r w:rsidRPr="00A95AE5">
              <w:rPr>
                <w:sz w:val="16"/>
                <w:szCs w:val="16"/>
              </w:rPr>
              <w:t>Veränderungen bedürfen der Zustimmung der betroffenen Parteien.</w:t>
            </w:r>
          </w:p>
          <w:p w14:paraId="6FD752EA" w14:textId="1A70FBB7" w:rsidR="008A4F1E" w:rsidRPr="00ED7C5E" w:rsidRDefault="008A4F1E" w:rsidP="00A95AE5">
            <w:pPr>
              <w:pStyle w:val="Tabellentext"/>
              <w:rPr>
                <w:sz w:val="16"/>
                <w:szCs w:val="16"/>
              </w:rPr>
            </w:pPr>
          </w:p>
        </w:tc>
      </w:tr>
      <w:tr w:rsidR="008A4F1E" w:rsidRPr="008A4F1E" w14:paraId="6F65EACF" w14:textId="77777777" w:rsidTr="000254C5">
        <w:trPr>
          <w:gridAfter w:val="1"/>
          <w:wAfter w:w="10" w:type="dxa"/>
          <w:cantSplit/>
        </w:trPr>
        <w:tc>
          <w:tcPr>
            <w:tcW w:w="6793" w:type="dxa"/>
            <w:gridSpan w:val="2"/>
          </w:tcPr>
          <w:p w14:paraId="5C52CBEB" w14:textId="68FCEC8A" w:rsidR="008A4F1E" w:rsidRPr="008A4F1E" w:rsidRDefault="008A4F1E" w:rsidP="00ED7C5E">
            <w:pPr>
              <w:pStyle w:val="Tabellentext"/>
              <w:keepNext/>
              <w:rPr>
                <w:b/>
                <w:bCs/>
              </w:rPr>
            </w:pPr>
            <w:r>
              <w:rPr>
                <w:b/>
                <w:bCs/>
              </w:rPr>
              <w:t>Geltungsbereich</w:t>
            </w:r>
          </w:p>
        </w:tc>
      </w:tr>
      <w:tr w:rsidR="008A4F1E" w:rsidRPr="000254C5" w14:paraId="496BBC88" w14:textId="77777777" w:rsidTr="000254C5">
        <w:trPr>
          <w:gridAfter w:val="1"/>
          <w:wAfter w:w="10" w:type="dxa"/>
          <w:cantSplit/>
          <w:trHeight w:val="489"/>
        </w:trPr>
        <w:tc>
          <w:tcPr>
            <w:tcW w:w="6793" w:type="dxa"/>
            <w:gridSpan w:val="2"/>
          </w:tcPr>
          <w:p w14:paraId="33EDEB61" w14:textId="3F599844" w:rsidR="008A4F1E" w:rsidRPr="000254C5" w:rsidRDefault="00ED7C5E" w:rsidP="00603FBF">
            <w:pPr>
              <w:pStyle w:val="Tabellentext"/>
              <w:rPr>
                <w:sz w:val="16"/>
                <w:szCs w:val="16"/>
              </w:rPr>
            </w:pPr>
            <w:r w:rsidRPr="000254C5">
              <w:rPr>
                <w:sz w:val="16"/>
                <w:szCs w:val="16"/>
              </w:rPr>
              <w:t>Diese Vereinbarung gilt für sämtliche Niederlassungen de</w:t>
            </w:r>
            <w:r w:rsidR="00DC4A89">
              <w:rPr>
                <w:sz w:val="16"/>
                <w:szCs w:val="16"/>
              </w:rPr>
              <w:t>r</w:t>
            </w:r>
            <w:r w:rsidRPr="000254C5">
              <w:rPr>
                <w:sz w:val="16"/>
                <w:szCs w:val="16"/>
              </w:rPr>
              <w:t xml:space="preserve"> Kunden i</w:t>
            </w:r>
            <w:r w:rsidR="00DC4A89">
              <w:rPr>
                <w:sz w:val="16"/>
                <w:szCs w:val="16"/>
              </w:rPr>
              <w:t>n der Gemeinde Haus im Ennstal.</w:t>
            </w:r>
          </w:p>
        </w:tc>
      </w:tr>
      <w:tr w:rsidR="008A4F1E" w:rsidRPr="000254C5" w14:paraId="5A4A16AB" w14:textId="77777777" w:rsidTr="000254C5">
        <w:trPr>
          <w:gridAfter w:val="1"/>
          <w:wAfter w:w="10" w:type="dxa"/>
          <w:cantSplit/>
          <w:trHeight w:val="488"/>
        </w:trPr>
        <w:tc>
          <w:tcPr>
            <w:tcW w:w="6793" w:type="dxa"/>
            <w:gridSpan w:val="2"/>
          </w:tcPr>
          <w:p w14:paraId="6722AE3A" w14:textId="77777777" w:rsidR="008A4F1E" w:rsidRPr="00DC4A89" w:rsidRDefault="000254C5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DC4A89">
              <w:rPr>
                <w:b/>
                <w:bCs/>
                <w:sz w:val="16"/>
                <w:szCs w:val="16"/>
              </w:rPr>
              <w:t>Es werden folgende Betriebsstätten betreut:</w:t>
            </w:r>
          </w:p>
          <w:p w14:paraId="29A6B368" w14:textId="2DF2BDFB" w:rsidR="00DC4A89" w:rsidRPr="00DC4A89" w:rsidRDefault="00DC4A89" w:rsidP="00DC4A89">
            <w:pPr>
              <w:pStyle w:val="Tabellentext"/>
              <w:rPr>
                <w:sz w:val="16"/>
                <w:szCs w:val="16"/>
              </w:rPr>
            </w:pPr>
            <w:r w:rsidRPr="00DC4A89">
              <w:rPr>
                <w:sz w:val="16"/>
                <w:szCs w:val="16"/>
              </w:rPr>
              <w:t>Hauser Kaibling Seilbahn- und Liftges.m.b.H. &amp; Co KG</w:t>
            </w:r>
          </w:p>
          <w:p w14:paraId="7B3D6622" w14:textId="77777777" w:rsidR="00DC4A89" w:rsidRPr="00DC4A89" w:rsidRDefault="00DC4A89" w:rsidP="00DC4A89">
            <w:pPr>
              <w:pStyle w:val="Tabellentext"/>
              <w:rPr>
                <w:sz w:val="16"/>
                <w:szCs w:val="16"/>
              </w:rPr>
            </w:pPr>
            <w:r w:rsidRPr="00DC4A89">
              <w:rPr>
                <w:sz w:val="16"/>
                <w:szCs w:val="16"/>
              </w:rPr>
              <w:t>Erzherzog-Johann-Straße 180</w:t>
            </w:r>
          </w:p>
          <w:p w14:paraId="452C9482" w14:textId="7D841FE2" w:rsidR="00DC4A89" w:rsidRPr="000254C5" w:rsidRDefault="00DC4A89" w:rsidP="00DC4A89">
            <w:pPr>
              <w:pStyle w:val="Tabellentext"/>
              <w:rPr>
                <w:sz w:val="16"/>
                <w:szCs w:val="16"/>
              </w:rPr>
            </w:pPr>
            <w:r w:rsidRPr="00DC4A89">
              <w:rPr>
                <w:sz w:val="16"/>
                <w:szCs w:val="16"/>
              </w:rPr>
              <w:t>8967 Haus im Ennstal, Austria</w:t>
            </w:r>
          </w:p>
        </w:tc>
      </w:tr>
      <w:tr w:rsidR="00A44AE5" w:rsidRPr="008A4F1E" w14:paraId="46712471" w14:textId="77777777" w:rsidTr="00746A2A">
        <w:trPr>
          <w:cantSplit/>
        </w:trPr>
        <w:tc>
          <w:tcPr>
            <w:tcW w:w="6803" w:type="dxa"/>
            <w:gridSpan w:val="3"/>
          </w:tcPr>
          <w:p w14:paraId="0F0A44EF" w14:textId="77777777" w:rsidR="00C325EE" w:rsidRDefault="00C325EE" w:rsidP="00746A2A">
            <w:pPr>
              <w:pStyle w:val="Tabellentext"/>
              <w:keepNext/>
              <w:rPr>
                <w:b/>
                <w:bCs/>
              </w:rPr>
            </w:pPr>
          </w:p>
          <w:p w14:paraId="4380FCDB" w14:textId="30E2FCD5" w:rsidR="00A44AE5" w:rsidRPr="008A4F1E" w:rsidRDefault="00A44AE5" w:rsidP="00746A2A">
            <w:pPr>
              <w:pStyle w:val="Tabellentext"/>
              <w:keepNext/>
              <w:rPr>
                <w:b/>
                <w:bCs/>
              </w:rPr>
            </w:pPr>
            <w:r>
              <w:rPr>
                <w:b/>
                <w:bCs/>
              </w:rPr>
              <w:t>Begriffe und Definitionen</w:t>
            </w:r>
          </w:p>
        </w:tc>
      </w:tr>
      <w:tr w:rsidR="00A44AE5" w:rsidRPr="00A44AE5" w14:paraId="1222B3A0" w14:textId="77777777" w:rsidTr="00746A2A">
        <w:trPr>
          <w:cantSplit/>
        </w:trPr>
        <w:tc>
          <w:tcPr>
            <w:tcW w:w="6803" w:type="dxa"/>
            <w:gridSpan w:val="3"/>
          </w:tcPr>
          <w:p w14:paraId="7D8FD671" w14:textId="5FBE70C4" w:rsidR="00A44AE5" w:rsidRPr="00A44AE5" w:rsidRDefault="00A44AE5" w:rsidP="00746A2A">
            <w:pPr>
              <w:pStyle w:val="Tabellentext"/>
              <w:keepNext/>
              <w:rPr>
                <w:sz w:val="16"/>
                <w:szCs w:val="16"/>
              </w:rPr>
            </w:pPr>
            <w:r w:rsidRPr="00A44AE5">
              <w:rPr>
                <w:sz w:val="16"/>
                <w:szCs w:val="16"/>
              </w:rPr>
              <w:t>Folgende Begriffe und Abkürzungen werden in diesem Dokument verwendet und haben die Bedeutung …</w:t>
            </w:r>
          </w:p>
        </w:tc>
      </w:tr>
      <w:tr w:rsidR="00A44AE5" w:rsidRPr="00A44AE5" w14:paraId="76606A20" w14:textId="77777777" w:rsidTr="00A44AE5">
        <w:trPr>
          <w:cantSplit/>
          <w:trHeight w:val="488"/>
        </w:trPr>
        <w:tc>
          <w:tcPr>
            <w:tcW w:w="2127" w:type="dxa"/>
          </w:tcPr>
          <w:p w14:paraId="5851BD4B" w14:textId="7BFD2A3A" w:rsidR="00A44AE5" w:rsidRPr="00A44AE5" w:rsidRDefault="00A44AE5" w:rsidP="00746A2A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44AE5">
              <w:rPr>
                <w:b/>
                <w:bCs/>
                <w:sz w:val="16"/>
                <w:szCs w:val="16"/>
              </w:rPr>
              <w:t>Begriff und Abkürzung</w:t>
            </w:r>
          </w:p>
        </w:tc>
        <w:tc>
          <w:tcPr>
            <w:tcW w:w="4676" w:type="dxa"/>
            <w:gridSpan w:val="2"/>
          </w:tcPr>
          <w:p w14:paraId="391F071B" w14:textId="59F9FA5B" w:rsidR="00A44AE5" w:rsidRPr="00A44AE5" w:rsidRDefault="00A44AE5" w:rsidP="00746A2A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44AE5">
              <w:rPr>
                <w:b/>
                <w:bCs/>
                <w:sz w:val="16"/>
                <w:szCs w:val="16"/>
              </w:rPr>
              <w:t>Bedeutung</w:t>
            </w:r>
          </w:p>
        </w:tc>
      </w:tr>
      <w:tr w:rsidR="00A44AE5" w:rsidRPr="00A44AE5" w14:paraId="37C328E1" w14:textId="77777777" w:rsidTr="00A44AE5">
        <w:trPr>
          <w:cantSplit/>
          <w:trHeight w:val="488"/>
        </w:trPr>
        <w:tc>
          <w:tcPr>
            <w:tcW w:w="2127" w:type="dxa"/>
          </w:tcPr>
          <w:p w14:paraId="6BD44D3A" w14:textId="3EB0C3B0" w:rsidR="00A44AE5" w:rsidRPr="00A44AE5" w:rsidRDefault="00A44AE5" w:rsidP="00746A2A">
            <w:pPr>
              <w:pStyle w:val="Tabellentext"/>
              <w:rPr>
                <w:sz w:val="16"/>
                <w:szCs w:val="16"/>
              </w:rPr>
            </w:pPr>
          </w:p>
        </w:tc>
        <w:tc>
          <w:tcPr>
            <w:tcW w:w="4676" w:type="dxa"/>
            <w:gridSpan w:val="2"/>
          </w:tcPr>
          <w:p w14:paraId="7FF6BD25" w14:textId="6D06F34D" w:rsidR="00A44AE5" w:rsidRPr="00A44AE5" w:rsidRDefault="00A44AE5" w:rsidP="00746A2A">
            <w:pPr>
              <w:pStyle w:val="Tabellentext"/>
              <w:rPr>
                <w:sz w:val="16"/>
                <w:szCs w:val="16"/>
              </w:rPr>
            </w:pPr>
          </w:p>
        </w:tc>
      </w:tr>
    </w:tbl>
    <w:p w14:paraId="58801649" w14:textId="741E2A5F" w:rsidR="00A44AE5" w:rsidRDefault="00A44AE5" w:rsidP="005F51E3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1243"/>
        <w:gridCol w:w="4302"/>
        <w:gridCol w:w="10"/>
      </w:tblGrid>
      <w:tr w:rsidR="008A4F1E" w:rsidRPr="008A4F1E" w14:paraId="2E97497B" w14:textId="77777777" w:rsidTr="00A44AE5">
        <w:trPr>
          <w:cantSplit/>
        </w:trPr>
        <w:tc>
          <w:tcPr>
            <w:tcW w:w="6803" w:type="dxa"/>
            <w:gridSpan w:val="4"/>
          </w:tcPr>
          <w:p w14:paraId="4A0B4D0A" w14:textId="115B3AB9" w:rsidR="008A4F1E" w:rsidRPr="008A4F1E" w:rsidRDefault="00D507C5" w:rsidP="00ED7C5E">
            <w:pPr>
              <w:pStyle w:val="Tabellentext"/>
              <w:keepNext/>
              <w:rPr>
                <w:b/>
                <w:bCs/>
              </w:rPr>
            </w:pPr>
            <w:r>
              <w:rPr>
                <w:b/>
                <w:bCs/>
              </w:rPr>
              <w:t>Gültigkeit</w:t>
            </w:r>
            <w:r w:rsidR="008A4F1E">
              <w:rPr>
                <w:b/>
                <w:bCs/>
              </w:rPr>
              <w:t xml:space="preserve"> der Vereinbarung</w:t>
            </w:r>
          </w:p>
        </w:tc>
      </w:tr>
      <w:tr w:rsidR="008A4F1E" w:rsidRPr="008A4F1E" w14:paraId="60848C04" w14:textId="77777777" w:rsidTr="00A44AE5">
        <w:trPr>
          <w:cantSplit/>
          <w:trHeight w:val="488"/>
        </w:trPr>
        <w:tc>
          <w:tcPr>
            <w:tcW w:w="1248" w:type="dxa"/>
          </w:tcPr>
          <w:p w14:paraId="1C38B887" w14:textId="2208D332" w:rsidR="008A4F1E" w:rsidRPr="00ED7C5E" w:rsidRDefault="008A4F1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ED7C5E">
              <w:rPr>
                <w:b/>
                <w:bCs/>
                <w:sz w:val="16"/>
                <w:szCs w:val="16"/>
              </w:rPr>
              <w:t>Beginn</w:t>
            </w:r>
          </w:p>
        </w:tc>
        <w:tc>
          <w:tcPr>
            <w:tcW w:w="1243" w:type="dxa"/>
          </w:tcPr>
          <w:p w14:paraId="470BC3F9" w14:textId="2C344100" w:rsidR="008A4F1E" w:rsidRPr="008A4F1E" w:rsidRDefault="008A4F1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</w:t>
            </w:r>
            <w:r w:rsidR="00443231">
              <w:rPr>
                <w:sz w:val="16"/>
                <w:szCs w:val="16"/>
              </w:rPr>
              <w:t>1.202</w:t>
            </w:r>
            <w:r w:rsidR="00DC4A89">
              <w:rPr>
                <w:sz w:val="16"/>
                <w:szCs w:val="16"/>
              </w:rPr>
              <w:t>3</w:t>
            </w:r>
          </w:p>
        </w:tc>
        <w:tc>
          <w:tcPr>
            <w:tcW w:w="4312" w:type="dxa"/>
            <w:gridSpan w:val="2"/>
          </w:tcPr>
          <w:p w14:paraId="2969F263" w14:textId="77777777" w:rsidR="008A4F1E" w:rsidRPr="008A4F1E" w:rsidRDefault="008A4F1E" w:rsidP="00603FBF">
            <w:pPr>
              <w:pStyle w:val="Tabellentext"/>
              <w:rPr>
                <w:sz w:val="16"/>
                <w:szCs w:val="16"/>
              </w:rPr>
            </w:pPr>
          </w:p>
        </w:tc>
      </w:tr>
      <w:tr w:rsidR="00ED7C5E" w:rsidRPr="008A4F1E" w14:paraId="2ADEE557" w14:textId="77777777" w:rsidTr="00A44AE5">
        <w:trPr>
          <w:cantSplit/>
          <w:trHeight w:val="488"/>
        </w:trPr>
        <w:tc>
          <w:tcPr>
            <w:tcW w:w="1248" w:type="dxa"/>
          </w:tcPr>
          <w:p w14:paraId="17D319ED" w14:textId="3B21D44F" w:rsidR="00ED7C5E" w:rsidRPr="00ED7C5E" w:rsidRDefault="00ED7C5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ED7C5E">
              <w:rPr>
                <w:b/>
                <w:bCs/>
                <w:sz w:val="16"/>
                <w:szCs w:val="16"/>
              </w:rPr>
              <w:t>Dauer</w:t>
            </w:r>
          </w:p>
        </w:tc>
        <w:tc>
          <w:tcPr>
            <w:tcW w:w="1243" w:type="dxa"/>
          </w:tcPr>
          <w:p w14:paraId="189649CE" w14:textId="45048158" w:rsidR="00ED7C5E" w:rsidRDefault="00ED7C5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Monate</w:t>
            </w:r>
          </w:p>
        </w:tc>
        <w:tc>
          <w:tcPr>
            <w:tcW w:w="4312" w:type="dxa"/>
            <w:gridSpan w:val="2"/>
          </w:tcPr>
          <w:p w14:paraId="589A19DC" w14:textId="77777777" w:rsidR="00ED7C5E" w:rsidRPr="008A4F1E" w:rsidRDefault="00ED7C5E" w:rsidP="00603FBF">
            <w:pPr>
              <w:pStyle w:val="Tabellentext"/>
              <w:rPr>
                <w:sz w:val="16"/>
                <w:szCs w:val="16"/>
              </w:rPr>
            </w:pPr>
          </w:p>
        </w:tc>
      </w:tr>
      <w:tr w:rsidR="008A4F1E" w:rsidRPr="008A4F1E" w14:paraId="19EA8933" w14:textId="77777777" w:rsidTr="00A44AE5">
        <w:trPr>
          <w:cantSplit/>
          <w:trHeight w:val="488"/>
        </w:trPr>
        <w:tc>
          <w:tcPr>
            <w:tcW w:w="1248" w:type="dxa"/>
          </w:tcPr>
          <w:p w14:paraId="5591CB0E" w14:textId="36865721" w:rsidR="008A4F1E" w:rsidRPr="00ED7C5E" w:rsidRDefault="008A4F1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ED7C5E">
              <w:rPr>
                <w:b/>
                <w:bCs/>
                <w:sz w:val="16"/>
                <w:szCs w:val="16"/>
              </w:rPr>
              <w:t>Ende</w:t>
            </w:r>
          </w:p>
        </w:tc>
        <w:tc>
          <w:tcPr>
            <w:tcW w:w="1243" w:type="dxa"/>
          </w:tcPr>
          <w:p w14:paraId="5527C0D6" w14:textId="5D00ADF1" w:rsidR="008A4F1E" w:rsidRDefault="008A4F1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 Kündigung</w:t>
            </w:r>
          </w:p>
        </w:tc>
        <w:tc>
          <w:tcPr>
            <w:tcW w:w="4312" w:type="dxa"/>
            <w:gridSpan w:val="2"/>
          </w:tcPr>
          <w:p w14:paraId="711DA908" w14:textId="0B5BD4D5" w:rsidR="008A4F1E" w:rsidRPr="008A4F1E" w:rsidRDefault="008A4F1E" w:rsidP="00603FBF">
            <w:pPr>
              <w:pStyle w:val="Tabellentext"/>
              <w:rPr>
                <w:sz w:val="16"/>
                <w:szCs w:val="16"/>
              </w:rPr>
            </w:pPr>
          </w:p>
        </w:tc>
      </w:tr>
      <w:tr w:rsidR="008A4F1E" w:rsidRPr="008A4F1E" w14:paraId="1972CE3B" w14:textId="77777777" w:rsidTr="00A44AE5">
        <w:trPr>
          <w:cantSplit/>
          <w:trHeight w:val="488"/>
        </w:trPr>
        <w:tc>
          <w:tcPr>
            <w:tcW w:w="1248" w:type="dxa"/>
          </w:tcPr>
          <w:p w14:paraId="753EC2F8" w14:textId="709C0E74" w:rsidR="008A4F1E" w:rsidRPr="00ED7C5E" w:rsidRDefault="008A4F1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ED7C5E">
              <w:rPr>
                <w:b/>
                <w:bCs/>
                <w:sz w:val="16"/>
                <w:szCs w:val="16"/>
              </w:rPr>
              <w:t>Verlängerung</w:t>
            </w:r>
          </w:p>
        </w:tc>
        <w:tc>
          <w:tcPr>
            <w:tcW w:w="1243" w:type="dxa"/>
          </w:tcPr>
          <w:p w14:paraId="03CAA5CC" w14:textId="575DE295" w:rsidR="008A4F1E" w:rsidRDefault="008A4F1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automatisch</w:t>
            </w:r>
          </w:p>
        </w:tc>
        <w:tc>
          <w:tcPr>
            <w:tcW w:w="4312" w:type="dxa"/>
            <w:gridSpan w:val="2"/>
          </w:tcPr>
          <w:p w14:paraId="104746C6" w14:textId="77777777" w:rsidR="008A4F1E" w:rsidRPr="008A4F1E" w:rsidRDefault="008A4F1E" w:rsidP="00603FBF">
            <w:pPr>
              <w:pStyle w:val="Tabellentext"/>
              <w:rPr>
                <w:sz w:val="16"/>
                <w:szCs w:val="16"/>
              </w:rPr>
            </w:pPr>
          </w:p>
        </w:tc>
      </w:tr>
      <w:tr w:rsidR="008A4F1E" w:rsidRPr="008A4F1E" w14:paraId="7DFACC4A" w14:textId="77777777" w:rsidTr="00A44AE5">
        <w:trPr>
          <w:cantSplit/>
          <w:trHeight w:val="488"/>
        </w:trPr>
        <w:tc>
          <w:tcPr>
            <w:tcW w:w="1248" w:type="dxa"/>
          </w:tcPr>
          <w:p w14:paraId="4F2DD3BB" w14:textId="7A98B26C" w:rsidR="008A4F1E" w:rsidRPr="00ED7C5E" w:rsidRDefault="008A4F1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ED7C5E">
              <w:rPr>
                <w:b/>
                <w:bCs/>
                <w:sz w:val="16"/>
                <w:szCs w:val="16"/>
              </w:rPr>
              <w:t>Frist Kündigung</w:t>
            </w:r>
          </w:p>
        </w:tc>
        <w:tc>
          <w:tcPr>
            <w:tcW w:w="1243" w:type="dxa"/>
          </w:tcPr>
          <w:p w14:paraId="2C209323" w14:textId="5F960554" w:rsidR="008A4F1E" w:rsidRDefault="008A4F1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Monate</w:t>
            </w:r>
          </w:p>
        </w:tc>
        <w:tc>
          <w:tcPr>
            <w:tcW w:w="4312" w:type="dxa"/>
            <w:gridSpan w:val="2"/>
          </w:tcPr>
          <w:p w14:paraId="275CD14A" w14:textId="56B2FB39" w:rsidR="00DC4A89" w:rsidRDefault="005419D6" w:rsidP="00DC4A89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 der Kündigung:</w:t>
            </w:r>
            <w:r w:rsidR="00DC4A89">
              <w:rPr>
                <w:sz w:val="16"/>
                <w:szCs w:val="16"/>
              </w:rPr>
              <w:t xml:space="preserve"> schriftlich</w:t>
            </w:r>
          </w:p>
          <w:p w14:paraId="78B97642" w14:textId="71EF3536" w:rsidR="005419D6" w:rsidRDefault="005419D6" w:rsidP="00DC4A89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Folgen der Kündigung: </w:t>
            </w:r>
            <w:r w:rsidR="00C325EE">
              <w:rPr>
                <w:sz w:val="16"/>
                <w:szCs w:val="16"/>
              </w:rPr>
              <w:t>Sofortige Auflösung des SLA</w:t>
            </w:r>
          </w:p>
        </w:tc>
      </w:tr>
      <w:tr w:rsidR="00D62059" w:rsidRPr="008A4F1E" w14:paraId="0174EAC9" w14:textId="77777777" w:rsidTr="00A44AE5">
        <w:trPr>
          <w:cantSplit/>
          <w:trHeight w:val="488"/>
        </w:trPr>
        <w:tc>
          <w:tcPr>
            <w:tcW w:w="1248" w:type="dxa"/>
          </w:tcPr>
          <w:p w14:paraId="0CE076AB" w14:textId="444EEAF9" w:rsidR="00D62059" w:rsidRPr="00ED7C5E" w:rsidRDefault="00D62059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ED7C5E">
              <w:rPr>
                <w:b/>
                <w:bCs/>
                <w:sz w:val="16"/>
                <w:szCs w:val="16"/>
              </w:rPr>
              <w:t>fristlose Kündigung</w:t>
            </w:r>
          </w:p>
        </w:tc>
        <w:tc>
          <w:tcPr>
            <w:tcW w:w="1243" w:type="dxa"/>
          </w:tcPr>
          <w:p w14:paraId="1A35490D" w14:textId="112FC304" w:rsidR="00D62059" w:rsidRDefault="00D62059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 Vertrags</w:t>
            </w:r>
            <w:r>
              <w:rPr>
                <w:sz w:val="16"/>
                <w:szCs w:val="16"/>
              </w:rPr>
              <w:softHyphen/>
              <w:t>verletzung</w:t>
            </w:r>
          </w:p>
        </w:tc>
        <w:tc>
          <w:tcPr>
            <w:tcW w:w="4312" w:type="dxa"/>
            <w:gridSpan w:val="2"/>
          </w:tcPr>
          <w:p w14:paraId="094043C7" w14:textId="00D945F1" w:rsidR="00D62059" w:rsidRDefault="00D62059" w:rsidP="00603FBF">
            <w:pPr>
              <w:pStyle w:val="Tabellentext"/>
              <w:rPr>
                <w:sz w:val="16"/>
                <w:szCs w:val="16"/>
              </w:rPr>
            </w:pPr>
          </w:p>
        </w:tc>
      </w:tr>
      <w:tr w:rsidR="008A4F1E" w:rsidRPr="00226E9E" w14:paraId="56CCFFFF" w14:textId="77777777" w:rsidTr="00A44AE5">
        <w:trPr>
          <w:cantSplit/>
          <w:trHeight w:val="489"/>
        </w:trPr>
        <w:tc>
          <w:tcPr>
            <w:tcW w:w="6803" w:type="dxa"/>
            <w:gridSpan w:val="4"/>
          </w:tcPr>
          <w:p w14:paraId="7CEACD25" w14:textId="335A4AA9" w:rsidR="005419D6" w:rsidRPr="00D507C5" w:rsidRDefault="005419D6" w:rsidP="00603FBF">
            <w:pPr>
              <w:pStyle w:val="Tabellentext"/>
              <w:rPr>
                <w:sz w:val="16"/>
                <w:szCs w:val="16"/>
              </w:rPr>
            </w:pPr>
          </w:p>
        </w:tc>
      </w:tr>
      <w:tr w:rsidR="006A75E8" w:rsidRPr="008A4F1E" w14:paraId="7B7162FE" w14:textId="77777777" w:rsidTr="000254C5">
        <w:trPr>
          <w:gridAfter w:val="1"/>
          <w:wAfter w:w="10" w:type="dxa"/>
          <w:cantSplit/>
        </w:trPr>
        <w:tc>
          <w:tcPr>
            <w:tcW w:w="6793" w:type="dxa"/>
            <w:gridSpan w:val="3"/>
          </w:tcPr>
          <w:p w14:paraId="147584B9" w14:textId="78168FEA" w:rsidR="006A75E8" w:rsidRPr="008A4F1E" w:rsidRDefault="006A75E8" w:rsidP="00ED7C5E">
            <w:pPr>
              <w:pStyle w:val="Tabellentext"/>
              <w:keepNext/>
              <w:rPr>
                <w:b/>
                <w:bCs/>
              </w:rPr>
            </w:pPr>
            <w:r>
              <w:rPr>
                <w:b/>
                <w:bCs/>
              </w:rPr>
              <w:t>Allgemeine Leistungsbeschreibung</w:t>
            </w:r>
          </w:p>
        </w:tc>
      </w:tr>
      <w:tr w:rsidR="006A75E8" w:rsidRPr="00226E9E" w14:paraId="54804437" w14:textId="77777777" w:rsidTr="000254C5">
        <w:trPr>
          <w:gridAfter w:val="1"/>
          <w:wAfter w:w="10" w:type="dxa"/>
          <w:cantSplit/>
          <w:trHeight w:val="489"/>
        </w:trPr>
        <w:tc>
          <w:tcPr>
            <w:tcW w:w="6793" w:type="dxa"/>
            <w:gridSpan w:val="3"/>
          </w:tcPr>
          <w:p w14:paraId="0F990F8B" w14:textId="77777777" w:rsidR="003A7960" w:rsidRDefault="006A75E8" w:rsidP="00603FBF">
            <w:pPr>
              <w:pStyle w:val="Tabellentext"/>
              <w:rPr>
                <w:sz w:val="16"/>
                <w:szCs w:val="16"/>
              </w:rPr>
            </w:pPr>
            <w:r w:rsidRPr="003A7960">
              <w:rPr>
                <w:sz w:val="16"/>
                <w:szCs w:val="16"/>
              </w:rPr>
              <w:t xml:space="preserve">Das Serviceangebot umfasst </w:t>
            </w:r>
            <w:r w:rsidR="003A7960" w:rsidRPr="003A7960">
              <w:rPr>
                <w:sz w:val="16"/>
                <w:szCs w:val="16"/>
              </w:rPr>
              <w:t xml:space="preserve">die </w:t>
            </w:r>
            <w:r w:rsidRPr="003A7960">
              <w:rPr>
                <w:sz w:val="16"/>
                <w:szCs w:val="16"/>
              </w:rPr>
              <w:t>Bereich</w:t>
            </w:r>
            <w:r w:rsidR="003A7960">
              <w:rPr>
                <w:sz w:val="16"/>
                <w:szCs w:val="16"/>
              </w:rPr>
              <w:t>e</w:t>
            </w:r>
            <w:r w:rsidR="003A7960" w:rsidRPr="003A7960">
              <w:rPr>
                <w:sz w:val="16"/>
                <w:szCs w:val="16"/>
              </w:rPr>
              <w:t xml:space="preserve"> </w:t>
            </w:r>
          </w:p>
          <w:p w14:paraId="5E58C5B4" w14:textId="501D7EF6" w:rsidR="003A7960" w:rsidRDefault="003A7960" w:rsidP="003A7960">
            <w:pPr>
              <w:pStyle w:val="Tabellentext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IT-</w:t>
            </w:r>
            <w:r w:rsidRPr="003A7960">
              <w:rPr>
                <w:sz w:val="16"/>
                <w:szCs w:val="16"/>
              </w:rPr>
              <w:t>Applikationsbetreuung</w:t>
            </w:r>
          </w:p>
          <w:p w14:paraId="7D8F8B4A" w14:textId="6D53EC34" w:rsidR="003A7960" w:rsidRDefault="003A7960" w:rsidP="003A7960">
            <w:pPr>
              <w:pStyle w:val="Tabellentext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IT-Netzwerkbetreuung </w:t>
            </w:r>
          </w:p>
          <w:p w14:paraId="6B6D65A1" w14:textId="546427EF" w:rsidR="006A75E8" w:rsidRPr="003A7960" w:rsidRDefault="003A7960" w:rsidP="003A7960">
            <w:pPr>
              <w:pStyle w:val="Tabellentext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 w:rsidRPr="003A7960">
              <w:rPr>
                <w:sz w:val="16"/>
                <w:szCs w:val="16"/>
              </w:rPr>
              <w:t>IT-Sicherheit</w:t>
            </w:r>
          </w:p>
          <w:p w14:paraId="5FA4E8B5" w14:textId="4C24F78D" w:rsidR="006A75E8" w:rsidRPr="00D507C5" w:rsidRDefault="006A75E8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6A75E8" w:rsidRPr="00AD73BB" w14:paraId="5AFDBF64" w14:textId="77777777" w:rsidTr="000254C5">
        <w:trPr>
          <w:gridAfter w:val="1"/>
          <w:wAfter w:w="10" w:type="dxa"/>
          <w:cantSplit/>
          <w:trHeight w:val="488"/>
        </w:trPr>
        <w:tc>
          <w:tcPr>
            <w:tcW w:w="6793" w:type="dxa"/>
            <w:gridSpan w:val="3"/>
          </w:tcPr>
          <w:p w14:paraId="3F87FB2D" w14:textId="47996EBE" w:rsidR="006A75E8" w:rsidRDefault="00AD73BB" w:rsidP="00AD73BB">
            <w:pPr>
              <w:pStyle w:val="Tabellentext"/>
              <w:rPr>
                <w:b/>
                <w:bCs/>
                <w:sz w:val="16"/>
              </w:rPr>
            </w:pPr>
            <w:r w:rsidRPr="00AD73BB">
              <w:rPr>
                <w:b/>
                <w:bCs/>
                <w:sz w:val="16"/>
              </w:rPr>
              <w:t>Die Leistungen werden in folgende Gruppen</w:t>
            </w:r>
            <w:r>
              <w:rPr>
                <w:b/>
                <w:bCs/>
                <w:sz w:val="16"/>
              </w:rPr>
              <w:t xml:space="preserve">, Komponenten, Anwendungen </w:t>
            </w:r>
            <w:r w:rsidRPr="00AD73BB">
              <w:rPr>
                <w:b/>
                <w:bCs/>
                <w:sz w:val="16"/>
              </w:rPr>
              <w:t>gegliedert:</w:t>
            </w:r>
          </w:p>
          <w:p w14:paraId="643A3F92" w14:textId="29A5A7FF" w:rsidR="003A7960" w:rsidRDefault="003A7960" w:rsidP="00AD73BB">
            <w:pPr>
              <w:pStyle w:val="Tabellentext"/>
              <w:rPr>
                <w:b/>
                <w:bCs/>
                <w:sz w:val="16"/>
              </w:rPr>
            </w:pPr>
          </w:p>
          <w:p w14:paraId="072257D1" w14:textId="1A4F8676" w:rsidR="003A7960" w:rsidRDefault="003A7960" w:rsidP="003A7960">
            <w:pPr>
              <w:pStyle w:val="Tabellentext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IT-</w:t>
            </w:r>
            <w:r w:rsidRPr="003A7960">
              <w:rPr>
                <w:sz w:val="16"/>
                <w:szCs w:val="16"/>
              </w:rPr>
              <w:t>Applikationsbetreuung</w:t>
            </w:r>
          </w:p>
          <w:p w14:paraId="3520FDEF" w14:textId="49CDA3D2" w:rsidR="00D97AB3" w:rsidRDefault="00D97AB3" w:rsidP="00D97AB3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Erstellung und Wartung der IT-Applikationslandkarte</w:t>
            </w:r>
          </w:p>
          <w:p w14:paraId="3B102A28" w14:textId="322BDBA9" w:rsidR="00D97AB3" w:rsidRDefault="00D97AB3" w:rsidP="00D97AB3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Beratung und Evaluierung bei bestehender und zukünftiger Software</w:t>
            </w:r>
          </w:p>
          <w:p w14:paraId="047465B9" w14:textId="14B4DC79" w:rsidR="00D97AB3" w:rsidRDefault="00D97AB3" w:rsidP="00D97AB3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Verwaltung und Freigabe von Software</w:t>
            </w:r>
          </w:p>
          <w:p w14:paraId="77E614C3" w14:textId="4DEE9597" w:rsidR="003A7960" w:rsidRDefault="00D97AB3" w:rsidP="00FA20E1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Regelmäßige </w:t>
            </w:r>
            <w:r w:rsidRPr="00D97AB3">
              <w:rPr>
                <w:sz w:val="16"/>
                <w:szCs w:val="16"/>
              </w:rPr>
              <w:t xml:space="preserve">Aktualisierung </w:t>
            </w:r>
            <w:r>
              <w:rPr>
                <w:sz w:val="16"/>
                <w:szCs w:val="16"/>
              </w:rPr>
              <w:t>der eingesetzten Software</w:t>
            </w:r>
            <w:r w:rsidRPr="00D97AB3">
              <w:rPr>
                <w:sz w:val="16"/>
                <w:szCs w:val="16"/>
              </w:rPr>
              <w:t xml:space="preserve"> (ausschließlich Microsoft Betriebssystem und Applikationen </w:t>
            </w:r>
            <w:r>
              <w:rPr>
                <w:sz w:val="16"/>
                <w:szCs w:val="16"/>
              </w:rPr>
              <w:t xml:space="preserve">bzw. </w:t>
            </w:r>
            <w:r w:rsidR="00C325EE">
              <w:rPr>
                <w:sz w:val="16"/>
                <w:szCs w:val="16"/>
              </w:rPr>
              <w:t>Virtualisierung</w:t>
            </w:r>
            <w:r>
              <w:rPr>
                <w:sz w:val="16"/>
                <w:szCs w:val="16"/>
              </w:rPr>
              <w:t>- und Backupinfrastruktur)</w:t>
            </w:r>
          </w:p>
          <w:p w14:paraId="2777D04A" w14:textId="1DF73800" w:rsidR="00D97AB3" w:rsidRPr="00D97AB3" w:rsidRDefault="00D97AB3" w:rsidP="00FA20E1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Technischer Support (1st und 2nd Level IT-Support)</w:t>
            </w:r>
          </w:p>
          <w:p w14:paraId="4B8F9443" w14:textId="302C16CB" w:rsidR="003A7960" w:rsidRDefault="003A7960" w:rsidP="003A7960">
            <w:pPr>
              <w:pStyle w:val="Tabellentext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IT-Netzwerkbetreuung </w:t>
            </w:r>
          </w:p>
          <w:p w14:paraId="26732577" w14:textId="0ACA9695" w:rsidR="00D97AB3" w:rsidRDefault="00D97AB3" w:rsidP="00D97AB3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Erstellung und Wartung eines Netzwerkplans</w:t>
            </w:r>
          </w:p>
          <w:p w14:paraId="18FF8515" w14:textId="6596D060" w:rsidR="00D97AB3" w:rsidRDefault="00D97AB3" w:rsidP="00D97AB3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Beratung und Evaluierung zukünftiger Systeme</w:t>
            </w:r>
          </w:p>
          <w:p w14:paraId="65C4D867" w14:textId="0BC7D0AA" w:rsidR="00D97AB3" w:rsidRDefault="00D97AB3" w:rsidP="00D97AB3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Wartung und Konfiguration in Zusammenarbeit mit der IT-Abteilung</w:t>
            </w:r>
          </w:p>
          <w:p w14:paraId="6649C51C" w14:textId="77777777" w:rsidR="005C273E" w:rsidRPr="00D97AB3" w:rsidRDefault="005C273E" w:rsidP="005C273E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Technischer Support (1st und 2nd Level IT-Support)</w:t>
            </w:r>
          </w:p>
          <w:p w14:paraId="33D835A8" w14:textId="69F14126" w:rsidR="00D97AB3" w:rsidRDefault="003A7960" w:rsidP="0064155B">
            <w:pPr>
              <w:pStyle w:val="Tabellentext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 w:rsidRPr="00D97AB3">
              <w:rPr>
                <w:sz w:val="16"/>
                <w:szCs w:val="16"/>
              </w:rPr>
              <w:t>IT-Sicherheit</w:t>
            </w:r>
          </w:p>
          <w:p w14:paraId="675D42A4" w14:textId="1FA69E5E" w:rsidR="00D97AB3" w:rsidRDefault="00D97AB3" w:rsidP="00D97AB3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Laufende Bewertung der IST-Situation</w:t>
            </w:r>
          </w:p>
          <w:p w14:paraId="5616394B" w14:textId="2CBAC7C4" w:rsidR="00D97AB3" w:rsidRDefault="00D97AB3" w:rsidP="00D97AB3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Meldung von möglichen Sicherheitsproblem</w:t>
            </w:r>
          </w:p>
          <w:p w14:paraId="148E706B" w14:textId="758D3D60" w:rsidR="00D97AB3" w:rsidRDefault="00D97AB3" w:rsidP="00D97AB3">
            <w:pPr>
              <w:pStyle w:val="Tabellentext"/>
              <w:numPr>
                <w:ilvl w:val="2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Behebung der Sicherheitsprobleme mit Partnern</w:t>
            </w:r>
          </w:p>
          <w:p w14:paraId="177C191E" w14:textId="77777777" w:rsidR="00AD73BB" w:rsidRPr="005C273E" w:rsidRDefault="00D97AB3" w:rsidP="00D97AB3">
            <w:pPr>
              <w:pStyle w:val="Tabellentext"/>
              <w:numPr>
                <w:ilvl w:val="1"/>
                <w:numId w:val="8"/>
              </w:numPr>
              <w:rPr>
                <w:sz w:val="16"/>
              </w:rPr>
            </w:pPr>
            <w:r>
              <w:rPr>
                <w:sz w:val="16"/>
                <w:szCs w:val="16"/>
              </w:rPr>
              <w:t>Regelmäßige Durchführung von Awareness Schulungen</w:t>
            </w:r>
          </w:p>
          <w:p w14:paraId="0EDC63ED" w14:textId="77777777" w:rsidR="005C273E" w:rsidRDefault="005C273E" w:rsidP="005C273E">
            <w:pPr>
              <w:pStyle w:val="Tabellentext"/>
              <w:numPr>
                <w:ilvl w:val="1"/>
                <w:numId w:val="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Support bei IT-Sicherheitsvorfällen</w:t>
            </w:r>
          </w:p>
          <w:p w14:paraId="57C5D15D" w14:textId="3CE4256A" w:rsidR="005C273E" w:rsidRPr="00AD73BB" w:rsidRDefault="005C273E" w:rsidP="005C273E">
            <w:pPr>
              <w:pStyle w:val="Tabellentext"/>
              <w:ind w:left="1440"/>
              <w:rPr>
                <w:sz w:val="16"/>
              </w:rPr>
            </w:pPr>
          </w:p>
        </w:tc>
      </w:tr>
      <w:tr w:rsidR="003A7960" w:rsidRPr="00AD73BB" w14:paraId="4591A927" w14:textId="77777777" w:rsidTr="000254C5">
        <w:trPr>
          <w:gridAfter w:val="1"/>
          <w:wAfter w:w="10" w:type="dxa"/>
          <w:cantSplit/>
          <w:trHeight w:val="488"/>
        </w:trPr>
        <w:tc>
          <w:tcPr>
            <w:tcW w:w="6793" w:type="dxa"/>
            <w:gridSpan w:val="3"/>
          </w:tcPr>
          <w:p w14:paraId="276AC198" w14:textId="77777777" w:rsidR="003A7960" w:rsidRPr="00AD73BB" w:rsidRDefault="003A7960" w:rsidP="00AD73BB">
            <w:pPr>
              <w:pStyle w:val="Tabellentext"/>
              <w:rPr>
                <w:b/>
                <w:bCs/>
                <w:sz w:val="16"/>
              </w:rPr>
            </w:pPr>
          </w:p>
        </w:tc>
      </w:tr>
      <w:tr w:rsidR="0070730E" w:rsidRPr="008A4F1E" w14:paraId="4C913D95" w14:textId="77777777" w:rsidTr="000254C5">
        <w:trPr>
          <w:gridAfter w:val="1"/>
          <w:wAfter w:w="10" w:type="dxa"/>
          <w:cantSplit/>
        </w:trPr>
        <w:tc>
          <w:tcPr>
            <w:tcW w:w="6793" w:type="dxa"/>
            <w:gridSpan w:val="3"/>
          </w:tcPr>
          <w:p w14:paraId="3F2D6BE6" w14:textId="117569FE" w:rsidR="0070730E" w:rsidRPr="008A4F1E" w:rsidRDefault="0070730E" w:rsidP="00ED7C5E">
            <w:pPr>
              <w:pStyle w:val="Tabellentext"/>
              <w:keepNext/>
              <w:rPr>
                <w:b/>
                <w:bCs/>
              </w:rPr>
            </w:pPr>
            <w:r>
              <w:rPr>
                <w:b/>
                <w:bCs/>
              </w:rPr>
              <w:t>Nutzer der Serviceleistungen</w:t>
            </w:r>
          </w:p>
        </w:tc>
      </w:tr>
      <w:tr w:rsidR="0070730E" w:rsidRPr="00226E9E" w14:paraId="26883956" w14:textId="77777777" w:rsidTr="000254C5">
        <w:trPr>
          <w:gridAfter w:val="1"/>
          <w:wAfter w:w="10" w:type="dxa"/>
          <w:cantSplit/>
          <w:trHeight w:val="489"/>
        </w:trPr>
        <w:tc>
          <w:tcPr>
            <w:tcW w:w="6793" w:type="dxa"/>
            <w:gridSpan w:val="3"/>
          </w:tcPr>
          <w:p w14:paraId="7AF44D99" w14:textId="78C7FAA0" w:rsidR="0070730E" w:rsidRDefault="0070730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Nutzer und Anwender der Serviceleistungen sind folgende Personen, Personengruppen:</w:t>
            </w:r>
          </w:p>
          <w:p w14:paraId="7B8F57A0" w14:textId="7EF8C52B" w:rsidR="00D97AB3" w:rsidRPr="00DC4A89" w:rsidRDefault="005F7D89" w:rsidP="00D97AB3">
            <w:pPr>
              <w:pStyle w:val="Tabellentext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Mitarbeiter der </w:t>
            </w:r>
            <w:r w:rsidR="00D97AB3" w:rsidRPr="00DC4A89">
              <w:rPr>
                <w:sz w:val="16"/>
                <w:szCs w:val="16"/>
              </w:rPr>
              <w:t>Hauser Kaibling Seilbahn- und Liftges.m.b.H. &amp; Co KG</w:t>
            </w:r>
          </w:p>
          <w:p w14:paraId="6F8FD29A" w14:textId="77777777" w:rsidR="00D97AB3" w:rsidRDefault="00D97AB3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  <w:p w14:paraId="7C0A49F1" w14:textId="77777777" w:rsidR="00D97AB3" w:rsidRDefault="00D97AB3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  <w:p w14:paraId="0951E9EF" w14:textId="77777777" w:rsidR="0070730E" w:rsidRPr="00D507C5" w:rsidRDefault="0070730E" w:rsidP="00603FB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05CD8E49" w14:textId="77777777" w:rsidR="005F4B59" w:rsidRDefault="005F4B59">
      <w:r>
        <w:br w:type="page"/>
      </w:r>
    </w:p>
    <w:tbl>
      <w:tblPr>
        <w:tblStyle w:val="Tabellenrast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528"/>
      </w:tblGrid>
      <w:tr w:rsidR="0070730E" w:rsidRPr="008A4F1E" w14:paraId="6CB4290D" w14:textId="77777777" w:rsidTr="005F4B59">
        <w:trPr>
          <w:cantSplit/>
        </w:trPr>
        <w:tc>
          <w:tcPr>
            <w:tcW w:w="7938" w:type="dxa"/>
            <w:gridSpan w:val="2"/>
          </w:tcPr>
          <w:p w14:paraId="416F7A50" w14:textId="204971FA" w:rsidR="0070730E" w:rsidRPr="008A4F1E" w:rsidRDefault="0070730E" w:rsidP="00ED7C5E">
            <w:pPr>
              <w:pStyle w:val="Tabellentext"/>
              <w:keepNext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Serviceleistung A</w:t>
            </w:r>
          </w:p>
        </w:tc>
      </w:tr>
      <w:tr w:rsidR="0070730E" w:rsidRPr="008A4F1E" w14:paraId="21805307" w14:textId="77777777" w:rsidTr="007F45CA">
        <w:trPr>
          <w:cantSplit/>
          <w:trHeight w:val="488"/>
        </w:trPr>
        <w:tc>
          <w:tcPr>
            <w:tcW w:w="2410" w:type="dxa"/>
          </w:tcPr>
          <w:p w14:paraId="15610907" w14:textId="7E7A085A" w:rsidR="0070730E" w:rsidRPr="008825CC" w:rsidRDefault="007F45CA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IT-</w:t>
            </w:r>
            <w:r w:rsidR="00EC2544">
              <w:rPr>
                <w:b/>
                <w:bCs/>
                <w:sz w:val="16"/>
                <w:szCs w:val="16"/>
              </w:rPr>
              <w:t>Applikationsbetreuung</w:t>
            </w:r>
          </w:p>
        </w:tc>
        <w:tc>
          <w:tcPr>
            <w:tcW w:w="5528" w:type="dxa"/>
          </w:tcPr>
          <w:p w14:paraId="46A42084" w14:textId="77777777" w:rsidR="0070730E" w:rsidRPr="008A4F1E" w:rsidRDefault="0070730E" w:rsidP="00603FBF">
            <w:pPr>
              <w:pStyle w:val="Tabellentext"/>
              <w:rPr>
                <w:sz w:val="16"/>
                <w:szCs w:val="16"/>
              </w:rPr>
            </w:pPr>
          </w:p>
        </w:tc>
      </w:tr>
      <w:tr w:rsidR="0070730E" w:rsidRPr="008A4F1E" w14:paraId="54739743" w14:textId="77777777" w:rsidTr="007F45CA">
        <w:trPr>
          <w:cantSplit/>
          <w:trHeight w:val="488"/>
        </w:trPr>
        <w:tc>
          <w:tcPr>
            <w:tcW w:w="2410" w:type="dxa"/>
          </w:tcPr>
          <w:p w14:paraId="2BE91D4F" w14:textId="6D686E64" w:rsidR="0070730E" w:rsidRPr="008825CC" w:rsidRDefault="0070730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28" w:type="dxa"/>
          </w:tcPr>
          <w:p w14:paraId="2916381E" w14:textId="77777777" w:rsidR="0070730E" w:rsidRPr="008A4F1E" w:rsidRDefault="0070730E" w:rsidP="00603FBF">
            <w:pPr>
              <w:pStyle w:val="Tabellentext"/>
              <w:rPr>
                <w:sz w:val="16"/>
                <w:szCs w:val="16"/>
              </w:rPr>
            </w:pPr>
          </w:p>
        </w:tc>
      </w:tr>
      <w:tr w:rsidR="0070730E" w:rsidRPr="008A4F1E" w14:paraId="1D935D6F" w14:textId="77777777" w:rsidTr="007F45CA">
        <w:trPr>
          <w:cantSplit/>
          <w:trHeight w:val="488"/>
        </w:trPr>
        <w:tc>
          <w:tcPr>
            <w:tcW w:w="2410" w:type="dxa"/>
          </w:tcPr>
          <w:p w14:paraId="57ECDCD2" w14:textId="14E504B5" w:rsidR="0070730E" w:rsidRPr="008825CC" w:rsidRDefault="0070730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Servicezeit</w:t>
            </w:r>
          </w:p>
        </w:tc>
        <w:tc>
          <w:tcPr>
            <w:tcW w:w="5528" w:type="dxa"/>
          </w:tcPr>
          <w:p w14:paraId="3904BAC5" w14:textId="2AB830E5" w:rsidR="005F4B59" w:rsidRDefault="0070730E" w:rsidP="0070730E">
            <w:pPr>
              <w:pStyle w:val="Tabellentext"/>
              <w:rPr>
                <w:sz w:val="16"/>
                <w:szCs w:val="16"/>
              </w:rPr>
            </w:pPr>
            <w:r w:rsidRPr="0070730E">
              <w:rPr>
                <w:sz w:val="16"/>
                <w:szCs w:val="16"/>
              </w:rPr>
              <w:t xml:space="preserve">Betriebszeiten </w:t>
            </w:r>
            <w:r w:rsidR="005F4B59">
              <w:rPr>
                <w:sz w:val="16"/>
                <w:szCs w:val="16"/>
              </w:rPr>
              <w:t>Applikationen</w:t>
            </w:r>
            <w:r w:rsidRPr="0070730E">
              <w:rPr>
                <w:sz w:val="16"/>
                <w:szCs w:val="16"/>
              </w:rPr>
              <w:t xml:space="preserve">: </w:t>
            </w:r>
            <w:r w:rsidR="005F4B59" w:rsidRPr="0070730E">
              <w:rPr>
                <w:sz w:val="16"/>
                <w:szCs w:val="16"/>
              </w:rPr>
              <w:t xml:space="preserve">Mo - Fr </w:t>
            </w:r>
            <w:r w:rsidR="005F4B59">
              <w:rPr>
                <w:sz w:val="16"/>
                <w:szCs w:val="16"/>
              </w:rPr>
              <w:t>8</w:t>
            </w:r>
            <w:r w:rsidR="005F4B59" w:rsidRPr="0070730E">
              <w:rPr>
                <w:sz w:val="16"/>
                <w:szCs w:val="16"/>
              </w:rPr>
              <w:t xml:space="preserve">.00 - </w:t>
            </w:r>
            <w:r w:rsidR="005F4B59">
              <w:rPr>
                <w:sz w:val="16"/>
                <w:szCs w:val="16"/>
              </w:rPr>
              <w:t>20</w:t>
            </w:r>
            <w:r w:rsidR="005F4B59" w:rsidRPr="0070730E">
              <w:rPr>
                <w:sz w:val="16"/>
                <w:szCs w:val="16"/>
              </w:rPr>
              <w:t>.00</w:t>
            </w:r>
          </w:p>
          <w:p w14:paraId="7DA0FF08" w14:textId="42C624B5" w:rsidR="00EC2544" w:rsidRDefault="00EC2544" w:rsidP="0070730E">
            <w:pPr>
              <w:pStyle w:val="Tabellentext"/>
              <w:rPr>
                <w:sz w:val="16"/>
                <w:szCs w:val="16"/>
              </w:rPr>
            </w:pPr>
            <w:r w:rsidRPr="0070730E">
              <w:rPr>
                <w:sz w:val="16"/>
                <w:szCs w:val="16"/>
              </w:rPr>
              <w:t>Servicezeiten:</w:t>
            </w:r>
            <w:r>
              <w:rPr>
                <w:sz w:val="16"/>
                <w:szCs w:val="16"/>
              </w:rPr>
              <w:t xml:space="preserve"> </w:t>
            </w:r>
            <w:r w:rsidRPr="0070730E">
              <w:rPr>
                <w:sz w:val="16"/>
                <w:szCs w:val="16"/>
              </w:rPr>
              <w:t xml:space="preserve">Mo - Fr </w:t>
            </w:r>
            <w:r w:rsidR="005C273E">
              <w:rPr>
                <w:sz w:val="16"/>
                <w:szCs w:val="16"/>
              </w:rPr>
              <w:t>7</w:t>
            </w:r>
            <w:r w:rsidRPr="0070730E">
              <w:rPr>
                <w:sz w:val="16"/>
                <w:szCs w:val="16"/>
              </w:rPr>
              <w:t xml:space="preserve">.00 - </w:t>
            </w:r>
            <w:r>
              <w:rPr>
                <w:sz w:val="16"/>
                <w:szCs w:val="16"/>
              </w:rPr>
              <w:t>20</w:t>
            </w:r>
            <w:r w:rsidRPr="0070730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 xml:space="preserve"> </w:t>
            </w:r>
            <w:r w:rsidRPr="0070730E">
              <w:rPr>
                <w:sz w:val="16"/>
                <w:szCs w:val="16"/>
              </w:rPr>
              <w:t>(ausg</w:t>
            </w:r>
            <w:r>
              <w:rPr>
                <w:sz w:val="16"/>
                <w:szCs w:val="16"/>
              </w:rPr>
              <w:t>enommen</w:t>
            </w:r>
            <w:r w:rsidRPr="0070730E">
              <w:rPr>
                <w:sz w:val="16"/>
                <w:szCs w:val="16"/>
              </w:rPr>
              <w:t xml:space="preserve"> </w:t>
            </w:r>
            <w:r w:rsidR="005F4B59">
              <w:rPr>
                <w:sz w:val="16"/>
                <w:szCs w:val="16"/>
              </w:rPr>
              <w:t xml:space="preserve">Wochenende und </w:t>
            </w:r>
            <w:r w:rsidRPr="0070730E">
              <w:rPr>
                <w:sz w:val="16"/>
                <w:szCs w:val="16"/>
              </w:rPr>
              <w:t>Feiertage)</w:t>
            </w:r>
          </w:p>
          <w:p w14:paraId="222407A8" w14:textId="261B9E11" w:rsidR="0070730E" w:rsidRPr="0070730E" w:rsidRDefault="0070730E" w:rsidP="0070730E">
            <w:pPr>
              <w:pStyle w:val="Tabellentext"/>
              <w:rPr>
                <w:sz w:val="16"/>
                <w:szCs w:val="16"/>
              </w:rPr>
            </w:pPr>
            <w:r w:rsidRPr="0070730E">
              <w:rPr>
                <w:sz w:val="16"/>
                <w:szCs w:val="16"/>
              </w:rPr>
              <w:t>Wartungsfenster:</w:t>
            </w:r>
            <w:r w:rsidR="00EE714A">
              <w:rPr>
                <w:sz w:val="16"/>
                <w:szCs w:val="16"/>
              </w:rPr>
              <w:t xml:space="preserve"> </w:t>
            </w:r>
            <w:r w:rsidR="00EC2544" w:rsidRPr="00EC2544">
              <w:rPr>
                <w:color w:val="FF0000"/>
                <w:sz w:val="16"/>
                <w:szCs w:val="16"/>
              </w:rPr>
              <w:t>Definieren</w:t>
            </w:r>
          </w:p>
          <w:p w14:paraId="2043947B" w14:textId="77777777" w:rsidR="0070730E" w:rsidRDefault="00EC2544" w:rsidP="00EC2544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Wartung wird </w:t>
            </w:r>
            <w:r w:rsidR="0070730E" w:rsidRPr="0070730E">
              <w:rPr>
                <w:sz w:val="16"/>
                <w:szCs w:val="16"/>
              </w:rPr>
              <w:t>48 St</w:t>
            </w:r>
            <w:r>
              <w:rPr>
                <w:sz w:val="16"/>
                <w:szCs w:val="16"/>
              </w:rPr>
              <w:t>unden</w:t>
            </w:r>
            <w:r w:rsidR="0070730E" w:rsidRPr="0070730E">
              <w:rPr>
                <w:sz w:val="16"/>
                <w:szCs w:val="16"/>
              </w:rPr>
              <w:t xml:space="preserve"> vor</w:t>
            </w:r>
            <w:r>
              <w:rPr>
                <w:sz w:val="16"/>
                <w:szCs w:val="16"/>
              </w:rPr>
              <w:t xml:space="preserve"> Durchführung via E-Mail an Thomas Rabenhaupt und Martin Hüttenbrenner angekündigt.</w:t>
            </w:r>
          </w:p>
          <w:p w14:paraId="34E057C1" w14:textId="4E0C1944" w:rsidR="003A7960" w:rsidRPr="008A4F1E" w:rsidRDefault="003A7960" w:rsidP="00EC2544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Bereitschaften außerhalb Servicezeiten: </w:t>
            </w:r>
            <w:r>
              <w:rPr>
                <w:color w:val="FF0000"/>
                <w:sz w:val="16"/>
                <w:szCs w:val="16"/>
              </w:rPr>
              <w:t>Benötigt</w:t>
            </w:r>
            <w:r w:rsidRPr="003A7960">
              <w:rPr>
                <w:color w:val="FF0000"/>
                <w:sz w:val="16"/>
                <w:szCs w:val="16"/>
              </w:rPr>
              <w:t>?</w:t>
            </w:r>
          </w:p>
        </w:tc>
      </w:tr>
      <w:tr w:rsidR="0070730E" w:rsidRPr="008A4F1E" w14:paraId="5EFEE620" w14:textId="77777777" w:rsidTr="007F45CA">
        <w:trPr>
          <w:cantSplit/>
          <w:trHeight w:val="488"/>
        </w:trPr>
        <w:tc>
          <w:tcPr>
            <w:tcW w:w="2410" w:type="dxa"/>
          </w:tcPr>
          <w:p w14:paraId="2B3C62DA" w14:textId="777DDAFE" w:rsidR="0070730E" w:rsidRPr="008825CC" w:rsidRDefault="003A7960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Erreichbarkeit</w:t>
            </w:r>
          </w:p>
        </w:tc>
        <w:tc>
          <w:tcPr>
            <w:tcW w:w="5528" w:type="dxa"/>
          </w:tcPr>
          <w:p w14:paraId="4D824A66" w14:textId="626ABC85" w:rsidR="005F1139" w:rsidRDefault="005F4B59" w:rsidP="0070730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Innerhalb der vereinbarten Betriebszeiten</w:t>
            </w:r>
          </w:p>
          <w:p w14:paraId="46A91106" w14:textId="428E40AA" w:rsidR="00A81D5A" w:rsidRPr="0070730E" w:rsidRDefault="00A81D5A" w:rsidP="0070730E">
            <w:pPr>
              <w:pStyle w:val="Tabellentext"/>
              <w:rPr>
                <w:sz w:val="16"/>
                <w:szCs w:val="16"/>
              </w:rPr>
            </w:pPr>
          </w:p>
        </w:tc>
      </w:tr>
      <w:tr w:rsidR="0070730E" w:rsidRPr="008A4F1E" w14:paraId="51BF830F" w14:textId="77777777" w:rsidTr="007F45CA">
        <w:trPr>
          <w:cantSplit/>
          <w:trHeight w:val="488"/>
        </w:trPr>
        <w:tc>
          <w:tcPr>
            <w:tcW w:w="2410" w:type="dxa"/>
          </w:tcPr>
          <w:p w14:paraId="63D5043B" w14:textId="322BA57A" w:rsidR="0070730E" w:rsidRPr="008825CC" w:rsidRDefault="005F4B59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  <w:r w:rsidR="0070730E" w:rsidRPr="008825CC">
              <w:rPr>
                <w:b/>
                <w:bCs/>
                <w:sz w:val="16"/>
                <w:szCs w:val="16"/>
              </w:rPr>
              <w:t xml:space="preserve">ingesetzte </w:t>
            </w:r>
            <w:r>
              <w:rPr>
                <w:b/>
                <w:bCs/>
                <w:sz w:val="16"/>
                <w:szCs w:val="16"/>
              </w:rPr>
              <w:t>Applikationen</w:t>
            </w:r>
          </w:p>
        </w:tc>
        <w:tc>
          <w:tcPr>
            <w:tcW w:w="5528" w:type="dxa"/>
          </w:tcPr>
          <w:p w14:paraId="7E1048A3" w14:textId="6BB3F197" w:rsidR="0070730E" w:rsidRPr="0070730E" w:rsidRDefault="005F4B59" w:rsidP="0070730E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color w:val="FF0000"/>
                <w:sz w:val="16"/>
                <w:szCs w:val="16"/>
              </w:rPr>
              <w:t>Software, die im Rahmen der Serviceleistung abgedeckt werden sollte</w:t>
            </w:r>
          </w:p>
        </w:tc>
      </w:tr>
      <w:tr w:rsidR="0070730E" w:rsidRPr="008A4F1E" w14:paraId="1BE93818" w14:textId="77777777" w:rsidTr="007F45CA">
        <w:trPr>
          <w:cantSplit/>
          <w:trHeight w:val="488"/>
        </w:trPr>
        <w:tc>
          <w:tcPr>
            <w:tcW w:w="2410" w:type="dxa"/>
          </w:tcPr>
          <w:p w14:paraId="3030AAA4" w14:textId="2D8F7423" w:rsidR="0070730E" w:rsidRPr="008825CC" w:rsidRDefault="0070730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vom Kunden bereit gestellte Leistungen</w:t>
            </w:r>
          </w:p>
        </w:tc>
        <w:tc>
          <w:tcPr>
            <w:tcW w:w="5528" w:type="dxa"/>
          </w:tcPr>
          <w:p w14:paraId="560F16C4" w14:textId="4A54FE84" w:rsidR="00A44AE5" w:rsidRPr="0070730E" w:rsidRDefault="00A44AE5" w:rsidP="0070730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Remote-Zugriff über </w:t>
            </w:r>
            <w:r w:rsidR="00EC2544">
              <w:rPr>
                <w:sz w:val="16"/>
                <w:szCs w:val="16"/>
              </w:rPr>
              <w:t xml:space="preserve">VPN auf alle Applikationsserver </w:t>
            </w:r>
          </w:p>
        </w:tc>
      </w:tr>
      <w:tr w:rsidR="0070730E" w:rsidRPr="008A4F1E" w14:paraId="5DC9C36C" w14:textId="77777777" w:rsidTr="007F45CA">
        <w:trPr>
          <w:cantSplit/>
          <w:trHeight w:val="488"/>
        </w:trPr>
        <w:tc>
          <w:tcPr>
            <w:tcW w:w="2410" w:type="dxa"/>
          </w:tcPr>
          <w:p w14:paraId="73A03448" w14:textId="77777777" w:rsidR="0070730E" w:rsidRDefault="005B72C4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Leistung Level 1</w:t>
            </w:r>
          </w:p>
          <w:p w14:paraId="45667452" w14:textId="368D8A28" w:rsidR="005F4B59" w:rsidRPr="008825CC" w:rsidRDefault="005F4B59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(Leichte Fehler)</w:t>
            </w:r>
          </w:p>
        </w:tc>
        <w:tc>
          <w:tcPr>
            <w:tcW w:w="5528" w:type="dxa"/>
          </w:tcPr>
          <w:p w14:paraId="0250DA95" w14:textId="3EA6A015" w:rsidR="00A01B26" w:rsidRDefault="00E6226D" w:rsidP="00A01B26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Was:</w:t>
            </w:r>
            <w:r w:rsidR="000254C5">
              <w:rPr>
                <w:sz w:val="16"/>
                <w:szCs w:val="16"/>
              </w:rPr>
              <w:t xml:space="preserve"> </w:t>
            </w:r>
            <w:r w:rsidR="00A01B26">
              <w:rPr>
                <w:sz w:val="16"/>
                <w:szCs w:val="16"/>
              </w:rPr>
              <w:t>Telefonische Beratung bei Störung</w:t>
            </w:r>
          </w:p>
          <w:p w14:paraId="67C8AC11" w14:textId="7EB2FB36" w:rsidR="00E6226D" w:rsidRDefault="00E6226D" w:rsidP="0070730E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Wann:</w:t>
            </w:r>
            <w:r w:rsidR="008825CC">
              <w:rPr>
                <w:sz w:val="16"/>
                <w:szCs w:val="16"/>
              </w:rPr>
              <w:t xml:space="preserve"> während Servicezeit</w:t>
            </w:r>
          </w:p>
          <w:p w14:paraId="5213D5CC" w14:textId="44C6EA70" w:rsidR="00E6226D" w:rsidRDefault="00E6226D" w:rsidP="0070730E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 oft:</w:t>
            </w:r>
            <w:r w:rsidR="008825CC">
              <w:rPr>
                <w:sz w:val="16"/>
                <w:szCs w:val="16"/>
              </w:rPr>
              <w:t xml:space="preserve"> bei Bedarf</w:t>
            </w:r>
          </w:p>
          <w:p w14:paraId="1CC5DD14" w14:textId="242F0E4F" w:rsidR="00A01B26" w:rsidRDefault="00E6226D" w:rsidP="0070730E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Wie:</w:t>
            </w:r>
            <w:r w:rsidR="008825CC">
              <w:rPr>
                <w:sz w:val="16"/>
                <w:szCs w:val="16"/>
              </w:rPr>
              <w:t xml:space="preserve"> </w:t>
            </w:r>
            <w:r w:rsidR="005F4B59">
              <w:rPr>
                <w:sz w:val="16"/>
                <w:szCs w:val="16"/>
              </w:rPr>
              <w:t>Reaktion</w:t>
            </w:r>
            <w:r w:rsidR="00A01B26">
              <w:rPr>
                <w:sz w:val="16"/>
                <w:szCs w:val="16"/>
              </w:rPr>
              <w:t>szeit</w:t>
            </w:r>
            <w:r w:rsidR="008825CC">
              <w:rPr>
                <w:sz w:val="16"/>
                <w:szCs w:val="16"/>
              </w:rPr>
              <w:t xml:space="preserve"> innerhalb von </w:t>
            </w:r>
            <w:r w:rsidR="005F4B59">
              <w:rPr>
                <w:sz w:val="16"/>
                <w:szCs w:val="16"/>
              </w:rPr>
              <w:t>24 Stunden</w:t>
            </w:r>
            <w:r w:rsidR="00A01B26">
              <w:rPr>
                <w:sz w:val="16"/>
                <w:szCs w:val="16"/>
              </w:rPr>
              <w:t xml:space="preserve"> </w:t>
            </w:r>
          </w:p>
          <w:p w14:paraId="0689568B" w14:textId="7F197D30" w:rsidR="00A01B26" w:rsidRPr="0070730E" w:rsidRDefault="00A01B26" w:rsidP="00A01B26">
            <w:pPr>
              <w:pStyle w:val="Tabellentext"/>
              <w:rPr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 xml:space="preserve">Meldung </w:t>
            </w:r>
            <w:r>
              <w:rPr>
                <w:b/>
                <w:bCs/>
                <w:sz w:val="16"/>
                <w:szCs w:val="16"/>
              </w:rPr>
              <w:t>über</w:t>
            </w:r>
            <w:r w:rsidRPr="00A01B26">
              <w:rPr>
                <w:b/>
                <w:bCs/>
                <w:sz w:val="16"/>
                <w:szCs w:val="16"/>
              </w:rPr>
              <w:t xml:space="preserve"> Serviceportal</w:t>
            </w:r>
          </w:p>
        </w:tc>
      </w:tr>
      <w:tr w:rsidR="005B72C4" w:rsidRPr="008A4F1E" w14:paraId="67C84876" w14:textId="77777777" w:rsidTr="007F45CA">
        <w:trPr>
          <w:cantSplit/>
          <w:trHeight w:val="488"/>
        </w:trPr>
        <w:tc>
          <w:tcPr>
            <w:tcW w:w="2410" w:type="dxa"/>
          </w:tcPr>
          <w:p w14:paraId="623BC487" w14:textId="77777777" w:rsidR="005B72C4" w:rsidRDefault="005B72C4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Leistung Level 2</w:t>
            </w:r>
          </w:p>
          <w:p w14:paraId="0CB2B9CF" w14:textId="1731DC2E" w:rsidR="005F4B59" w:rsidRPr="008825CC" w:rsidRDefault="005F4B59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(Mittlere Fehler)</w:t>
            </w:r>
          </w:p>
        </w:tc>
        <w:tc>
          <w:tcPr>
            <w:tcW w:w="5528" w:type="dxa"/>
          </w:tcPr>
          <w:p w14:paraId="6D2BBFC2" w14:textId="4114B0E1" w:rsidR="008825CC" w:rsidRDefault="008825CC" w:rsidP="008825CC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Was:</w:t>
            </w:r>
            <w:r>
              <w:rPr>
                <w:sz w:val="16"/>
                <w:szCs w:val="16"/>
              </w:rPr>
              <w:t xml:space="preserve"> Telefonische Beratung </w:t>
            </w:r>
            <w:r w:rsidR="00A01B26">
              <w:rPr>
                <w:sz w:val="16"/>
                <w:szCs w:val="16"/>
              </w:rPr>
              <w:t xml:space="preserve">und Remote-Support </w:t>
            </w:r>
            <w:r>
              <w:rPr>
                <w:sz w:val="16"/>
                <w:szCs w:val="16"/>
              </w:rPr>
              <w:t>bei Störung</w:t>
            </w:r>
          </w:p>
          <w:p w14:paraId="42686246" w14:textId="77777777" w:rsidR="008825CC" w:rsidRDefault="008825CC" w:rsidP="008825CC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Wann:</w:t>
            </w:r>
            <w:r>
              <w:rPr>
                <w:sz w:val="16"/>
                <w:szCs w:val="16"/>
              </w:rPr>
              <w:t xml:space="preserve"> während Servicezeit</w:t>
            </w:r>
          </w:p>
          <w:p w14:paraId="398EE761" w14:textId="77777777" w:rsidR="008825CC" w:rsidRDefault="008825CC" w:rsidP="008825CC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 oft:</w:t>
            </w:r>
            <w:r>
              <w:rPr>
                <w:sz w:val="16"/>
                <w:szCs w:val="16"/>
              </w:rPr>
              <w:t xml:space="preserve"> bei Bedarf</w:t>
            </w:r>
          </w:p>
          <w:p w14:paraId="7B31A67F" w14:textId="77777777" w:rsidR="00A01B26" w:rsidRDefault="008825CC" w:rsidP="008825CC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Wie:</w:t>
            </w:r>
            <w:r>
              <w:rPr>
                <w:sz w:val="16"/>
                <w:szCs w:val="16"/>
              </w:rPr>
              <w:t xml:space="preserve"> </w:t>
            </w:r>
            <w:r w:rsidR="005F4B59">
              <w:rPr>
                <w:sz w:val="16"/>
                <w:szCs w:val="16"/>
              </w:rPr>
              <w:t>Reaktion</w:t>
            </w:r>
            <w:r w:rsidR="00A01B26">
              <w:rPr>
                <w:sz w:val="16"/>
                <w:szCs w:val="16"/>
              </w:rPr>
              <w:t>szeit</w:t>
            </w:r>
            <w:r>
              <w:rPr>
                <w:sz w:val="16"/>
                <w:szCs w:val="16"/>
              </w:rPr>
              <w:t xml:space="preserve"> innerhalb von </w:t>
            </w:r>
            <w:r w:rsidR="005F4B59">
              <w:rPr>
                <w:sz w:val="16"/>
                <w:szCs w:val="16"/>
              </w:rPr>
              <w:t xml:space="preserve">vier </w:t>
            </w:r>
            <w:r>
              <w:rPr>
                <w:sz w:val="16"/>
                <w:szCs w:val="16"/>
              </w:rPr>
              <w:t>Stunden</w:t>
            </w:r>
            <w:r w:rsidR="00A01B26">
              <w:rPr>
                <w:sz w:val="16"/>
                <w:szCs w:val="16"/>
              </w:rPr>
              <w:t xml:space="preserve"> </w:t>
            </w:r>
          </w:p>
          <w:p w14:paraId="3F8EE3DC" w14:textId="5647A5E0" w:rsidR="005B72C4" w:rsidRPr="00A01B26" w:rsidRDefault="00A01B26" w:rsidP="008825CC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 xml:space="preserve">Meldung </w:t>
            </w:r>
            <w:r>
              <w:rPr>
                <w:b/>
                <w:bCs/>
                <w:sz w:val="16"/>
                <w:szCs w:val="16"/>
              </w:rPr>
              <w:t>an</w:t>
            </w:r>
            <w:r w:rsidRPr="00A01B26">
              <w:rPr>
                <w:b/>
                <w:bCs/>
                <w:sz w:val="16"/>
                <w:szCs w:val="16"/>
              </w:rPr>
              <w:t xml:space="preserve"> Supportnumme</w:t>
            </w:r>
            <w:r>
              <w:rPr>
                <w:b/>
                <w:bCs/>
                <w:sz w:val="16"/>
                <w:szCs w:val="16"/>
              </w:rPr>
              <w:t>r</w:t>
            </w:r>
          </w:p>
        </w:tc>
      </w:tr>
      <w:tr w:rsidR="005B72C4" w:rsidRPr="008A4F1E" w14:paraId="1C139EB6" w14:textId="77777777" w:rsidTr="007F45CA">
        <w:trPr>
          <w:cantSplit/>
          <w:trHeight w:val="488"/>
        </w:trPr>
        <w:tc>
          <w:tcPr>
            <w:tcW w:w="2410" w:type="dxa"/>
          </w:tcPr>
          <w:p w14:paraId="5D2779E8" w14:textId="0DB6C2A0" w:rsidR="005B72C4" w:rsidRPr="008825CC" w:rsidRDefault="005B72C4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Leistung Level 3</w:t>
            </w:r>
            <w:r w:rsidR="00A01B26">
              <w:rPr>
                <w:b/>
                <w:bCs/>
                <w:sz w:val="16"/>
                <w:szCs w:val="16"/>
              </w:rPr>
              <w:br/>
              <w:t>(Schwere Fehler)</w:t>
            </w:r>
          </w:p>
        </w:tc>
        <w:tc>
          <w:tcPr>
            <w:tcW w:w="5528" w:type="dxa"/>
          </w:tcPr>
          <w:p w14:paraId="395C1614" w14:textId="12B93806" w:rsidR="00A01B26" w:rsidRDefault="008825CC" w:rsidP="00A01B26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Was:</w:t>
            </w:r>
            <w:r>
              <w:rPr>
                <w:sz w:val="16"/>
                <w:szCs w:val="16"/>
              </w:rPr>
              <w:t xml:space="preserve"> </w:t>
            </w:r>
            <w:r w:rsidR="00A01B26">
              <w:rPr>
                <w:sz w:val="16"/>
                <w:szCs w:val="16"/>
              </w:rPr>
              <w:t xml:space="preserve">Telefonische Beratung und/oder </w:t>
            </w:r>
            <w:r w:rsidR="008D4CE7">
              <w:rPr>
                <w:sz w:val="16"/>
                <w:szCs w:val="16"/>
              </w:rPr>
              <w:t>r</w:t>
            </w:r>
            <w:r w:rsidR="00A01B26">
              <w:rPr>
                <w:sz w:val="16"/>
                <w:szCs w:val="16"/>
              </w:rPr>
              <w:t>emote bzw. vor Ort Support bei Störung</w:t>
            </w:r>
          </w:p>
          <w:p w14:paraId="5767F980" w14:textId="43EF88E9" w:rsidR="008825CC" w:rsidRDefault="008825CC" w:rsidP="008825CC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Wann:</w:t>
            </w:r>
            <w:r>
              <w:rPr>
                <w:sz w:val="16"/>
                <w:szCs w:val="16"/>
              </w:rPr>
              <w:t xml:space="preserve"> während Servicezeit</w:t>
            </w:r>
            <w:r w:rsidR="00A01B26">
              <w:rPr>
                <w:sz w:val="16"/>
                <w:szCs w:val="16"/>
              </w:rPr>
              <w:t>en</w:t>
            </w:r>
            <w:r>
              <w:rPr>
                <w:sz w:val="16"/>
                <w:szCs w:val="16"/>
              </w:rPr>
              <w:t xml:space="preserve"> </w:t>
            </w:r>
          </w:p>
          <w:p w14:paraId="4ADB8C2D" w14:textId="77777777" w:rsidR="008825CC" w:rsidRDefault="008825CC" w:rsidP="008825CC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 oft:</w:t>
            </w:r>
            <w:r>
              <w:rPr>
                <w:sz w:val="16"/>
                <w:szCs w:val="16"/>
              </w:rPr>
              <w:t xml:space="preserve"> bei Bedarf</w:t>
            </w:r>
          </w:p>
          <w:p w14:paraId="4034C8CC" w14:textId="005336BC" w:rsidR="00A01B26" w:rsidRDefault="008825CC" w:rsidP="00A01B26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Wie:</w:t>
            </w:r>
            <w:r>
              <w:rPr>
                <w:sz w:val="16"/>
                <w:szCs w:val="16"/>
              </w:rPr>
              <w:t xml:space="preserve"> </w:t>
            </w:r>
            <w:r w:rsidR="005F4B59">
              <w:rPr>
                <w:sz w:val="16"/>
                <w:szCs w:val="16"/>
              </w:rPr>
              <w:t>Reaktion</w:t>
            </w:r>
            <w:r w:rsidR="00A01B26">
              <w:rPr>
                <w:sz w:val="16"/>
                <w:szCs w:val="16"/>
              </w:rPr>
              <w:t>szeit</w:t>
            </w:r>
            <w:r>
              <w:rPr>
                <w:sz w:val="16"/>
                <w:szCs w:val="16"/>
              </w:rPr>
              <w:t xml:space="preserve"> innerhalb von </w:t>
            </w:r>
            <w:r w:rsidR="005F4B59">
              <w:rPr>
                <w:sz w:val="16"/>
                <w:szCs w:val="16"/>
              </w:rPr>
              <w:t>60 Minuten</w:t>
            </w:r>
            <w:r w:rsidR="00A01B26">
              <w:rPr>
                <w:sz w:val="16"/>
                <w:szCs w:val="16"/>
              </w:rPr>
              <w:t xml:space="preserve">  </w:t>
            </w:r>
          </w:p>
          <w:p w14:paraId="4E7C92AC" w14:textId="118BF174" w:rsidR="008825CC" w:rsidRPr="00A01B26" w:rsidRDefault="008825CC" w:rsidP="00A01B26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Meldung an</w:t>
            </w:r>
            <w:r w:rsidR="008D4CE7">
              <w:rPr>
                <w:b/>
                <w:bCs/>
                <w:sz w:val="16"/>
                <w:szCs w:val="16"/>
              </w:rPr>
              <w:t>:</w:t>
            </w:r>
            <w:r w:rsidRPr="00A01B26">
              <w:rPr>
                <w:b/>
                <w:bCs/>
                <w:sz w:val="16"/>
                <w:szCs w:val="16"/>
              </w:rPr>
              <w:t xml:space="preserve"> </w:t>
            </w:r>
            <w:r w:rsidR="008D4CE7" w:rsidRPr="008D4CE7">
              <w:rPr>
                <w:sz w:val="16"/>
                <w:szCs w:val="16"/>
              </w:rPr>
              <w:t>Notfallnummer</w:t>
            </w:r>
          </w:p>
        </w:tc>
      </w:tr>
      <w:tr w:rsidR="005B72C4" w:rsidRPr="008A4F1E" w14:paraId="33D875D2" w14:textId="77777777" w:rsidTr="007F45CA">
        <w:trPr>
          <w:cantSplit/>
          <w:trHeight w:val="488"/>
        </w:trPr>
        <w:tc>
          <w:tcPr>
            <w:tcW w:w="2410" w:type="dxa"/>
          </w:tcPr>
          <w:p w14:paraId="31BAC809" w14:textId="70BFB760" w:rsidR="005B72C4" w:rsidRPr="008825CC" w:rsidRDefault="000753B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Abweichungen, </w:t>
            </w:r>
            <w:r w:rsidR="005B72C4" w:rsidRPr="008825CC">
              <w:rPr>
                <w:b/>
                <w:bCs/>
                <w:sz w:val="16"/>
                <w:szCs w:val="16"/>
              </w:rPr>
              <w:t>Eskalation</w:t>
            </w:r>
          </w:p>
        </w:tc>
        <w:tc>
          <w:tcPr>
            <w:tcW w:w="5528" w:type="dxa"/>
          </w:tcPr>
          <w:p w14:paraId="6598D962" w14:textId="51F55736" w:rsidR="005B72C4" w:rsidRPr="0070730E" w:rsidRDefault="003079AE" w:rsidP="0070730E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color w:val="FF0000"/>
                <w:sz w:val="16"/>
                <w:szCs w:val="16"/>
              </w:rPr>
              <w:t>Wenn Leistung nicht erfüllt, dann …</w:t>
            </w:r>
          </w:p>
        </w:tc>
      </w:tr>
      <w:tr w:rsidR="005F1139" w:rsidRPr="008A4F1E" w14:paraId="22ABE07D" w14:textId="77777777" w:rsidTr="007F45CA">
        <w:trPr>
          <w:cantSplit/>
          <w:trHeight w:val="488"/>
        </w:trPr>
        <w:tc>
          <w:tcPr>
            <w:tcW w:w="2410" w:type="dxa"/>
          </w:tcPr>
          <w:p w14:paraId="06DB54D7" w14:textId="1F487112" w:rsidR="005F1139" w:rsidRPr="008825CC" w:rsidRDefault="005F1139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Katastrophenfall</w:t>
            </w:r>
          </w:p>
        </w:tc>
        <w:tc>
          <w:tcPr>
            <w:tcW w:w="5528" w:type="dxa"/>
          </w:tcPr>
          <w:p w14:paraId="27527DAB" w14:textId="2EB4EEE1" w:rsidR="005F1139" w:rsidRDefault="0053166F" w:rsidP="0070730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 w:rsidR="005F1139">
              <w:rPr>
                <w:sz w:val="16"/>
                <w:szCs w:val="16"/>
              </w:rPr>
              <w:t xml:space="preserve">ei Gefahr, Beschädigung, </w:t>
            </w:r>
            <w:r>
              <w:rPr>
                <w:sz w:val="16"/>
                <w:szCs w:val="16"/>
              </w:rPr>
              <w:t>usw.</w:t>
            </w:r>
            <w:r w:rsidR="005F113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erfolgt die Kontaktaufnahme über die Notfallnummer</w:t>
            </w:r>
          </w:p>
        </w:tc>
      </w:tr>
      <w:tr w:rsidR="005F1139" w:rsidRPr="008A4F1E" w14:paraId="092D1A85" w14:textId="77777777" w:rsidTr="007F45CA">
        <w:trPr>
          <w:cantSplit/>
          <w:trHeight w:val="488"/>
        </w:trPr>
        <w:tc>
          <w:tcPr>
            <w:tcW w:w="2410" w:type="dxa"/>
          </w:tcPr>
          <w:p w14:paraId="7324B6D9" w14:textId="47DCAB6F" w:rsidR="005F1139" w:rsidRPr="008825CC" w:rsidRDefault="005F1139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Reporting</w:t>
            </w:r>
          </w:p>
        </w:tc>
        <w:tc>
          <w:tcPr>
            <w:tcW w:w="5528" w:type="dxa"/>
          </w:tcPr>
          <w:p w14:paraId="5038690A" w14:textId="77777777" w:rsidR="0053166F" w:rsidRDefault="0053166F" w:rsidP="0053166F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Report über alle Tickets und deren Status</w:t>
            </w:r>
          </w:p>
          <w:p w14:paraId="4C64DFA2" w14:textId="372D2C72" w:rsidR="005F1139" w:rsidRDefault="0053166F" w:rsidP="0070730E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Zeitabstand:  monatlich</w:t>
            </w:r>
          </w:p>
          <w:p w14:paraId="6287A761" w14:textId="4A5ABAB6" w:rsidR="005F1139" w:rsidRDefault="005F1139" w:rsidP="0070730E">
            <w:pPr>
              <w:pStyle w:val="Tabellentext"/>
              <w:rPr>
                <w:sz w:val="16"/>
                <w:szCs w:val="16"/>
              </w:rPr>
            </w:pPr>
          </w:p>
        </w:tc>
      </w:tr>
      <w:tr w:rsidR="003079AE" w:rsidRPr="008A4F1E" w14:paraId="4AAF845B" w14:textId="77777777" w:rsidTr="007F45CA">
        <w:trPr>
          <w:cantSplit/>
          <w:trHeight w:val="488"/>
        </w:trPr>
        <w:tc>
          <w:tcPr>
            <w:tcW w:w="2410" w:type="dxa"/>
          </w:tcPr>
          <w:p w14:paraId="0EA21F8D" w14:textId="508F90BF" w:rsidR="003079AE" w:rsidRPr="008825CC" w:rsidRDefault="003079AE" w:rsidP="00603FBF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lastRenderedPageBreak/>
              <w:t>Kosten</w:t>
            </w:r>
          </w:p>
        </w:tc>
        <w:tc>
          <w:tcPr>
            <w:tcW w:w="5528" w:type="dxa"/>
          </w:tcPr>
          <w:p w14:paraId="4F83254D" w14:textId="712F00FE" w:rsidR="003079AE" w:rsidRPr="00A01B26" w:rsidRDefault="003079AE" w:rsidP="0070730E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Einzelkosten:</w:t>
            </w:r>
          </w:p>
          <w:p w14:paraId="3346102D" w14:textId="28D225E7" w:rsidR="008825CC" w:rsidRPr="00A01B26" w:rsidRDefault="008825CC" w:rsidP="0070730E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 Level 1:</w:t>
            </w:r>
            <w:r w:rsidR="0053166F" w:rsidRPr="00A01B26">
              <w:rPr>
                <w:b/>
                <w:bCs/>
                <w:sz w:val="16"/>
                <w:szCs w:val="16"/>
              </w:rPr>
              <w:t xml:space="preserve"> </w:t>
            </w:r>
            <w:r w:rsidR="00A01B26" w:rsidRPr="00A01B26">
              <w:rPr>
                <w:b/>
                <w:bCs/>
                <w:sz w:val="16"/>
                <w:szCs w:val="16"/>
              </w:rPr>
              <w:t>Stundensatz: € 100,-   Tagessatz: € 800,-</w:t>
            </w:r>
          </w:p>
          <w:p w14:paraId="59837BCF" w14:textId="07BE410C" w:rsidR="008825CC" w:rsidRPr="00A01B26" w:rsidRDefault="008825CC" w:rsidP="0070730E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 Level 2:</w:t>
            </w:r>
            <w:r w:rsidR="00A01B26" w:rsidRPr="00A01B26">
              <w:rPr>
                <w:b/>
                <w:bCs/>
                <w:sz w:val="16"/>
                <w:szCs w:val="16"/>
              </w:rPr>
              <w:t xml:space="preserve"> Stundensatz: € 100,-   Tagessatz: € 800,-</w:t>
            </w:r>
          </w:p>
          <w:p w14:paraId="6B445480" w14:textId="54421F79" w:rsidR="00A01B26" w:rsidRPr="00A01B26" w:rsidRDefault="008825CC" w:rsidP="00A01B26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 Level 3:</w:t>
            </w:r>
            <w:r w:rsidR="00A01B26" w:rsidRPr="00A01B26">
              <w:rPr>
                <w:b/>
                <w:bCs/>
                <w:sz w:val="16"/>
                <w:szCs w:val="16"/>
              </w:rPr>
              <w:t xml:space="preserve"> Stundensatz: € 100,-   Tagessatz: € 800,-</w:t>
            </w:r>
          </w:p>
          <w:p w14:paraId="7158F7DB" w14:textId="376A90C3" w:rsidR="008825CC" w:rsidRPr="00A01B26" w:rsidRDefault="008825CC" w:rsidP="0070730E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  <w:p w14:paraId="4D842CED" w14:textId="5483B5D0" w:rsidR="003079AE" w:rsidRPr="00975A98" w:rsidRDefault="00975A98" w:rsidP="00975A98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sz w:val="16"/>
                <w:szCs w:val="16"/>
              </w:rPr>
              <w:t xml:space="preserve">Die Abrechnung erfolgt im </w:t>
            </w:r>
            <w:r>
              <w:rPr>
                <w:sz w:val="16"/>
                <w:szCs w:val="16"/>
              </w:rPr>
              <w:t>1</w:t>
            </w:r>
            <w:r w:rsidRPr="00975A98">
              <w:rPr>
                <w:sz w:val="16"/>
                <w:szCs w:val="16"/>
              </w:rPr>
              <w:t>5-Minuten-Takt, die Mindestberechnung liegt bei 15 Minuten je Tätigkeit. Ein Tagessatz entspricht 8 Arbeitsstunden zzgl. Pausenzeiten.</w:t>
            </w:r>
          </w:p>
          <w:p w14:paraId="6F689722" w14:textId="5BE2D995" w:rsidR="00A01B26" w:rsidRDefault="00A01B26" w:rsidP="0070730E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  <w:p w14:paraId="28C20DFC" w14:textId="574BD079" w:rsidR="00975A98" w:rsidRDefault="00975A98" w:rsidP="0070730E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Zuschläge:</w:t>
            </w:r>
          </w:p>
          <w:p w14:paraId="1289A3C7" w14:textId="4B4E43B6" w:rsidR="00975A98" w:rsidRDefault="00975A98" w:rsidP="0070730E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Wochentags</w:t>
            </w:r>
            <w:r w:rsidRPr="00975A9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17</w:t>
            </w:r>
            <w:r w:rsidRPr="00975A98">
              <w:rPr>
                <w:sz w:val="16"/>
                <w:szCs w:val="16"/>
              </w:rPr>
              <w:t>.00 bis 2</w:t>
            </w:r>
            <w:r>
              <w:rPr>
                <w:sz w:val="16"/>
                <w:szCs w:val="16"/>
              </w:rPr>
              <w:t>0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(25%)</w:t>
            </w:r>
          </w:p>
          <w:p w14:paraId="3EE9D950" w14:textId="6D61D5DF" w:rsidR="00975A98" w:rsidRDefault="00975A98" w:rsidP="0070730E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Wochentags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975A9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  <w:r w:rsidRPr="00975A98">
              <w:rPr>
                <w:sz w:val="16"/>
                <w:szCs w:val="16"/>
              </w:rPr>
              <w:t>.00 bis 0</w:t>
            </w:r>
            <w:r>
              <w:rPr>
                <w:sz w:val="16"/>
                <w:szCs w:val="16"/>
              </w:rPr>
              <w:t>7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(50%)</w:t>
            </w:r>
          </w:p>
          <w:p w14:paraId="373C1D25" w14:textId="62C908B5" w:rsidR="00A01B26" w:rsidRDefault="00975A98" w:rsidP="00975A98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Samstags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975A98">
              <w:rPr>
                <w:sz w:val="16"/>
                <w:szCs w:val="16"/>
              </w:rPr>
              <w:t>0</w:t>
            </w:r>
            <w:r w:rsidR="003A7960">
              <w:rPr>
                <w:sz w:val="16"/>
                <w:szCs w:val="16"/>
              </w:rPr>
              <w:t>7</w:t>
            </w:r>
            <w:r w:rsidRPr="00975A98">
              <w:rPr>
                <w:sz w:val="16"/>
                <w:szCs w:val="16"/>
              </w:rPr>
              <w:t xml:space="preserve">.00 </w:t>
            </w:r>
            <w:r>
              <w:rPr>
                <w:sz w:val="16"/>
                <w:szCs w:val="16"/>
              </w:rPr>
              <w:t>bis</w:t>
            </w:r>
            <w:r w:rsidRPr="00975A9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(50%)</w:t>
            </w:r>
          </w:p>
          <w:p w14:paraId="0A5DE000" w14:textId="08BECE2C" w:rsidR="00975A98" w:rsidRDefault="00975A98" w:rsidP="00975A98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Sonn</w:t>
            </w:r>
            <w:r>
              <w:rPr>
                <w:b/>
                <w:bCs/>
                <w:sz w:val="16"/>
                <w:szCs w:val="16"/>
              </w:rPr>
              <w:t>-</w:t>
            </w:r>
            <w:r w:rsidRPr="00975A98">
              <w:rPr>
                <w:b/>
                <w:bCs/>
                <w:sz w:val="16"/>
                <w:szCs w:val="16"/>
              </w:rPr>
              <w:t xml:space="preserve"> und Feiertags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975A98">
              <w:rPr>
                <w:sz w:val="16"/>
                <w:szCs w:val="16"/>
              </w:rPr>
              <w:t xml:space="preserve">07.00 bis </w:t>
            </w:r>
            <w:r w:rsidR="005C273E">
              <w:rPr>
                <w:sz w:val="16"/>
                <w:szCs w:val="16"/>
              </w:rPr>
              <w:t>20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(100%)</w:t>
            </w:r>
          </w:p>
          <w:p w14:paraId="65BDF722" w14:textId="6C60069A" w:rsidR="003A7960" w:rsidRDefault="003A7960" w:rsidP="00975A98">
            <w:pPr>
              <w:pStyle w:val="Tabellentext"/>
              <w:rPr>
                <w:sz w:val="16"/>
                <w:szCs w:val="16"/>
              </w:rPr>
            </w:pPr>
            <w:r w:rsidRPr="003A7960">
              <w:rPr>
                <w:b/>
                <w:bCs/>
                <w:sz w:val="16"/>
                <w:szCs w:val="16"/>
              </w:rPr>
              <w:t>Wochenende und Feiertage</w:t>
            </w:r>
            <w:r>
              <w:rPr>
                <w:sz w:val="16"/>
                <w:szCs w:val="16"/>
              </w:rPr>
              <w:t xml:space="preserve"> </w:t>
            </w:r>
            <w:r w:rsidR="005C273E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:00-07:00 Uhr (</w:t>
            </w:r>
            <w:r w:rsidRPr="003A7960">
              <w:rPr>
                <w:sz w:val="16"/>
                <w:szCs w:val="16"/>
              </w:rPr>
              <w:t>150 %</w:t>
            </w:r>
            <w:r>
              <w:rPr>
                <w:sz w:val="16"/>
                <w:szCs w:val="16"/>
              </w:rPr>
              <w:t>)</w:t>
            </w:r>
          </w:p>
          <w:p w14:paraId="70A62CE5" w14:textId="77777777" w:rsidR="00975A98" w:rsidRDefault="00975A98" w:rsidP="00975A98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  <w:p w14:paraId="7CA114FF" w14:textId="22FCCF58" w:rsidR="003A7960" w:rsidRPr="00A01B26" w:rsidRDefault="00D4343F" w:rsidP="00975A98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3A7960">
              <w:rPr>
                <w:b/>
                <w:bCs/>
                <w:sz w:val="16"/>
                <w:szCs w:val="16"/>
              </w:rPr>
              <w:t xml:space="preserve">Alle genannten Preise verstehen sich zzgl. </w:t>
            </w:r>
            <w:r>
              <w:rPr>
                <w:b/>
                <w:bCs/>
                <w:sz w:val="16"/>
                <w:szCs w:val="16"/>
              </w:rPr>
              <w:t>20</w:t>
            </w:r>
            <w:r w:rsidRPr="003A7960">
              <w:rPr>
                <w:b/>
                <w:bCs/>
                <w:sz w:val="16"/>
                <w:szCs w:val="16"/>
              </w:rPr>
              <w:t>%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A7960">
              <w:rPr>
                <w:b/>
                <w:bCs/>
                <w:sz w:val="16"/>
                <w:szCs w:val="16"/>
              </w:rPr>
              <w:t>Mehrwertsteuer</w:t>
            </w:r>
          </w:p>
        </w:tc>
      </w:tr>
      <w:tr w:rsidR="008825CC" w:rsidRPr="008A4F1E" w14:paraId="38E911C2" w14:textId="77777777" w:rsidTr="007F45CA">
        <w:trPr>
          <w:cantSplit/>
          <w:trHeight w:val="488"/>
        </w:trPr>
        <w:tc>
          <w:tcPr>
            <w:tcW w:w="2410" w:type="dxa"/>
          </w:tcPr>
          <w:p w14:paraId="11FC0342" w14:textId="0085B2F1" w:rsidR="008825CC" w:rsidRPr="008825CC" w:rsidRDefault="008825CC" w:rsidP="008825CC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Rechnungsstellung</w:t>
            </w:r>
          </w:p>
        </w:tc>
        <w:tc>
          <w:tcPr>
            <w:tcW w:w="5528" w:type="dxa"/>
          </w:tcPr>
          <w:p w14:paraId="030D755A" w14:textId="6E9BB9D4" w:rsidR="008825CC" w:rsidRDefault="00D4343F" w:rsidP="008825CC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8825CC">
              <w:rPr>
                <w:sz w:val="16"/>
                <w:szCs w:val="16"/>
              </w:rPr>
              <w:t>onatlich zum letzten Tag des Monats:</w:t>
            </w:r>
          </w:p>
          <w:p w14:paraId="4990AF8A" w14:textId="77777777" w:rsidR="008825CC" w:rsidRDefault="008825CC" w:rsidP="008825CC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Zahlungsziel: 14 Tage</w:t>
            </w:r>
          </w:p>
          <w:p w14:paraId="0C15BC64" w14:textId="4AB49FB7" w:rsidR="00A01B26" w:rsidRDefault="00A01B26" w:rsidP="008825CC">
            <w:pPr>
              <w:pStyle w:val="Tabellentext"/>
              <w:rPr>
                <w:sz w:val="16"/>
                <w:szCs w:val="16"/>
              </w:rPr>
            </w:pPr>
          </w:p>
        </w:tc>
      </w:tr>
      <w:tr w:rsidR="008825CC" w:rsidRPr="00226E9E" w14:paraId="24728877" w14:textId="77777777" w:rsidTr="005F4B59">
        <w:trPr>
          <w:cantSplit/>
          <w:trHeight w:val="489"/>
        </w:trPr>
        <w:tc>
          <w:tcPr>
            <w:tcW w:w="7938" w:type="dxa"/>
            <w:gridSpan w:val="2"/>
          </w:tcPr>
          <w:p w14:paraId="7EE14DCC" w14:textId="68B32C94" w:rsidR="008825CC" w:rsidRPr="008825CC" w:rsidRDefault="008825CC" w:rsidP="008825CC">
            <w:pPr>
              <w:pStyle w:val="Tabellentext"/>
              <w:rPr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 xml:space="preserve">Anmerkungen: </w:t>
            </w:r>
          </w:p>
        </w:tc>
      </w:tr>
      <w:tr w:rsidR="008825CC" w:rsidRPr="00D507C5" w14:paraId="26DD26B7" w14:textId="77777777" w:rsidTr="005F4B59">
        <w:trPr>
          <w:cantSplit/>
          <w:trHeight w:val="488"/>
        </w:trPr>
        <w:tc>
          <w:tcPr>
            <w:tcW w:w="7938" w:type="dxa"/>
            <w:gridSpan w:val="2"/>
          </w:tcPr>
          <w:p w14:paraId="58EA12B9" w14:textId="0B8F73D1" w:rsidR="008825CC" w:rsidRPr="00D507C5" w:rsidRDefault="008825CC" w:rsidP="008825CC">
            <w:pPr>
              <w:pStyle w:val="Tabellentext"/>
              <w:rPr>
                <w:sz w:val="16"/>
                <w:szCs w:val="16"/>
              </w:rPr>
            </w:pPr>
          </w:p>
        </w:tc>
      </w:tr>
    </w:tbl>
    <w:p w14:paraId="6574806B" w14:textId="1A247A7A" w:rsidR="0053166F" w:rsidRDefault="0053166F" w:rsidP="005F51E3"/>
    <w:p w14:paraId="047B604F" w14:textId="77777777" w:rsidR="0053166F" w:rsidRDefault="0053166F">
      <w:pPr>
        <w:spacing w:after="0" w:line="240" w:lineRule="auto"/>
      </w:pPr>
      <w:r>
        <w:br w:type="page"/>
      </w:r>
    </w:p>
    <w:tbl>
      <w:tblPr>
        <w:tblStyle w:val="Tabellenrast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1"/>
        <w:gridCol w:w="5917"/>
      </w:tblGrid>
      <w:tr w:rsidR="007F45CA" w:rsidRPr="008A4F1E" w14:paraId="6B4F697E" w14:textId="77777777" w:rsidTr="00DA61DB">
        <w:trPr>
          <w:cantSplit/>
        </w:trPr>
        <w:tc>
          <w:tcPr>
            <w:tcW w:w="7938" w:type="dxa"/>
            <w:gridSpan w:val="2"/>
          </w:tcPr>
          <w:p w14:paraId="5BC33830" w14:textId="3731E77E" w:rsidR="007F45CA" w:rsidRPr="008A4F1E" w:rsidRDefault="007F45CA" w:rsidP="00DA61DB">
            <w:pPr>
              <w:pStyle w:val="Tabellentext"/>
              <w:keepNext/>
              <w:rPr>
                <w:b/>
                <w:bCs/>
              </w:rPr>
            </w:pPr>
            <w:r>
              <w:lastRenderedPageBreak/>
              <w:br w:type="page"/>
            </w:r>
            <w:r>
              <w:rPr>
                <w:b/>
                <w:bCs/>
              </w:rPr>
              <w:t>Serviceleistung B</w:t>
            </w:r>
          </w:p>
        </w:tc>
      </w:tr>
      <w:tr w:rsidR="007F45CA" w:rsidRPr="008A4F1E" w14:paraId="2D8F84B0" w14:textId="77777777" w:rsidTr="00DA61DB">
        <w:trPr>
          <w:cantSplit/>
          <w:trHeight w:val="488"/>
        </w:trPr>
        <w:tc>
          <w:tcPr>
            <w:tcW w:w="2021" w:type="dxa"/>
          </w:tcPr>
          <w:p w14:paraId="608F01BB" w14:textId="3DC619B2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IT-Netzwerkbetreuung</w:t>
            </w:r>
          </w:p>
        </w:tc>
        <w:tc>
          <w:tcPr>
            <w:tcW w:w="5917" w:type="dxa"/>
          </w:tcPr>
          <w:p w14:paraId="69423F9E" w14:textId="77777777" w:rsidR="007F45CA" w:rsidRPr="008A4F1E" w:rsidRDefault="007F45CA" w:rsidP="00DA61DB">
            <w:pPr>
              <w:pStyle w:val="Tabellentext"/>
              <w:rPr>
                <w:sz w:val="16"/>
                <w:szCs w:val="16"/>
              </w:rPr>
            </w:pPr>
          </w:p>
        </w:tc>
      </w:tr>
      <w:tr w:rsidR="007F45CA" w:rsidRPr="008A4F1E" w14:paraId="3D7B8E85" w14:textId="77777777" w:rsidTr="00DA61DB">
        <w:trPr>
          <w:cantSplit/>
          <w:trHeight w:val="488"/>
        </w:trPr>
        <w:tc>
          <w:tcPr>
            <w:tcW w:w="2021" w:type="dxa"/>
          </w:tcPr>
          <w:p w14:paraId="75E22A2D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917" w:type="dxa"/>
          </w:tcPr>
          <w:p w14:paraId="0079032D" w14:textId="77777777" w:rsidR="007F45CA" w:rsidRPr="008A4F1E" w:rsidRDefault="007F45CA" w:rsidP="00DA61DB">
            <w:pPr>
              <w:pStyle w:val="Tabellentext"/>
              <w:rPr>
                <w:sz w:val="16"/>
                <w:szCs w:val="16"/>
              </w:rPr>
            </w:pPr>
          </w:p>
        </w:tc>
      </w:tr>
      <w:tr w:rsidR="007F45CA" w:rsidRPr="008A4F1E" w14:paraId="4690D68E" w14:textId="77777777" w:rsidTr="00DA61DB">
        <w:trPr>
          <w:cantSplit/>
          <w:trHeight w:val="488"/>
        </w:trPr>
        <w:tc>
          <w:tcPr>
            <w:tcW w:w="2021" w:type="dxa"/>
          </w:tcPr>
          <w:p w14:paraId="48174E7F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Servicezeit</w:t>
            </w:r>
          </w:p>
        </w:tc>
        <w:tc>
          <w:tcPr>
            <w:tcW w:w="5917" w:type="dxa"/>
          </w:tcPr>
          <w:p w14:paraId="412B3CB2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70730E">
              <w:rPr>
                <w:sz w:val="16"/>
                <w:szCs w:val="16"/>
              </w:rPr>
              <w:t xml:space="preserve">Betriebszeiten </w:t>
            </w:r>
            <w:r>
              <w:rPr>
                <w:sz w:val="16"/>
                <w:szCs w:val="16"/>
              </w:rPr>
              <w:t>Applikationen</w:t>
            </w:r>
            <w:r w:rsidRPr="0070730E">
              <w:rPr>
                <w:sz w:val="16"/>
                <w:szCs w:val="16"/>
              </w:rPr>
              <w:t xml:space="preserve">: Mo - Fr </w:t>
            </w:r>
            <w:r>
              <w:rPr>
                <w:sz w:val="16"/>
                <w:szCs w:val="16"/>
              </w:rPr>
              <w:t>8</w:t>
            </w:r>
            <w:r w:rsidRPr="0070730E">
              <w:rPr>
                <w:sz w:val="16"/>
                <w:szCs w:val="16"/>
              </w:rPr>
              <w:t xml:space="preserve">.00 - </w:t>
            </w:r>
            <w:r>
              <w:rPr>
                <w:sz w:val="16"/>
                <w:szCs w:val="16"/>
              </w:rPr>
              <w:t>20</w:t>
            </w:r>
            <w:r w:rsidRPr="0070730E">
              <w:rPr>
                <w:sz w:val="16"/>
                <w:szCs w:val="16"/>
              </w:rPr>
              <w:t>.00</w:t>
            </w:r>
          </w:p>
          <w:p w14:paraId="32C45B59" w14:textId="699C9D89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70730E">
              <w:rPr>
                <w:sz w:val="16"/>
                <w:szCs w:val="16"/>
              </w:rPr>
              <w:t>Servicezeiten:</w:t>
            </w:r>
            <w:r>
              <w:rPr>
                <w:sz w:val="16"/>
                <w:szCs w:val="16"/>
              </w:rPr>
              <w:t xml:space="preserve"> </w:t>
            </w:r>
            <w:r w:rsidRPr="0070730E">
              <w:rPr>
                <w:sz w:val="16"/>
                <w:szCs w:val="16"/>
              </w:rPr>
              <w:t xml:space="preserve">Mo - Fr </w:t>
            </w:r>
            <w:r w:rsidR="005C273E">
              <w:rPr>
                <w:sz w:val="16"/>
                <w:szCs w:val="16"/>
              </w:rPr>
              <w:t>7</w:t>
            </w:r>
            <w:r w:rsidRPr="0070730E">
              <w:rPr>
                <w:sz w:val="16"/>
                <w:szCs w:val="16"/>
              </w:rPr>
              <w:t xml:space="preserve">.00 - </w:t>
            </w:r>
            <w:r>
              <w:rPr>
                <w:sz w:val="16"/>
                <w:szCs w:val="16"/>
              </w:rPr>
              <w:t>20</w:t>
            </w:r>
            <w:r w:rsidRPr="0070730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 xml:space="preserve"> </w:t>
            </w:r>
            <w:r w:rsidRPr="0070730E">
              <w:rPr>
                <w:sz w:val="16"/>
                <w:szCs w:val="16"/>
              </w:rPr>
              <w:t>(ausg</w:t>
            </w:r>
            <w:r>
              <w:rPr>
                <w:sz w:val="16"/>
                <w:szCs w:val="16"/>
              </w:rPr>
              <w:t>enommen</w:t>
            </w:r>
            <w:r w:rsidRPr="007073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Wochenende und </w:t>
            </w:r>
            <w:r w:rsidRPr="0070730E">
              <w:rPr>
                <w:sz w:val="16"/>
                <w:szCs w:val="16"/>
              </w:rPr>
              <w:t>Feiertage)</w:t>
            </w:r>
          </w:p>
          <w:p w14:paraId="31F12147" w14:textId="77777777" w:rsidR="007F45CA" w:rsidRPr="0070730E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70730E">
              <w:rPr>
                <w:sz w:val="16"/>
                <w:szCs w:val="16"/>
              </w:rPr>
              <w:t>Wartungsfenster:</w:t>
            </w:r>
            <w:r>
              <w:rPr>
                <w:sz w:val="16"/>
                <w:szCs w:val="16"/>
              </w:rPr>
              <w:t xml:space="preserve"> </w:t>
            </w:r>
            <w:r w:rsidRPr="00EC2544">
              <w:rPr>
                <w:color w:val="FF0000"/>
                <w:sz w:val="16"/>
                <w:szCs w:val="16"/>
              </w:rPr>
              <w:t>Definieren</w:t>
            </w:r>
          </w:p>
          <w:p w14:paraId="0A966043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Wartung wird </w:t>
            </w:r>
            <w:r w:rsidRPr="0070730E">
              <w:rPr>
                <w:sz w:val="16"/>
                <w:szCs w:val="16"/>
              </w:rPr>
              <w:t>48 St</w:t>
            </w:r>
            <w:r>
              <w:rPr>
                <w:sz w:val="16"/>
                <w:szCs w:val="16"/>
              </w:rPr>
              <w:t>unden</w:t>
            </w:r>
            <w:r w:rsidRPr="0070730E">
              <w:rPr>
                <w:sz w:val="16"/>
                <w:szCs w:val="16"/>
              </w:rPr>
              <w:t xml:space="preserve"> vor</w:t>
            </w:r>
            <w:r>
              <w:rPr>
                <w:sz w:val="16"/>
                <w:szCs w:val="16"/>
              </w:rPr>
              <w:t xml:space="preserve"> Durchführung via E-Mail an Thomas Rabenhaupt und Martin Hüttenbrenner angekündigt.</w:t>
            </w:r>
          </w:p>
          <w:p w14:paraId="45F7980C" w14:textId="77777777" w:rsidR="007F45CA" w:rsidRPr="008A4F1E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Bereitschaften außerhalb Servicezeiten: </w:t>
            </w:r>
            <w:r>
              <w:rPr>
                <w:color w:val="FF0000"/>
                <w:sz w:val="16"/>
                <w:szCs w:val="16"/>
              </w:rPr>
              <w:t>Benötigt</w:t>
            </w:r>
            <w:r w:rsidRPr="003A7960">
              <w:rPr>
                <w:color w:val="FF0000"/>
                <w:sz w:val="16"/>
                <w:szCs w:val="16"/>
              </w:rPr>
              <w:t>?</w:t>
            </w:r>
          </w:p>
        </w:tc>
      </w:tr>
      <w:tr w:rsidR="007F45CA" w:rsidRPr="0070730E" w14:paraId="09CA6BB3" w14:textId="77777777" w:rsidTr="00DA61DB">
        <w:trPr>
          <w:cantSplit/>
          <w:trHeight w:val="488"/>
        </w:trPr>
        <w:tc>
          <w:tcPr>
            <w:tcW w:w="2021" w:type="dxa"/>
          </w:tcPr>
          <w:p w14:paraId="3D83E964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Erreichbarkeit</w:t>
            </w:r>
          </w:p>
        </w:tc>
        <w:tc>
          <w:tcPr>
            <w:tcW w:w="5917" w:type="dxa"/>
          </w:tcPr>
          <w:p w14:paraId="089D7913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Innerhalb der vereinbarten Betriebszeiten</w:t>
            </w:r>
          </w:p>
          <w:p w14:paraId="1C3A75EB" w14:textId="77777777" w:rsidR="007F45CA" w:rsidRPr="0070730E" w:rsidRDefault="007F45CA" w:rsidP="00DA61DB">
            <w:pPr>
              <w:pStyle w:val="Tabellentext"/>
              <w:rPr>
                <w:sz w:val="16"/>
                <w:szCs w:val="16"/>
              </w:rPr>
            </w:pPr>
          </w:p>
        </w:tc>
      </w:tr>
      <w:tr w:rsidR="007F45CA" w:rsidRPr="0070730E" w14:paraId="34A53E6F" w14:textId="77777777" w:rsidTr="00DA61DB">
        <w:trPr>
          <w:cantSplit/>
          <w:trHeight w:val="488"/>
        </w:trPr>
        <w:tc>
          <w:tcPr>
            <w:tcW w:w="2021" w:type="dxa"/>
          </w:tcPr>
          <w:p w14:paraId="359275C3" w14:textId="2F8BA04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  <w:r w:rsidRPr="008825CC">
              <w:rPr>
                <w:b/>
                <w:bCs/>
                <w:sz w:val="16"/>
                <w:szCs w:val="16"/>
              </w:rPr>
              <w:t xml:space="preserve">ingesetzte </w:t>
            </w:r>
            <w:r>
              <w:rPr>
                <w:b/>
                <w:bCs/>
                <w:sz w:val="16"/>
                <w:szCs w:val="16"/>
              </w:rPr>
              <w:t>Hardware</w:t>
            </w:r>
          </w:p>
        </w:tc>
        <w:tc>
          <w:tcPr>
            <w:tcW w:w="5917" w:type="dxa"/>
          </w:tcPr>
          <w:p w14:paraId="4EBC9B79" w14:textId="54EDAECD" w:rsidR="007F45CA" w:rsidRPr="0070730E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Siehe Netzwerkdokumentation (TODO)</w:t>
            </w:r>
          </w:p>
        </w:tc>
      </w:tr>
      <w:tr w:rsidR="007F45CA" w:rsidRPr="0070730E" w14:paraId="15CB6022" w14:textId="77777777" w:rsidTr="00DA61DB">
        <w:trPr>
          <w:cantSplit/>
          <w:trHeight w:val="488"/>
        </w:trPr>
        <w:tc>
          <w:tcPr>
            <w:tcW w:w="2021" w:type="dxa"/>
          </w:tcPr>
          <w:p w14:paraId="4258FB1F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vom Kunden bereit gestellte Leistungen</w:t>
            </w:r>
          </w:p>
        </w:tc>
        <w:tc>
          <w:tcPr>
            <w:tcW w:w="5917" w:type="dxa"/>
          </w:tcPr>
          <w:p w14:paraId="4C397E4F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Remote-Zugriff über VPN auf Verwaltung VLAN</w:t>
            </w:r>
          </w:p>
          <w:p w14:paraId="6AA6A316" w14:textId="296B9030" w:rsidR="007F45CA" w:rsidRPr="0070730E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Interner </w:t>
            </w:r>
            <w:r w:rsidR="00C325EE">
              <w:rPr>
                <w:sz w:val="16"/>
                <w:szCs w:val="16"/>
              </w:rPr>
              <w:t>FTP-Server</w:t>
            </w:r>
            <w:r>
              <w:rPr>
                <w:sz w:val="16"/>
                <w:szCs w:val="16"/>
              </w:rPr>
              <w:t xml:space="preserve"> für Backup und Restore der Switch Konfigurationen</w:t>
            </w:r>
          </w:p>
        </w:tc>
      </w:tr>
      <w:tr w:rsidR="007F45CA" w:rsidRPr="0070730E" w14:paraId="7A48747C" w14:textId="77777777" w:rsidTr="00DA61DB">
        <w:trPr>
          <w:cantSplit/>
          <w:trHeight w:val="488"/>
        </w:trPr>
        <w:tc>
          <w:tcPr>
            <w:tcW w:w="2021" w:type="dxa"/>
          </w:tcPr>
          <w:p w14:paraId="3633A35D" w14:textId="77777777" w:rsidR="007F45CA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Leistung Level 1</w:t>
            </w:r>
          </w:p>
          <w:p w14:paraId="760EE44C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(Leichte Fehler)</w:t>
            </w:r>
          </w:p>
        </w:tc>
        <w:tc>
          <w:tcPr>
            <w:tcW w:w="5917" w:type="dxa"/>
          </w:tcPr>
          <w:p w14:paraId="34593CAF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Was:</w:t>
            </w:r>
            <w:r>
              <w:rPr>
                <w:sz w:val="16"/>
                <w:szCs w:val="16"/>
              </w:rPr>
              <w:t xml:space="preserve"> Telefonische Beratung bei Störung</w:t>
            </w:r>
          </w:p>
          <w:p w14:paraId="5E79CFD4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Wann:</w:t>
            </w:r>
            <w:r>
              <w:rPr>
                <w:sz w:val="16"/>
                <w:szCs w:val="16"/>
              </w:rPr>
              <w:t xml:space="preserve"> während Servicezeit</w:t>
            </w:r>
          </w:p>
          <w:p w14:paraId="0226D215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 oft:</w:t>
            </w:r>
            <w:r>
              <w:rPr>
                <w:sz w:val="16"/>
                <w:szCs w:val="16"/>
              </w:rPr>
              <w:t xml:space="preserve"> bei Bedarf</w:t>
            </w:r>
          </w:p>
          <w:p w14:paraId="26562FD8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Wie:</w:t>
            </w:r>
            <w:r>
              <w:rPr>
                <w:sz w:val="16"/>
                <w:szCs w:val="16"/>
              </w:rPr>
              <w:t xml:space="preserve"> Reaktionszeit innerhalb von 24 Stunden </w:t>
            </w:r>
          </w:p>
          <w:p w14:paraId="53763E7F" w14:textId="77777777" w:rsidR="007F45CA" w:rsidRPr="0070730E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 xml:space="preserve">Meldung </w:t>
            </w:r>
            <w:r>
              <w:rPr>
                <w:b/>
                <w:bCs/>
                <w:sz w:val="16"/>
                <w:szCs w:val="16"/>
              </w:rPr>
              <w:t>über</w:t>
            </w:r>
            <w:r w:rsidRPr="00A01B26">
              <w:rPr>
                <w:b/>
                <w:bCs/>
                <w:sz w:val="16"/>
                <w:szCs w:val="16"/>
              </w:rPr>
              <w:t xml:space="preserve"> Serviceportal</w:t>
            </w:r>
          </w:p>
        </w:tc>
      </w:tr>
      <w:tr w:rsidR="007F45CA" w:rsidRPr="00A01B26" w14:paraId="38E7C10B" w14:textId="77777777" w:rsidTr="00DA61DB">
        <w:trPr>
          <w:cantSplit/>
          <w:trHeight w:val="488"/>
        </w:trPr>
        <w:tc>
          <w:tcPr>
            <w:tcW w:w="2021" w:type="dxa"/>
          </w:tcPr>
          <w:p w14:paraId="48A9BDE5" w14:textId="77777777" w:rsidR="007F45CA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Leistung Level 2</w:t>
            </w:r>
          </w:p>
          <w:p w14:paraId="32E6D5FB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(Mittlere Fehler)</w:t>
            </w:r>
          </w:p>
        </w:tc>
        <w:tc>
          <w:tcPr>
            <w:tcW w:w="5917" w:type="dxa"/>
          </w:tcPr>
          <w:p w14:paraId="5CABC537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Was:</w:t>
            </w:r>
            <w:r>
              <w:rPr>
                <w:sz w:val="16"/>
                <w:szCs w:val="16"/>
              </w:rPr>
              <w:t xml:space="preserve"> Telefonische Beratung und Remote-Support bei Störung</w:t>
            </w:r>
          </w:p>
          <w:p w14:paraId="44B9B050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Wann:</w:t>
            </w:r>
            <w:r>
              <w:rPr>
                <w:sz w:val="16"/>
                <w:szCs w:val="16"/>
              </w:rPr>
              <w:t xml:space="preserve"> während Servicezeit</w:t>
            </w:r>
          </w:p>
          <w:p w14:paraId="22ADC508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 oft:</w:t>
            </w:r>
            <w:r>
              <w:rPr>
                <w:sz w:val="16"/>
                <w:szCs w:val="16"/>
              </w:rPr>
              <w:t xml:space="preserve"> bei Bedarf</w:t>
            </w:r>
          </w:p>
          <w:p w14:paraId="7F6C80D2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Wie:</w:t>
            </w:r>
            <w:r>
              <w:rPr>
                <w:sz w:val="16"/>
                <w:szCs w:val="16"/>
              </w:rPr>
              <w:t xml:space="preserve"> Reaktionszeit innerhalb von vier Stunden </w:t>
            </w:r>
          </w:p>
          <w:p w14:paraId="0096EBFC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 xml:space="preserve">Meldung </w:t>
            </w:r>
            <w:r>
              <w:rPr>
                <w:b/>
                <w:bCs/>
                <w:sz w:val="16"/>
                <w:szCs w:val="16"/>
              </w:rPr>
              <w:t>an</w:t>
            </w:r>
            <w:r w:rsidRPr="00A01B26">
              <w:rPr>
                <w:b/>
                <w:bCs/>
                <w:sz w:val="16"/>
                <w:szCs w:val="16"/>
              </w:rPr>
              <w:t xml:space="preserve"> Supportnumme</w:t>
            </w:r>
            <w:r>
              <w:rPr>
                <w:b/>
                <w:bCs/>
                <w:sz w:val="16"/>
                <w:szCs w:val="16"/>
              </w:rPr>
              <w:t>r</w:t>
            </w:r>
          </w:p>
        </w:tc>
      </w:tr>
      <w:tr w:rsidR="007F45CA" w:rsidRPr="00A01B26" w14:paraId="34F9701E" w14:textId="77777777" w:rsidTr="00DA61DB">
        <w:trPr>
          <w:cantSplit/>
          <w:trHeight w:val="488"/>
        </w:trPr>
        <w:tc>
          <w:tcPr>
            <w:tcW w:w="2021" w:type="dxa"/>
          </w:tcPr>
          <w:p w14:paraId="2DE59A11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Leistung Level 3</w:t>
            </w:r>
            <w:r>
              <w:rPr>
                <w:b/>
                <w:bCs/>
                <w:sz w:val="16"/>
                <w:szCs w:val="16"/>
              </w:rPr>
              <w:br/>
              <w:t>(Schwere Fehler)</w:t>
            </w:r>
          </w:p>
        </w:tc>
        <w:tc>
          <w:tcPr>
            <w:tcW w:w="5917" w:type="dxa"/>
          </w:tcPr>
          <w:p w14:paraId="5C543FA9" w14:textId="3CC6DB93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Was:</w:t>
            </w:r>
            <w:r>
              <w:rPr>
                <w:sz w:val="16"/>
                <w:szCs w:val="16"/>
              </w:rPr>
              <w:t xml:space="preserve"> Telefonische Beratung und/oder </w:t>
            </w:r>
            <w:r w:rsidR="008D4CE7">
              <w:rPr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emote bzw. vor Ort Support bei Störung</w:t>
            </w:r>
          </w:p>
          <w:p w14:paraId="271B2D28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Wann:</w:t>
            </w:r>
            <w:r>
              <w:rPr>
                <w:sz w:val="16"/>
                <w:szCs w:val="16"/>
              </w:rPr>
              <w:t xml:space="preserve"> während Servicezeiten </w:t>
            </w:r>
          </w:p>
          <w:p w14:paraId="58A02D8C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 oft:</w:t>
            </w:r>
            <w:r>
              <w:rPr>
                <w:sz w:val="16"/>
                <w:szCs w:val="16"/>
              </w:rPr>
              <w:t xml:space="preserve"> bei Bedarf</w:t>
            </w:r>
          </w:p>
          <w:p w14:paraId="140041C8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Wie:</w:t>
            </w:r>
            <w:r>
              <w:rPr>
                <w:sz w:val="16"/>
                <w:szCs w:val="16"/>
              </w:rPr>
              <w:t xml:space="preserve"> Reaktionszeit innerhalb von 60 Minuten -&gt; </w:t>
            </w:r>
          </w:p>
          <w:p w14:paraId="68E85B0A" w14:textId="7AB0818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Meldung an</w:t>
            </w:r>
            <w:r w:rsidR="008D4CE7">
              <w:rPr>
                <w:b/>
                <w:bCs/>
                <w:sz w:val="16"/>
                <w:szCs w:val="16"/>
              </w:rPr>
              <w:t>:</w:t>
            </w:r>
            <w:r w:rsidRPr="00A01B26">
              <w:rPr>
                <w:b/>
                <w:bCs/>
                <w:sz w:val="16"/>
                <w:szCs w:val="16"/>
              </w:rPr>
              <w:t xml:space="preserve"> </w:t>
            </w:r>
            <w:r w:rsidR="008D4CE7" w:rsidRPr="008D4CE7">
              <w:rPr>
                <w:sz w:val="16"/>
                <w:szCs w:val="16"/>
              </w:rPr>
              <w:t>Notfallnummer</w:t>
            </w:r>
          </w:p>
        </w:tc>
      </w:tr>
      <w:tr w:rsidR="007F45CA" w:rsidRPr="0070730E" w14:paraId="50CDC2A5" w14:textId="77777777" w:rsidTr="00DA61DB">
        <w:trPr>
          <w:cantSplit/>
          <w:trHeight w:val="488"/>
        </w:trPr>
        <w:tc>
          <w:tcPr>
            <w:tcW w:w="2021" w:type="dxa"/>
          </w:tcPr>
          <w:p w14:paraId="604EEE70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Abweichungen, </w:t>
            </w:r>
            <w:r w:rsidRPr="008825CC">
              <w:rPr>
                <w:b/>
                <w:bCs/>
                <w:sz w:val="16"/>
                <w:szCs w:val="16"/>
              </w:rPr>
              <w:t>Eskalation</w:t>
            </w:r>
          </w:p>
        </w:tc>
        <w:tc>
          <w:tcPr>
            <w:tcW w:w="5917" w:type="dxa"/>
          </w:tcPr>
          <w:p w14:paraId="4F1E19BA" w14:textId="77777777" w:rsidR="007F45CA" w:rsidRPr="0070730E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color w:val="FF0000"/>
                <w:sz w:val="16"/>
                <w:szCs w:val="16"/>
              </w:rPr>
              <w:t>Wenn Leistung nicht erfüllt, dann …</w:t>
            </w:r>
          </w:p>
        </w:tc>
      </w:tr>
      <w:tr w:rsidR="007F45CA" w14:paraId="3A321BD2" w14:textId="77777777" w:rsidTr="00DA61DB">
        <w:trPr>
          <w:cantSplit/>
          <w:trHeight w:val="488"/>
        </w:trPr>
        <w:tc>
          <w:tcPr>
            <w:tcW w:w="2021" w:type="dxa"/>
          </w:tcPr>
          <w:p w14:paraId="00B11820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Katastrophenfall</w:t>
            </w:r>
          </w:p>
        </w:tc>
        <w:tc>
          <w:tcPr>
            <w:tcW w:w="5917" w:type="dxa"/>
          </w:tcPr>
          <w:p w14:paraId="24F7317C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 Gefahr, Beschädigung, usw. erfolgt die Kontaktaufnahme über die Notfallnummer</w:t>
            </w:r>
          </w:p>
        </w:tc>
      </w:tr>
      <w:tr w:rsidR="007F45CA" w14:paraId="25F5393E" w14:textId="77777777" w:rsidTr="00DA61DB">
        <w:trPr>
          <w:cantSplit/>
          <w:trHeight w:val="488"/>
        </w:trPr>
        <w:tc>
          <w:tcPr>
            <w:tcW w:w="2021" w:type="dxa"/>
          </w:tcPr>
          <w:p w14:paraId="2F6207FE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Reporting</w:t>
            </w:r>
          </w:p>
        </w:tc>
        <w:tc>
          <w:tcPr>
            <w:tcW w:w="5917" w:type="dxa"/>
          </w:tcPr>
          <w:p w14:paraId="5ED95C03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Report über alle Tickets und deren Status</w:t>
            </w:r>
          </w:p>
          <w:p w14:paraId="53ABB688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Zeitabstand:  monatlich</w:t>
            </w:r>
          </w:p>
          <w:p w14:paraId="7D865845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</w:p>
        </w:tc>
      </w:tr>
      <w:tr w:rsidR="007F45CA" w:rsidRPr="00A01B26" w14:paraId="21738CB9" w14:textId="77777777" w:rsidTr="00DA61DB">
        <w:trPr>
          <w:cantSplit/>
          <w:trHeight w:val="488"/>
        </w:trPr>
        <w:tc>
          <w:tcPr>
            <w:tcW w:w="2021" w:type="dxa"/>
          </w:tcPr>
          <w:p w14:paraId="4BA1C1D6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lastRenderedPageBreak/>
              <w:t>Kosten</w:t>
            </w:r>
          </w:p>
        </w:tc>
        <w:tc>
          <w:tcPr>
            <w:tcW w:w="5917" w:type="dxa"/>
          </w:tcPr>
          <w:p w14:paraId="1795FF11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Einzelkosten:</w:t>
            </w:r>
          </w:p>
          <w:p w14:paraId="7066FE39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 Level 1: Stundensatz: € 100,-   Tagessatz: € 800,-</w:t>
            </w:r>
          </w:p>
          <w:p w14:paraId="3A33C2C0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 Level 2: Stundensatz: € 100,-   Tagessatz: € 800,-</w:t>
            </w:r>
          </w:p>
          <w:p w14:paraId="6EC304E8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 Level 3: Stundensatz: € 100,-   Tagessatz: € 800,-</w:t>
            </w:r>
          </w:p>
          <w:p w14:paraId="4AA02B39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  <w:p w14:paraId="7DA6F5C1" w14:textId="77777777" w:rsidR="007F45CA" w:rsidRPr="00975A98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sz w:val="16"/>
                <w:szCs w:val="16"/>
              </w:rPr>
              <w:t xml:space="preserve">Die Abrechnung erfolgt im </w:t>
            </w:r>
            <w:r>
              <w:rPr>
                <w:sz w:val="16"/>
                <w:szCs w:val="16"/>
              </w:rPr>
              <w:t>1</w:t>
            </w:r>
            <w:r w:rsidRPr="00975A98">
              <w:rPr>
                <w:sz w:val="16"/>
                <w:szCs w:val="16"/>
              </w:rPr>
              <w:t>5-Minuten-Takt, die Mindestberechnung liegt bei 15 Minuten je Tätigkeit. Ein Tagessatz entspricht 8 Arbeitsstunden zzgl. Pausenzeiten.</w:t>
            </w:r>
          </w:p>
          <w:p w14:paraId="092EFB55" w14:textId="77777777" w:rsidR="007F45CA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  <w:p w14:paraId="6A6C9610" w14:textId="77777777" w:rsidR="007F45CA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Zuschläge:</w:t>
            </w:r>
          </w:p>
          <w:p w14:paraId="12880EF8" w14:textId="77777777" w:rsidR="005C273E" w:rsidRDefault="005C273E" w:rsidP="005C273E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Wochentags</w:t>
            </w:r>
            <w:r w:rsidRPr="00975A9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17</w:t>
            </w:r>
            <w:r w:rsidRPr="00975A98">
              <w:rPr>
                <w:sz w:val="16"/>
                <w:szCs w:val="16"/>
              </w:rPr>
              <w:t>.00 bis 2</w:t>
            </w:r>
            <w:r>
              <w:rPr>
                <w:sz w:val="16"/>
                <w:szCs w:val="16"/>
              </w:rPr>
              <w:t>0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(25%)</w:t>
            </w:r>
          </w:p>
          <w:p w14:paraId="08B30E06" w14:textId="77777777" w:rsidR="005C273E" w:rsidRDefault="005C273E" w:rsidP="005C273E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Wochentags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975A9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  <w:r w:rsidRPr="00975A98">
              <w:rPr>
                <w:sz w:val="16"/>
                <w:szCs w:val="16"/>
              </w:rPr>
              <w:t>.00 bis 0</w:t>
            </w:r>
            <w:r>
              <w:rPr>
                <w:sz w:val="16"/>
                <w:szCs w:val="16"/>
              </w:rPr>
              <w:t>7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(50%)</w:t>
            </w:r>
          </w:p>
          <w:p w14:paraId="582DAC0F" w14:textId="77777777" w:rsidR="005C273E" w:rsidRDefault="005C273E" w:rsidP="005C273E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Samstags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975A98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975A98">
              <w:rPr>
                <w:sz w:val="16"/>
                <w:szCs w:val="16"/>
              </w:rPr>
              <w:t xml:space="preserve">.00 </w:t>
            </w:r>
            <w:r>
              <w:rPr>
                <w:sz w:val="16"/>
                <w:szCs w:val="16"/>
              </w:rPr>
              <w:t>bis</w:t>
            </w:r>
            <w:r w:rsidRPr="00975A9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(50%)</w:t>
            </w:r>
          </w:p>
          <w:p w14:paraId="6B2E97E9" w14:textId="77777777" w:rsidR="005C273E" w:rsidRDefault="005C273E" w:rsidP="005C273E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Sonn</w:t>
            </w:r>
            <w:r>
              <w:rPr>
                <w:b/>
                <w:bCs/>
                <w:sz w:val="16"/>
                <w:szCs w:val="16"/>
              </w:rPr>
              <w:t>-</w:t>
            </w:r>
            <w:r w:rsidRPr="00975A98">
              <w:rPr>
                <w:b/>
                <w:bCs/>
                <w:sz w:val="16"/>
                <w:szCs w:val="16"/>
              </w:rPr>
              <w:t xml:space="preserve"> und Feiertags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975A98">
              <w:rPr>
                <w:sz w:val="16"/>
                <w:szCs w:val="16"/>
              </w:rPr>
              <w:t xml:space="preserve">07.00 bis </w:t>
            </w:r>
            <w:r>
              <w:rPr>
                <w:sz w:val="16"/>
                <w:szCs w:val="16"/>
              </w:rPr>
              <w:t>20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(100%)</w:t>
            </w:r>
          </w:p>
          <w:p w14:paraId="7586A506" w14:textId="77777777" w:rsidR="005C273E" w:rsidRDefault="005C273E" w:rsidP="005C273E">
            <w:pPr>
              <w:pStyle w:val="Tabellentext"/>
              <w:rPr>
                <w:sz w:val="16"/>
                <w:szCs w:val="16"/>
              </w:rPr>
            </w:pPr>
            <w:r w:rsidRPr="003A7960">
              <w:rPr>
                <w:b/>
                <w:bCs/>
                <w:sz w:val="16"/>
                <w:szCs w:val="16"/>
              </w:rPr>
              <w:t>Wochenende und Feiertage</w:t>
            </w:r>
            <w:r>
              <w:rPr>
                <w:sz w:val="16"/>
                <w:szCs w:val="16"/>
              </w:rPr>
              <w:t xml:space="preserve"> 20:00-07:00 Uhr (</w:t>
            </w:r>
            <w:r w:rsidRPr="003A7960">
              <w:rPr>
                <w:sz w:val="16"/>
                <w:szCs w:val="16"/>
              </w:rPr>
              <w:t>150 %</w:t>
            </w:r>
            <w:r>
              <w:rPr>
                <w:sz w:val="16"/>
                <w:szCs w:val="16"/>
              </w:rPr>
              <w:t>)</w:t>
            </w:r>
          </w:p>
          <w:p w14:paraId="022274FC" w14:textId="77777777" w:rsidR="007F45CA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  <w:p w14:paraId="7EEE9268" w14:textId="28704935" w:rsidR="007F45CA" w:rsidRPr="00A01B26" w:rsidRDefault="00D4343F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3A7960">
              <w:rPr>
                <w:b/>
                <w:bCs/>
                <w:sz w:val="16"/>
                <w:szCs w:val="16"/>
              </w:rPr>
              <w:t xml:space="preserve">Alle genannten Preise verstehen sich zzgl. </w:t>
            </w:r>
            <w:r>
              <w:rPr>
                <w:b/>
                <w:bCs/>
                <w:sz w:val="16"/>
                <w:szCs w:val="16"/>
              </w:rPr>
              <w:t>20</w:t>
            </w:r>
            <w:r w:rsidRPr="003A7960">
              <w:rPr>
                <w:b/>
                <w:bCs/>
                <w:sz w:val="16"/>
                <w:szCs w:val="16"/>
              </w:rPr>
              <w:t>%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A7960">
              <w:rPr>
                <w:b/>
                <w:bCs/>
                <w:sz w:val="16"/>
                <w:szCs w:val="16"/>
              </w:rPr>
              <w:t>Mehrwertsteuer</w:t>
            </w:r>
          </w:p>
        </w:tc>
      </w:tr>
      <w:tr w:rsidR="007F45CA" w14:paraId="71001885" w14:textId="77777777" w:rsidTr="00DA61DB">
        <w:trPr>
          <w:cantSplit/>
          <w:trHeight w:val="488"/>
        </w:trPr>
        <w:tc>
          <w:tcPr>
            <w:tcW w:w="2021" w:type="dxa"/>
          </w:tcPr>
          <w:p w14:paraId="68EA6B99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Rechnungsstellung</w:t>
            </w:r>
          </w:p>
        </w:tc>
        <w:tc>
          <w:tcPr>
            <w:tcW w:w="5917" w:type="dxa"/>
          </w:tcPr>
          <w:p w14:paraId="042EB6FC" w14:textId="762B0B31" w:rsidR="007F45CA" w:rsidRDefault="00D4343F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7F45CA">
              <w:rPr>
                <w:sz w:val="16"/>
                <w:szCs w:val="16"/>
              </w:rPr>
              <w:t>onatlich zum letzten Tag des Monats:</w:t>
            </w:r>
          </w:p>
          <w:p w14:paraId="0F2E9254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Zahlungsziel: 14 Tage</w:t>
            </w:r>
          </w:p>
          <w:p w14:paraId="08B05D83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</w:p>
        </w:tc>
      </w:tr>
      <w:tr w:rsidR="007F45CA" w:rsidRPr="008825CC" w14:paraId="08731951" w14:textId="77777777" w:rsidTr="00DA61DB">
        <w:trPr>
          <w:cantSplit/>
          <w:trHeight w:val="489"/>
        </w:trPr>
        <w:tc>
          <w:tcPr>
            <w:tcW w:w="7938" w:type="dxa"/>
            <w:gridSpan w:val="2"/>
          </w:tcPr>
          <w:p w14:paraId="2BB98D6B" w14:textId="77777777" w:rsidR="007F45CA" w:rsidRPr="008825CC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 xml:space="preserve">Anmerkungen: </w:t>
            </w:r>
          </w:p>
        </w:tc>
      </w:tr>
    </w:tbl>
    <w:p w14:paraId="21FDA15F" w14:textId="73404BCC" w:rsidR="007F45CA" w:rsidRDefault="007F45CA">
      <w:pPr>
        <w:spacing w:after="0" w:line="240" w:lineRule="auto"/>
      </w:pPr>
    </w:p>
    <w:p w14:paraId="5D8CC418" w14:textId="77777777" w:rsidR="0070730E" w:rsidRDefault="0070730E" w:rsidP="005F51E3"/>
    <w:tbl>
      <w:tblPr>
        <w:tblStyle w:val="Tabellenraster"/>
        <w:tblW w:w="6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4918"/>
      </w:tblGrid>
      <w:tr w:rsidR="002A34D7" w:rsidRPr="008A4F1E" w14:paraId="536E3BD1" w14:textId="77777777" w:rsidTr="00746A2A">
        <w:trPr>
          <w:cantSplit/>
        </w:trPr>
        <w:tc>
          <w:tcPr>
            <w:tcW w:w="6789" w:type="dxa"/>
            <w:gridSpan w:val="2"/>
          </w:tcPr>
          <w:p w14:paraId="4918B1EA" w14:textId="79FDF055" w:rsidR="002A34D7" w:rsidRPr="008A4F1E" w:rsidRDefault="002A34D7" w:rsidP="00746A2A">
            <w:pPr>
              <w:pStyle w:val="Tabellentext"/>
              <w:keepNext/>
              <w:rPr>
                <w:b/>
                <w:bCs/>
              </w:rPr>
            </w:pPr>
          </w:p>
        </w:tc>
      </w:tr>
      <w:tr w:rsidR="002A34D7" w:rsidRPr="008A4F1E" w14:paraId="759D7595" w14:textId="77777777" w:rsidTr="00746A2A">
        <w:trPr>
          <w:cantSplit/>
          <w:trHeight w:val="488"/>
        </w:trPr>
        <w:tc>
          <w:tcPr>
            <w:tcW w:w="1871" w:type="dxa"/>
          </w:tcPr>
          <w:p w14:paraId="46F9AAA6" w14:textId="1645C4C2" w:rsidR="002A34D7" w:rsidRPr="008825CC" w:rsidRDefault="002A34D7" w:rsidP="00746A2A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18" w:type="dxa"/>
          </w:tcPr>
          <w:p w14:paraId="73148775" w14:textId="1DF9E152" w:rsidR="002A34D7" w:rsidRPr="000C38EA" w:rsidRDefault="002A34D7" w:rsidP="00746A2A">
            <w:pPr>
              <w:pStyle w:val="Tabellentext"/>
              <w:rPr>
                <w:i/>
                <w:iCs/>
                <w:sz w:val="16"/>
                <w:szCs w:val="16"/>
              </w:rPr>
            </w:pPr>
          </w:p>
        </w:tc>
      </w:tr>
    </w:tbl>
    <w:p w14:paraId="47F39953" w14:textId="56F7B9F3" w:rsidR="00D4343F" w:rsidRDefault="00D4343F" w:rsidP="002A34D7"/>
    <w:p w14:paraId="78A5761E" w14:textId="77777777" w:rsidR="00D4343F" w:rsidRDefault="00D4343F">
      <w:pPr>
        <w:spacing w:after="0" w:line="240" w:lineRule="auto"/>
      </w:pPr>
      <w:r>
        <w:br w:type="page"/>
      </w:r>
    </w:p>
    <w:tbl>
      <w:tblPr>
        <w:tblStyle w:val="Tabellenrast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1"/>
        <w:gridCol w:w="5917"/>
      </w:tblGrid>
      <w:tr w:rsidR="007F45CA" w:rsidRPr="008A4F1E" w14:paraId="78EEAABC" w14:textId="77777777" w:rsidTr="00DA61DB">
        <w:trPr>
          <w:cantSplit/>
        </w:trPr>
        <w:tc>
          <w:tcPr>
            <w:tcW w:w="7938" w:type="dxa"/>
            <w:gridSpan w:val="2"/>
          </w:tcPr>
          <w:p w14:paraId="6143966C" w14:textId="0B393347" w:rsidR="007F45CA" w:rsidRPr="008A4F1E" w:rsidRDefault="00EC2544" w:rsidP="00DA61DB">
            <w:pPr>
              <w:pStyle w:val="Tabellentext"/>
              <w:keepNext/>
              <w:rPr>
                <w:b/>
                <w:bCs/>
              </w:rPr>
            </w:pPr>
            <w:r>
              <w:lastRenderedPageBreak/>
              <w:br w:type="page"/>
            </w:r>
            <w:r w:rsidR="007F45CA">
              <w:br w:type="page"/>
            </w:r>
            <w:r w:rsidR="007F45CA">
              <w:br w:type="page"/>
            </w:r>
            <w:r w:rsidR="007F45CA">
              <w:rPr>
                <w:b/>
                <w:bCs/>
              </w:rPr>
              <w:t>Serviceleistung C</w:t>
            </w:r>
          </w:p>
        </w:tc>
      </w:tr>
      <w:tr w:rsidR="007F45CA" w:rsidRPr="008A4F1E" w14:paraId="66F0974D" w14:textId="77777777" w:rsidTr="00DA61DB">
        <w:trPr>
          <w:cantSplit/>
          <w:trHeight w:val="488"/>
        </w:trPr>
        <w:tc>
          <w:tcPr>
            <w:tcW w:w="2021" w:type="dxa"/>
          </w:tcPr>
          <w:p w14:paraId="7718F803" w14:textId="2B526B2D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IT-Sicherheit</w:t>
            </w:r>
          </w:p>
        </w:tc>
        <w:tc>
          <w:tcPr>
            <w:tcW w:w="5917" w:type="dxa"/>
          </w:tcPr>
          <w:p w14:paraId="13EF85E6" w14:textId="77777777" w:rsidR="007F45CA" w:rsidRPr="008A4F1E" w:rsidRDefault="007F45CA" w:rsidP="00DA61DB">
            <w:pPr>
              <w:pStyle w:val="Tabellentext"/>
              <w:rPr>
                <w:sz w:val="16"/>
                <w:szCs w:val="16"/>
              </w:rPr>
            </w:pPr>
          </w:p>
        </w:tc>
      </w:tr>
      <w:tr w:rsidR="007F45CA" w:rsidRPr="008A4F1E" w14:paraId="04DFF191" w14:textId="77777777" w:rsidTr="00DA61DB">
        <w:trPr>
          <w:cantSplit/>
          <w:trHeight w:val="488"/>
        </w:trPr>
        <w:tc>
          <w:tcPr>
            <w:tcW w:w="2021" w:type="dxa"/>
          </w:tcPr>
          <w:p w14:paraId="36E96181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917" w:type="dxa"/>
          </w:tcPr>
          <w:p w14:paraId="324E675C" w14:textId="77777777" w:rsidR="007F45CA" w:rsidRPr="008A4F1E" w:rsidRDefault="007F45CA" w:rsidP="00DA61DB">
            <w:pPr>
              <w:pStyle w:val="Tabellentext"/>
              <w:rPr>
                <w:sz w:val="16"/>
                <w:szCs w:val="16"/>
              </w:rPr>
            </w:pPr>
          </w:p>
        </w:tc>
      </w:tr>
      <w:tr w:rsidR="007F45CA" w:rsidRPr="008A4F1E" w14:paraId="74C4505A" w14:textId="77777777" w:rsidTr="00DA61DB">
        <w:trPr>
          <w:cantSplit/>
          <w:trHeight w:val="488"/>
        </w:trPr>
        <w:tc>
          <w:tcPr>
            <w:tcW w:w="2021" w:type="dxa"/>
          </w:tcPr>
          <w:p w14:paraId="1E43038C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Servicezeit</w:t>
            </w:r>
          </w:p>
        </w:tc>
        <w:tc>
          <w:tcPr>
            <w:tcW w:w="5917" w:type="dxa"/>
          </w:tcPr>
          <w:p w14:paraId="0BEBCA5C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70730E">
              <w:rPr>
                <w:sz w:val="16"/>
                <w:szCs w:val="16"/>
              </w:rPr>
              <w:t xml:space="preserve">Betriebszeiten </w:t>
            </w:r>
            <w:r>
              <w:rPr>
                <w:sz w:val="16"/>
                <w:szCs w:val="16"/>
              </w:rPr>
              <w:t>Applikationen</w:t>
            </w:r>
            <w:r w:rsidRPr="0070730E">
              <w:rPr>
                <w:sz w:val="16"/>
                <w:szCs w:val="16"/>
              </w:rPr>
              <w:t xml:space="preserve">: Mo - Fr </w:t>
            </w:r>
            <w:r>
              <w:rPr>
                <w:sz w:val="16"/>
                <w:szCs w:val="16"/>
              </w:rPr>
              <w:t>8</w:t>
            </w:r>
            <w:r w:rsidRPr="0070730E">
              <w:rPr>
                <w:sz w:val="16"/>
                <w:szCs w:val="16"/>
              </w:rPr>
              <w:t xml:space="preserve">.00 - </w:t>
            </w:r>
            <w:r>
              <w:rPr>
                <w:sz w:val="16"/>
                <w:szCs w:val="16"/>
              </w:rPr>
              <w:t>20</w:t>
            </w:r>
            <w:r w:rsidRPr="0070730E">
              <w:rPr>
                <w:sz w:val="16"/>
                <w:szCs w:val="16"/>
              </w:rPr>
              <w:t>.00</w:t>
            </w:r>
          </w:p>
          <w:p w14:paraId="6FBEDD3F" w14:textId="1EE8B68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70730E">
              <w:rPr>
                <w:sz w:val="16"/>
                <w:szCs w:val="16"/>
              </w:rPr>
              <w:t>Servicezeiten:</w:t>
            </w:r>
            <w:r>
              <w:rPr>
                <w:sz w:val="16"/>
                <w:szCs w:val="16"/>
              </w:rPr>
              <w:t xml:space="preserve"> </w:t>
            </w:r>
            <w:r w:rsidRPr="0070730E">
              <w:rPr>
                <w:sz w:val="16"/>
                <w:szCs w:val="16"/>
              </w:rPr>
              <w:t xml:space="preserve">Mo - Fr </w:t>
            </w:r>
            <w:r w:rsidR="005C273E">
              <w:rPr>
                <w:sz w:val="16"/>
                <w:szCs w:val="16"/>
              </w:rPr>
              <w:t>7</w:t>
            </w:r>
            <w:r w:rsidRPr="0070730E">
              <w:rPr>
                <w:sz w:val="16"/>
                <w:szCs w:val="16"/>
              </w:rPr>
              <w:t xml:space="preserve">.00 - </w:t>
            </w:r>
            <w:r>
              <w:rPr>
                <w:sz w:val="16"/>
                <w:szCs w:val="16"/>
              </w:rPr>
              <w:t>20</w:t>
            </w:r>
            <w:r w:rsidRPr="0070730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 xml:space="preserve"> </w:t>
            </w:r>
            <w:r w:rsidRPr="0070730E">
              <w:rPr>
                <w:sz w:val="16"/>
                <w:szCs w:val="16"/>
              </w:rPr>
              <w:t>(ausg</w:t>
            </w:r>
            <w:r>
              <w:rPr>
                <w:sz w:val="16"/>
                <w:szCs w:val="16"/>
              </w:rPr>
              <w:t>enommen</w:t>
            </w:r>
            <w:r w:rsidRPr="007073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Wochenende und </w:t>
            </w:r>
            <w:r w:rsidRPr="0070730E">
              <w:rPr>
                <w:sz w:val="16"/>
                <w:szCs w:val="16"/>
              </w:rPr>
              <w:t>Feiertage)</w:t>
            </w:r>
          </w:p>
          <w:p w14:paraId="5A0E61A1" w14:textId="77777777" w:rsidR="007F45CA" w:rsidRPr="008A4F1E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Bereitschaften außerhalb Servicezeiten: </w:t>
            </w:r>
            <w:r>
              <w:rPr>
                <w:color w:val="FF0000"/>
                <w:sz w:val="16"/>
                <w:szCs w:val="16"/>
              </w:rPr>
              <w:t>Benötigt</w:t>
            </w:r>
            <w:r w:rsidRPr="003A7960">
              <w:rPr>
                <w:color w:val="FF0000"/>
                <w:sz w:val="16"/>
                <w:szCs w:val="16"/>
              </w:rPr>
              <w:t>?</w:t>
            </w:r>
          </w:p>
        </w:tc>
      </w:tr>
      <w:tr w:rsidR="007F45CA" w:rsidRPr="0070730E" w14:paraId="01214386" w14:textId="77777777" w:rsidTr="00DA61DB">
        <w:trPr>
          <w:cantSplit/>
          <w:trHeight w:val="488"/>
        </w:trPr>
        <w:tc>
          <w:tcPr>
            <w:tcW w:w="2021" w:type="dxa"/>
          </w:tcPr>
          <w:p w14:paraId="2A4B77FF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Erreichbarkeit</w:t>
            </w:r>
          </w:p>
        </w:tc>
        <w:tc>
          <w:tcPr>
            <w:tcW w:w="5917" w:type="dxa"/>
          </w:tcPr>
          <w:p w14:paraId="2C47294F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Innerhalb der vereinbarten Betriebszeiten</w:t>
            </w:r>
          </w:p>
          <w:p w14:paraId="410893F7" w14:textId="77777777" w:rsidR="007F45CA" w:rsidRPr="0070730E" w:rsidRDefault="007F45CA" w:rsidP="00DA61DB">
            <w:pPr>
              <w:pStyle w:val="Tabellentext"/>
              <w:rPr>
                <w:sz w:val="16"/>
                <w:szCs w:val="16"/>
              </w:rPr>
            </w:pPr>
          </w:p>
        </w:tc>
      </w:tr>
      <w:tr w:rsidR="007F45CA" w:rsidRPr="0070730E" w14:paraId="078F4B3B" w14:textId="77777777" w:rsidTr="00DA61DB">
        <w:trPr>
          <w:cantSplit/>
          <w:trHeight w:val="488"/>
        </w:trPr>
        <w:tc>
          <w:tcPr>
            <w:tcW w:w="2021" w:type="dxa"/>
          </w:tcPr>
          <w:p w14:paraId="74282885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  <w:r w:rsidRPr="008825CC">
              <w:rPr>
                <w:b/>
                <w:bCs/>
                <w:sz w:val="16"/>
                <w:szCs w:val="16"/>
              </w:rPr>
              <w:t xml:space="preserve">ingesetzte </w:t>
            </w:r>
            <w:r>
              <w:rPr>
                <w:b/>
                <w:bCs/>
                <w:sz w:val="16"/>
                <w:szCs w:val="16"/>
              </w:rPr>
              <w:t>Hardware</w:t>
            </w:r>
          </w:p>
        </w:tc>
        <w:tc>
          <w:tcPr>
            <w:tcW w:w="5917" w:type="dxa"/>
          </w:tcPr>
          <w:p w14:paraId="4A8D8799" w14:textId="77777777" w:rsidR="007F45CA" w:rsidRPr="007F45CA" w:rsidRDefault="007F45CA" w:rsidP="00DA61DB">
            <w:pPr>
              <w:pStyle w:val="Tabellentext"/>
              <w:rPr>
                <w:color w:val="FF0000"/>
                <w:sz w:val="16"/>
                <w:szCs w:val="16"/>
              </w:rPr>
            </w:pPr>
            <w:r w:rsidRPr="007F45CA">
              <w:rPr>
                <w:color w:val="FF0000"/>
                <w:sz w:val="16"/>
                <w:szCs w:val="16"/>
              </w:rPr>
              <w:t>Siehe Dokument Server- und Clients (TODO)</w:t>
            </w:r>
          </w:p>
          <w:p w14:paraId="43A7630A" w14:textId="7F13E6EE" w:rsidR="007F45CA" w:rsidRPr="007F45CA" w:rsidRDefault="007F45CA" w:rsidP="00DA61DB">
            <w:pPr>
              <w:pStyle w:val="Tabellentext"/>
              <w:rPr>
                <w:color w:val="FF0000"/>
                <w:sz w:val="16"/>
                <w:szCs w:val="16"/>
              </w:rPr>
            </w:pPr>
            <w:r w:rsidRPr="007F45CA">
              <w:rPr>
                <w:color w:val="FF0000"/>
                <w:sz w:val="16"/>
                <w:szCs w:val="16"/>
              </w:rPr>
              <w:t>Abklärung</w:t>
            </w:r>
            <w:r w:rsidR="008D4CE7">
              <w:rPr>
                <w:color w:val="FF0000"/>
                <w:sz w:val="16"/>
                <w:szCs w:val="16"/>
              </w:rPr>
              <w:t xml:space="preserve"> der Verantwortungen</w:t>
            </w:r>
            <w:r w:rsidRPr="007F45CA">
              <w:rPr>
                <w:color w:val="FF0000"/>
                <w:sz w:val="16"/>
                <w:szCs w:val="16"/>
              </w:rPr>
              <w:t xml:space="preserve"> mit ro² notwendig</w:t>
            </w:r>
          </w:p>
        </w:tc>
      </w:tr>
      <w:tr w:rsidR="007F45CA" w:rsidRPr="0070730E" w14:paraId="495ACCA7" w14:textId="77777777" w:rsidTr="00DA61DB">
        <w:trPr>
          <w:cantSplit/>
          <w:trHeight w:val="488"/>
        </w:trPr>
        <w:tc>
          <w:tcPr>
            <w:tcW w:w="2021" w:type="dxa"/>
          </w:tcPr>
          <w:p w14:paraId="1F45CCAF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vom Kunden bereit gestellte Leistungen</w:t>
            </w:r>
          </w:p>
        </w:tc>
        <w:tc>
          <w:tcPr>
            <w:tcW w:w="5917" w:type="dxa"/>
          </w:tcPr>
          <w:p w14:paraId="53CA1C88" w14:textId="5E992703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Remote-Zugriff über VPN auf </w:t>
            </w:r>
            <w:r w:rsidR="008D4CE7">
              <w:rPr>
                <w:sz w:val="16"/>
                <w:szCs w:val="16"/>
              </w:rPr>
              <w:t>alle VLANs</w:t>
            </w:r>
          </w:p>
          <w:p w14:paraId="0BB567C6" w14:textId="4D2C1157" w:rsidR="007F45CA" w:rsidRPr="0070730E" w:rsidRDefault="007F45CA" w:rsidP="00DA61DB">
            <w:pPr>
              <w:pStyle w:val="Tabellentext"/>
              <w:rPr>
                <w:sz w:val="16"/>
                <w:szCs w:val="16"/>
              </w:rPr>
            </w:pPr>
          </w:p>
        </w:tc>
      </w:tr>
      <w:tr w:rsidR="007F45CA" w:rsidRPr="0070730E" w14:paraId="09386C82" w14:textId="77777777" w:rsidTr="00DA61DB">
        <w:trPr>
          <w:cantSplit/>
          <w:trHeight w:val="488"/>
        </w:trPr>
        <w:tc>
          <w:tcPr>
            <w:tcW w:w="2021" w:type="dxa"/>
          </w:tcPr>
          <w:p w14:paraId="3B6A0593" w14:textId="77777777" w:rsidR="007F45CA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Leistung Level 1</w:t>
            </w:r>
          </w:p>
          <w:p w14:paraId="6D64A93F" w14:textId="024B8DC1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(Leichte</w:t>
            </w:r>
            <w:r w:rsidR="005C273E">
              <w:rPr>
                <w:b/>
                <w:bCs/>
                <w:sz w:val="16"/>
                <w:szCs w:val="16"/>
              </w:rPr>
              <w:t>r Vorfall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917" w:type="dxa"/>
          </w:tcPr>
          <w:p w14:paraId="49BDD5B7" w14:textId="14CE0496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Was:</w:t>
            </w:r>
            <w:r>
              <w:rPr>
                <w:sz w:val="16"/>
                <w:szCs w:val="16"/>
              </w:rPr>
              <w:t xml:space="preserve"> Telefonische Beratung bei </w:t>
            </w:r>
            <w:r w:rsidR="008D4CE7">
              <w:rPr>
                <w:sz w:val="16"/>
                <w:szCs w:val="16"/>
              </w:rPr>
              <w:t>Vorfall</w:t>
            </w:r>
          </w:p>
          <w:p w14:paraId="12BCA2D4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Wann:</w:t>
            </w:r>
            <w:r>
              <w:rPr>
                <w:sz w:val="16"/>
                <w:szCs w:val="16"/>
              </w:rPr>
              <w:t xml:space="preserve"> während Servicezeit</w:t>
            </w:r>
          </w:p>
          <w:p w14:paraId="69BF4E38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 oft:</w:t>
            </w:r>
            <w:r>
              <w:rPr>
                <w:sz w:val="16"/>
                <w:szCs w:val="16"/>
              </w:rPr>
              <w:t xml:space="preserve"> bei Bedarf</w:t>
            </w:r>
          </w:p>
          <w:p w14:paraId="6B28A4D1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Wie:</w:t>
            </w:r>
            <w:r>
              <w:rPr>
                <w:sz w:val="16"/>
                <w:szCs w:val="16"/>
              </w:rPr>
              <w:t xml:space="preserve"> Reaktionszeit innerhalb von 24 Stunden </w:t>
            </w:r>
          </w:p>
          <w:p w14:paraId="1147C40A" w14:textId="77777777" w:rsidR="007F45CA" w:rsidRPr="0070730E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 xml:space="preserve">Meldung </w:t>
            </w:r>
            <w:r>
              <w:rPr>
                <w:b/>
                <w:bCs/>
                <w:sz w:val="16"/>
                <w:szCs w:val="16"/>
              </w:rPr>
              <w:t>über</w:t>
            </w:r>
            <w:r w:rsidRPr="00A01B26">
              <w:rPr>
                <w:b/>
                <w:bCs/>
                <w:sz w:val="16"/>
                <w:szCs w:val="16"/>
              </w:rPr>
              <w:t xml:space="preserve"> Serviceportal</w:t>
            </w:r>
          </w:p>
        </w:tc>
      </w:tr>
      <w:tr w:rsidR="007F45CA" w:rsidRPr="00A01B26" w14:paraId="685FDE7A" w14:textId="77777777" w:rsidTr="00DA61DB">
        <w:trPr>
          <w:cantSplit/>
          <w:trHeight w:val="488"/>
        </w:trPr>
        <w:tc>
          <w:tcPr>
            <w:tcW w:w="2021" w:type="dxa"/>
          </w:tcPr>
          <w:p w14:paraId="54A76588" w14:textId="77777777" w:rsidR="007F45CA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Leistung Level 2</w:t>
            </w:r>
          </w:p>
          <w:p w14:paraId="34EEF5FD" w14:textId="63C4D51D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(Mittlere </w:t>
            </w:r>
            <w:r w:rsidR="005C273E">
              <w:rPr>
                <w:b/>
                <w:bCs/>
                <w:sz w:val="16"/>
                <w:szCs w:val="16"/>
              </w:rPr>
              <w:t>Vorfall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917" w:type="dxa"/>
          </w:tcPr>
          <w:p w14:paraId="4E5FADBF" w14:textId="725B5584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Was:</w:t>
            </w:r>
            <w:r>
              <w:rPr>
                <w:sz w:val="16"/>
                <w:szCs w:val="16"/>
              </w:rPr>
              <w:t xml:space="preserve"> Telefonische Beratung und Remote-Support bei </w:t>
            </w:r>
            <w:r w:rsidR="008D4CE7">
              <w:rPr>
                <w:sz w:val="16"/>
                <w:szCs w:val="16"/>
              </w:rPr>
              <w:t>Vorfall</w:t>
            </w:r>
          </w:p>
          <w:p w14:paraId="47995320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Wann:</w:t>
            </w:r>
            <w:r>
              <w:rPr>
                <w:sz w:val="16"/>
                <w:szCs w:val="16"/>
              </w:rPr>
              <w:t xml:space="preserve"> während Servicezeit</w:t>
            </w:r>
          </w:p>
          <w:p w14:paraId="6016CB30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 oft:</w:t>
            </w:r>
            <w:r>
              <w:rPr>
                <w:sz w:val="16"/>
                <w:szCs w:val="16"/>
              </w:rPr>
              <w:t xml:space="preserve"> bei Bedarf</w:t>
            </w:r>
          </w:p>
          <w:p w14:paraId="657DE519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Wie:</w:t>
            </w:r>
            <w:r>
              <w:rPr>
                <w:sz w:val="16"/>
                <w:szCs w:val="16"/>
              </w:rPr>
              <w:t xml:space="preserve"> Reaktionszeit innerhalb von vier Stunden </w:t>
            </w:r>
          </w:p>
          <w:p w14:paraId="29CAE92B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 xml:space="preserve">Meldung </w:t>
            </w:r>
            <w:r>
              <w:rPr>
                <w:b/>
                <w:bCs/>
                <w:sz w:val="16"/>
                <w:szCs w:val="16"/>
              </w:rPr>
              <w:t>an</w:t>
            </w:r>
            <w:r w:rsidRPr="00A01B26">
              <w:rPr>
                <w:b/>
                <w:bCs/>
                <w:sz w:val="16"/>
                <w:szCs w:val="16"/>
              </w:rPr>
              <w:t xml:space="preserve"> Supportnumme</w:t>
            </w:r>
            <w:r>
              <w:rPr>
                <w:b/>
                <w:bCs/>
                <w:sz w:val="16"/>
                <w:szCs w:val="16"/>
              </w:rPr>
              <w:t>r</w:t>
            </w:r>
          </w:p>
        </w:tc>
      </w:tr>
      <w:tr w:rsidR="007F45CA" w:rsidRPr="00A01B26" w14:paraId="35979D95" w14:textId="77777777" w:rsidTr="00DA61DB">
        <w:trPr>
          <w:cantSplit/>
          <w:trHeight w:val="488"/>
        </w:trPr>
        <w:tc>
          <w:tcPr>
            <w:tcW w:w="2021" w:type="dxa"/>
          </w:tcPr>
          <w:p w14:paraId="40E6CF94" w14:textId="2B11973A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Leistung Level 3</w:t>
            </w:r>
            <w:r>
              <w:rPr>
                <w:b/>
                <w:bCs/>
                <w:sz w:val="16"/>
                <w:szCs w:val="16"/>
              </w:rPr>
              <w:br/>
              <w:t xml:space="preserve">(Schwere </w:t>
            </w:r>
            <w:r w:rsidR="005C273E">
              <w:rPr>
                <w:b/>
                <w:bCs/>
                <w:sz w:val="16"/>
                <w:szCs w:val="16"/>
              </w:rPr>
              <w:t>Vorfall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917" w:type="dxa"/>
          </w:tcPr>
          <w:p w14:paraId="71B631C3" w14:textId="1AD4ECCD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Was:</w:t>
            </w:r>
            <w:r>
              <w:rPr>
                <w:sz w:val="16"/>
                <w:szCs w:val="16"/>
              </w:rPr>
              <w:t xml:space="preserve"> Telefonische Beratung und/oder </w:t>
            </w:r>
            <w:r w:rsidR="005C273E">
              <w:rPr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 xml:space="preserve">emote bzw. vor Ort Support bei </w:t>
            </w:r>
            <w:r w:rsidR="008D4CE7">
              <w:rPr>
                <w:sz w:val="16"/>
                <w:szCs w:val="16"/>
              </w:rPr>
              <w:t>Vorfall</w:t>
            </w:r>
          </w:p>
          <w:p w14:paraId="759FED3D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Wann:</w:t>
            </w:r>
            <w:r>
              <w:rPr>
                <w:sz w:val="16"/>
                <w:szCs w:val="16"/>
              </w:rPr>
              <w:t xml:space="preserve"> während Servicezeiten </w:t>
            </w:r>
          </w:p>
          <w:p w14:paraId="135D307A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 oft:</w:t>
            </w:r>
            <w:r>
              <w:rPr>
                <w:sz w:val="16"/>
                <w:szCs w:val="16"/>
              </w:rPr>
              <w:t xml:space="preserve"> bei Bedarf</w:t>
            </w:r>
          </w:p>
          <w:p w14:paraId="791980C6" w14:textId="5A6E8A96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b/>
                <w:bCs/>
                <w:sz w:val="16"/>
                <w:szCs w:val="16"/>
              </w:rPr>
              <w:t>Wie:</w:t>
            </w:r>
            <w:r>
              <w:rPr>
                <w:sz w:val="16"/>
                <w:szCs w:val="16"/>
              </w:rPr>
              <w:t xml:space="preserve"> Reaktionszeit innerhalb von 60 Minuten  </w:t>
            </w:r>
          </w:p>
          <w:p w14:paraId="626E1E91" w14:textId="064294CD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Meldung an</w:t>
            </w:r>
            <w:r w:rsidR="008D4CE7">
              <w:rPr>
                <w:b/>
                <w:bCs/>
                <w:sz w:val="16"/>
                <w:szCs w:val="16"/>
              </w:rPr>
              <w:t xml:space="preserve">: </w:t>
            </w:r>
            <w:r w:rsidRPr="008D4CE7">
              <w:rPr>
                <w:sz w:val="16"/>
                <w:szCs w:val="16"/>
              </w:rPr>
              <w:t>Notfallnummer</w:t>
            </w:r>
          </w:p>
        </w:tc>
      </w:tr>
      <w:tr w:rsidR="007F45CA" w:rsidRPr="0070730E" w14:paraId="6C285F12" w14:textId="77777777" w:rsidTr="00DA61DB">
        <w:trPr>
          <w:cantSplit/>
          <w:trHeight w:val="488"/>
        </w:trPr>
        <w:tc>
          <w:tcPr>
            <w:tcW w:w="2021" w:type="dxa"/>
          </w:tcPr>
          <w:p w14:paraId="14852F1A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Abweichungen, </w:t>
            </w:r>
            <w:r w:rsidRPr="008825CC">
              <w:rPr>
                <w:b/>
                <w:bCs/>
                <w:sz w:val="16"/>
                <w:szCs w:val="16"/>
              </w:rPr>
              <w:t>Eskalation</w:t>
            </w:r>
          </w:p>
        </w:tc>
        <w:tc>
          <w:tcPr>
            <w:tcW w:w="5917" w:type="dxa"/>
          </w:tcPr>
          <w:p w14:paraId="546CC758" w14:textId="77777777" w:rsidR="007F45CA" w:rsidRPr="0070730E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5F4B59">
              <w:rPr>
                <w:color w:val="FF0000"/>
                <w:sz w:val="16"/>
                <w:szCs w:val="16"/>
              </w:rPr>
              <w:t>Wenn Leistung nicht erfüllt, dann …</w:t>
            </w:r>
          </w:p>
        </w:tc>
      </w:tr>
      <w:tr w:rsidR="007F45CA" w14:paraId="53AF674B" w14:textId="77777777" w:rsidTr="00DA61DB">
        <w:trPr>
          <w:cantSplit/>
          <w:trHeight w:val="488"/>
        </w:trPr>
        <w:tc>
          <w:tcPr>
            <w:tcW w:w="2021" w:type="dxa"/>
          </w:tcPr>
          <w:p w14:paraId="63D42927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Katastrophenfall</w:t>
            </w:r>
          </w:p>
        </w:tc>
        <w:tc>
          <w:tcPr>
            <w:tcW w:w="5917" w:type="dxa"/>
          </w:tcPr>
          <w:p w14:paraId="5D3BA17F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 Gefahr, Beschädigung, usw. erfolgt die Kontaktaufnahme über die Notfallnummer</w:t>
            </w:r>
          </w:p>
        </w:tc>
      </w:tr>
      <w:tr w:rsidR="007F45CA" w14:paraId="0CB97D11" w14:textId="77777777" w:rsidTr="00DA61DB">
        <w:trPr>
          <w:cantSplit/>
          <w:trHeight w:val="488"/>
        </w:trPr>
        <w:tc>
          <w:tcPr>
            <w:tcW w:w="2021" w:type="dxa"/>
          </w:tcPr>
          <w:p w14:paraId="0B1A8024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Reporting</w:t>
            </w:r>
          </w:p>
        </w:tc>
        <w:tc>
          <w:tcPr>
            <w:tcW w:w="5917" w:type="dxa"/>
          </w:tcPr>
          <w:p w14:paraId="12B29B08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Report über alle Tickets und deren Status</w:t>
            </w:r>
          </w:p>
          <w:p w14:paraId="68F22CFD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Zeitabstand:  monatlich</w:t>
            </w:r>
          </w:p>
          <w:p w14:paraId="2DB4D0C2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</w:p>
        </w:tc>
      </w:tr>
      <w:tr w:rsidR="007F45CA" w:rsidRPr="00A01B26" w14:paraId="7F2E107C" w14:textId="77777777" w:rsidTr="00DA61DB">
        <w:trPr>
          <w:cantSplit/>
          <w:trHeight w:val="488"/>
        </w:trPr>
        <w:tc>
          <w:tcPr>
            <w:tcW w:w="2021" w:type="dxa"/>
          </w:tcPr>
          <w:p w14:paraId="42FFBFCE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lastRenderedPageBreak/>
              <w:t>Kosten</w:t>
            </w:r>
          </w:p>
        </w:tc>
        <w:tc>
          <w:tcPr>
            <w:tcW w:w="5917" w:type="dxa"/>
          </w:tcPr>
          <w:p w14:paraId="686E1860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Einzelkosten:</w:t>
            </w:r>
          </w:p>
          <w:p w14:paraId="62AA1335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 Level 1: Stundensatz: € 100,-   Tagessatz: € 800,-</w:t>
            </w:r>
          </w:p>
          <w:p w14:paraId="31AFCD85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 Level 2: Stundensatz: € 100,-   Tagessatz: € 800,-</w:t>
            </w:r>
          </w:p>
          <w:p w14:paraId="406C250F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A01B26">
              <w:rPr>
                <w:b/>
                <w:bCs/>
                <w:sz w:val="16"/>
                <w:szCs w:val="16"/>
              </w:rPr>
              <w:t>Einzelkosten Level 3: Stundensatz: € 100,-   Tagessatz: € 800,-</w:t>
            </w:r>
          </w:p>
          <w:p w14:paraId="0FD67DB4" w14:textId="77777777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  <w:p w14:paraId="32A12048" w14:textId="77777777" w:rsidR="007F45CA" w:rsidRPr="00975A98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sz w:val="16"/>
                <w:szCs w:val="16"/>
              </w:rPr>
              <w:t xml:space="preserve">Die Abrechnung erfolgt im </w:t>
            </w:r>
            <w:r>
              <w:rPr>
                <w:sz w:val="16"/>
                <w:szCs w:val="16"/>
              </w:rPr>
              <w:t>1</w:t>
            </w:r>
            <w:r w:rsidRPr="00975A98">
              <w:rPr>
                <w:sz w:val="16"/>
                <w:szCs w:val="16"/>
              </w:rPr>
              <w:t>5-Minuten-Takt, die Mindestberechnung liegt bei 15 Minuten je Tätigkeit. Ein Tagessatz entspricht 8 Arbeitsstunden zzgl. Pausenzeiten.</w:t>
            </w:r>
          </w:p>
          <w:p w14:paraId="6A604557" w14:textId="77777777" w:rsidR="007F45CA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  <w:p w14:paraId="0A511CFC" w14:textId="77777777" w:rsidR="007F45CA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Zuschläge:</w:t>
            </w:r>
          </w:p>
          <w:p w14:paraId="4975E039" w14:textId="77777777" w:rsidR="005C273E" w:rsidRDefault="005C273E" w:rsidP="005C273E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Wochentags</w:t>
            </w:r>
            <w:r w:rsidRPr="00975A9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17</w:t>
            </w:r>
            <w:r w:rsidRPr="00975A98">
              <w:rPr>
                <w:sz w:val="16"/>
                <w:szCs w:val="16"/>
              </w:rPr>
              <w:t>.00 bis 2</w:t>
            </w:r>
            <w:r>
              <w:rPr>
                <w:sz w:val="16"/>
                <w:szCs w:val="16"/>
              </w:rPr>
              <w:t>0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(25%)</w:t>
            </w:r>
          </w:p>
          <w:p w14:paraId="4A27CD16" w14:textId="77777777" w:rsidR="005C273E" w:rsidRDefault="005C273E" w:rsidP="005C273E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Wochentags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975A9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  <w:r w:rsidRPr="00975A98">
              <w:rPr>
                <w:sz w:val="16"/>
                <w:szCs w:val="16"/>
              </w:rPr>
              <w:t>.00 bis 0</w:t>
            </w:r>
            <w:r>
              <w:rPr>
                <w:sz w:val="16"/>
                <w:szCs w:val="16"/>
              </w:rPr>
              <w:t>7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(50%)</w:t>
            </w:r>
          </w:p>
          <w:p w14:paraId="73F3B1C9" w14:textId="77777777" w:rsidR="005C273E" w:rsidRDefault="005C273E" w:rsidP="005C273E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Samstags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975A98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975A98">
              <w:rPr>
                <w:sz w:val="16"/>
                <w:szCs w:val="16"/>
              </w:rPr>
              <w:t xml:space="preserve">.00 </w:t>
            </w:r>
            <w:r>
              <w:rPr>
                <w:sz w:val="16"/>
                <w:szCs w:val="16"/>
              </w:rPr>
              <w:t>bis</w:t>
            </w:r>
            <w:r w:rsidRPr="00975A9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(50%)</w:t>
            </w:r>
          </w:p>
          <w:p w14:paraId="66F86254" w14:textId="77777777" w:rsidR="005C273E" w:rsidRDefault="005C273E" w:rsidP="005C273E">
            <w:pPr>
              <w:pStyle w:val="Tabellentext"/>
              <w:rPr>
                <w:sz w:val="16"/>
                <w:szCs w:val="16"/>
              </w:rPr>
            </w:pPr>
            <w:r w:rsidRPr="00975A98">
              <w:rPr>
                <w:b/>
                <w:bCs/>
                <w:sz w:val="16"/>
                <w:szCs w:val="16"/>
              </w:rPr>
              <w:t>Sonn</w:t>
            </w:r>
            <w:r>
              <w:rPr>
                <w:b/>
                <w:bCs/>
                <w:sz w:val="16"/>
                <w:szCs w:val="16"/>
              </w:rPr>
              <w:t>-</w:t>
            </w:r>
            <w:r w:rsidRPr="00975A98">
              <w:rPr>
                <w:b/>
                <w:bCs/>
                <w:sz w:val="16"/>
                <w:szCs w:val="16"/>
              </w:rPr>
              <w:t xml:space="preserve"> und Feiertags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975A98">
              <w:rPr>
                <w:sz w:val="16"/>
                <w:szCs w:val="16"/>
              </w:rPr>
              <w:t xml:space="preserve">07.00 bis </w:t>
            </w:r>
            <w:r>
              <w:rPr>
                <w:sz w:val="16"/>
                <w:szCs w:val="16"/>
              </w:rPr>
              <w:t>20</w:t>
            </w:r>
            <w:r w:rsidRPr="00975A98">
              <w:rPr>
                <w:sz w:val="16"/>
                <w:szCs w:val="16"/>
              </w:rPr>
              <w:t>.00 Uhr</w:t>
            </w:r>
            <w:r>
              <w:rPr>
                <w:sz w:val="16"/>
                <w:szCs w:val="16"/>
              </w:rPr>
              <w:t xml:space="preserve"> (100%)</w:t>
            </w:r>
          </w:p>
          <w:p w14:paraId="61E12986" w14:textId="77777777" w:rsidR="005C273E" w:rsidRDefault="005C273E" w:rsidP="005C273E">
            <w:pPr>
              <w:pStyle w:val="Tabellentext"/>
              <w:rPr>
                <w:sz w:val="16"/>
                <w:szCs w:val="16"/>
              </w:rPr>
            </w:pPr>
            <w:r w:rsidRPr="003A7960">
              <w:rPr>
                <w:b/>
                <w:bCs/>
                <w:sz w:val="16"/>
                <w:szCs w:val="16"/>
              </w:rPr>
              <w:t>Wochenende und Feiertage</w:t>
            </w:r>
            <w:r>
              <w:rPr>
                <w:sz w:val="16"/>
                <w:szCs w:val="16"/>
              </w:rPr>
              <w:t xml:space="preserve"> 20:00-07:00 Uhr (</w:t>
            </w:r>
            <w:r w:rsidRPr="003A7960">
              <w:rPr>
                <w:sz w:val="16"/>
                <w:szCs w:val="16"/>
              </w:rPr>
              <w:t>150 %</w:t>
            </w:r>
            <w:r>
              <w:rPr>
                <w:sz w:val="16"/>
                <w:szCs w:val="16"/>
              </w:rPr>
              <w:t>)</w:t>
            </w:r>
          </w:p>
          <w:p w14:paraId="666B9AF0" w14:textId="77777777" w:rsidR="007F45CA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</w:p>
          <w:p w14:paraId="4923D84E" w14:textId="18AFBB08" w:rsidR="007F45CA" w:rsidRPr="00A01B26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3A7960">
              <w:rPr>
                <w:b/>
                <w:bCs/>
                <w:sz w:val="16"/>
                <w:szCs w:val="16"/>
              </w:rPr>
              <w:t xml:space="preserve">Alle genannten Preise verstehen sich zzgl. </w:t>
            </w:r>
            <w:r w:rsidR="00D4343F">
              <w:rPr>
                <w:b/>
                <w:bCs/>
                <w:sz w:val="16"/>
                <w:szCs w:val="16"/>
              </w:rPr>
              <w:t>20</w:t>
            </w:r>
            <w:r w:rsidR="00D4343F" w:rsidRPr="003A7960">
              <w:rPr>
                <w:b/>
                <w:bCs/>
                <w:sz w:val="16"/>
                <w:szCs w:val="16"/>
              </w:rPr>
              <w:t>%</w:t>
            </w:r>
            <w:r w:rsidR="00D4343F">
              <w:rPr>
                <w:b/>
                <w:bCs/>
                <w:sz w:val="16"/>
                <w:szCs w:val="16"/>
              </w:rPr>
              <w:t xml:space="preserve"> </w:t>
            </w:r>
            <w:r w:rsidRPr="003A7960">
              <w:rPr>
                <w:b/>
                <w:bCs/>
                <w:sz w:val="16"/>
                <w:szCs w:val="16"/>
              </w:rPr>
              <w:t xml:space="preserve">Mehrwertsteuer </w:t>
            </w:r>
          </w:p>
        </w:tc>
      </w:tr>
      <w:tr w:rsidR="007F45CA" w14:paraId="53BB3FFF" w14:textId="77777777" w:rsidTr="00DA61DB">
        <w:trPr>
          <w:cantSplit/>
          <w:trHeight w:val="488"/>
        </w:trPr>
        <w:tc>
          <w:tcPr>
            <w:tcW w:w="2021" w:type="dxa"/>
          </w:tcPr>
          <w:p w14:paraId="253B5152" w14:textId="77777777" w:rsidR="007F45CA" w:rsidRPr="008825CC" w:rsidRDefault="007F45CA" w:rsidP="00DA61DB">
            <w:pPr>
              <w:pStyle w:val="Tabellentext"/>
              <w:rPr>
                <w:b/>
                <w:bCs/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>Rechnungsstellung</w:t>
            </w:r>
          </w:p>
        </w:tc>
        <w:tc>
          <w:tcPr>
            <w:tcW w:w="5917" w:type="dxa"/>
          </w:tcPr>
          <w:p w14:paraId="6FAB7C65" w14:textId="38F8C3DE" w:rsidR="007F45CA" w:rsidRDefault="00D4343F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7F45CA">
              <w:rPr>
                <w:sz w:val="16"/>
                <w:szCs w:val="16"/>
              </w:rPr>
              <w:t>onatlich zum letzten Tag des Monats:</w:t>
            </w:r>
          </w:p>
          <w:p w14:paraId="20D02515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Zahlungsziel: 14 Tage</w:t>
            </w:r>
          </w:p>
          <w:p w14:paraId="6C2B49CD" w14:textId="77777777" w:rsidR="007F45CA" w:rsidRDefault="007F45CA" w:rsidP="00DA61DB">
            <w:pPr>
              <w:pStyle w:val="Tabellentext"/>
              <w:rPr>
                <w:sz w:val="16"/>
                <w:szCs w:val="16"/>
              </w:rPr>
            </w:pPr>
          </w:p>
        </w:tc>
      </w:tr>
      <w:tr w:rsidR="007F45CA" w:rsidRPr="008825CC" w14:paraId="10004510" w14:textId="77777777" w:rsidTr="00DA61DB">
        <w:trPr>
          <w:cantSplit/>
          <w:trHeight w:val="489"/>
        </w:trPr>
        <w:tc>
          <w:tcPr>
            <w:tcW w:w="7938" w:type="dxa"/>
            <w:gridSpan w:val="2"/>
          </w:tcPr>
          <w:p w14:paraId="519303A9" w14:textId="77777777" w:rsidR="007F45CA" w:rsidRPr="008825CC" w:rsidRDefault="007F45CA" w:rsidP="00DA61DB">
            <w:pPr>
              <w:pStyle w:val="Tabellentext"/>
              <w:rPr>
                <w:sz w:val="16"/>
                <w:szCs w:val="16"/>
              </w:rPr>
            </w:pPr>
            <w:r w:rsidRPr="008825CC">
              <w:rPr>
                <w:b/>
                <w:bCs/>
                <w:sz w:val="16"/>
                <w:szCs w:val="16"/>
              </w:rPr>
              <w:t xml:space="preserve">Anmerkungen: </w:t>
            </w:r>
          </w:p>
        </w:tc>
      </w:tr>
    </w:tbl>
    <w:p w14:paraId="1DCD5C64" w14:textId="2FDB40E5" w:rsidR="00D4343F" w:rsidRDefault="00D4343F">
      <w:pPr>
        <w:spacing w:after="0" w:line="240" w:lineRule="auto"/>
      </w:pPr>
    </w:p>
    <w:p w14:paraId="09554F29" w14:textId="77777777" w:rsidR="00D4343F" w:rsidRDefault="00D4343F">
      <w:pPr>
        <w:spacing w:after="0" w:line="240" w:lineRule="auto"/>
      </w:pPr>
      <w:r>
        <w:br w:type="page"/>
      </w:r>
    </w:p>
    <w:p w14:paraId="728D3FF3" w14:textId="77777777" w:rsidR="007F45CA" w:rsidRDefault="007F45CA">
      <w:pPr>
        <w:spacing w:after="0" w:line="240" w:lineRule="auto"/>
      </w:pPr>
    </w:p>
    <w:p w14:paraId="2766CD64" w14:textId="77777777" w:rsidR="00EC2544" w:rsidRDefault="00EC2544">
      <w:pPr>
        <w:spacing w:after="0" w:line="240" w:lineRule="auto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3"/>
        <w:gridCol w:w="5200"/>
      </w:tblGrid>
      <w:tr w:rsidR="005C2502" w:rsidRPr="008A4F1E" w14:paraId="6D7A4D61" w14:textId="77777777" w:rsidTr="00746A2A">
        <w:trPr>
          <w:cantSplit/>
        </w:trPr>
        <w:tc>
          <w:tcPr>
            <w:tcW w:w="6803" w:type="dxa"/>
            <w:gridSpan w:val="2"/>
          </w:tcPr>
          <w:p w14:paraId="15CCD0FE" w14:textId="587F7CFD" w:rsidR="005C2502" w:rsidRPr="008A4F1E" w:rsidRDefault="005C2502" w:rsidP="00746A2A">
            <w:pPr>
              <w:pStyle w:val="Tabellentext"/>
              <w:keepNext/>
              <w:rPr>
                <w:b/>
                <w:bCs/>
              </w:rPr>
            </w:pPr>
            <w:r>
              <w:rPr>
                <w:b/>
                <w:bCs/>
              </w:rPr>
              <w:t>Konflikte</w:t>
            </w:r>
            <w:r w:rsidR="00A314E5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Eskalation</w:t>
            </w:r>
            <w:r w:rsidR="00A314E5">
              <w:rPr>
                <w:b/>
                <w:bCs/>
              </w:rPr>
              <w:t>, Service-Audit</w:t>
            </w:r>
          </w:p>
        </w:tc>
      </w:tr>
      <w:tr w:rsidR="005C2502" w:rsidRPr="005C2502" w14:paraId="3993E5FE" w14:textId="77777777" w:rsidTr="00746A2A">
        <w:trPr>
          <w:cantSplit/>
        </w:trPr>
        <w:tc>
          <w:tcPr>
            <w:tcW w:w="6803" w:type="dxa"/>
            <w:gridSpan w:val="2"/>
          </w:tcPr>
          <w:p w14:paraId="07F7696B" w14:textId="56E66C14" w:rsidR="005C2502" w:rsidRPr="005C2502" w:rsidRDefault="005C2502" w:rsidP="00746A2A">
            <w:pPr>
              <w:pStyle w:val="Tabellentext"/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 w:rsidRPr="005C2502">
              <w:rPr>
                <w:sz w:val="16"/>
                <w:szCs w:val="16"/>
              </w:rPr>
              <w:t xml:space="preserve">ei </w:t>
            </w:r>
            <w:r w:rsidRPr="00A314E5">
              <w:rPr>
                <w:b/>
                <w:bCs/>
                <w:sz w:val="16"/>
                <w:szCs w:val="16"/>
              </w:rPr>
              <w:t>Konflikten</w:t>
            </w:r>
            <w:r w:rsidRPr="005C2502">
              <w:rPr>
                <w:sz w:val="16"/>
                <w:szCs w:val="16"/>
              </w:rPr>
              <w:t xml:space="preserve"> wird </w:t>
            </w:r>
            <w:r w:rsidR="00C325EE" w:rsidRPr="00C325EE">
              <w:rPr>
                <w:b/>
                <w:bCs/>
                <w:color w:val="FF0000"/>
                <w:sz w:val="16"/>
                <w:szCs w:val="16"/>
              </w:rPr>
              <w:t>TODO</w:t>
            </w:r>
          </w:p>
        </w:tc>
      </w:tr>
      <w:tr w:rsidR="005C2502" w:rsidRPr="005C2502" w14:paraId="0263878B" w14:textId="77777777" w:rsidTr="00746A2A">
        <w:trPr>
          <w:cantSplit/>
        </w:trPr>
        <w:tc>
          <w:tcPr>
            <w:tcW w:w="6803" w:type="dxa"/>
            <w:gridSpan w:val="2"/>
          </w:tcPr>
          <w:p w14:paraId="0BF64937" w14:textId="55445F34" w:rsidR="005C2502" w:rsidRPr="005C2502" w:rsidRDefault="005C2502" w:rsidP="00746A2A">
            <w:pPr>
              <w:pStyle w:val="Tabellentext"/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Im Falle einer </w:t>
            </w:r>
            <w:r w:rsidRPr="00A314E5">
              <w:rPr>
                <w:b/>
                <w:bCs/>
                <w:sz w:val="16"/>
                <w:szCs w:val="16"/>
              </w:rPr>
              <w:t>Eskalation</w:t>
            </w:r>
            <w:r>
              <w:rPr>
                <w:sz w:val="16"/>
                <w:szCs w:val="16"/>
              </w:rPr>
              <w:t xml:space="preserve"> wird</w:t>
            </w:r>
            <w:r w:rsidR="00C325EE">
              <w:rPr>
                <w:sz w:val="16"/>
                <w:szCs w:val="16"/>
              </w:rPr>
              <w:t xml:space="preserve"> </w:t>
            </w:r>
            <w:r w:rsidR="00C325EE" w:rsidRPr="00C325EE">
              <w:rPr>
                <w:b/>
                <w:bCs/>
                <w:color w:val="FF0000"/>
                <w:sz w:val="16"/>
                <w:szCs w:val="16"/>
              </w:rPr>
              <w:t>TODO</w:t>
            </w:r>
          </w:p>
        </w:tc>
      </w:tr>
      <w:tr w:rsidR="00083A06" w:rsidRPr="005C2502" w14:paraId="004005BA" w14:textId="77777777" w:rsidTr="00746A2A">
        <w:trPr>
          <w:cantSplit/>
        </w:trPr>
        <w:tc>
          <w:tcPr>
            <w:tcW w:w="6803" w:type="dxa"/>
            <w:gridSpan w:val="2"/>
          </w:tcPr>
          <w:p w14:paraId="493E90A6" w14:textId="7E9BC797" w:rsidR="00083A06" w:rsidRDefault="00083A06" w:rsidP="00746A2A">
            <w:pPr>
              <w:pStyle w:val="Tabellentext"/>
              <w:keepNext/>
              <w:rPr>
                <w:sz w:val="16"/>
                <w:szCs w:val="16"/>
              </w:rPr>
            </w:pPr>
            <w:r w:rsidRPr="00A314E5">
              <w:rPr>
                <w:b/>
                <w:bCs/>
                <w:sz w:val="16"/>
                <w:szCs w:val="16"/>
              </w:rPr>
              <w:t>Service-Audit:</w:t>
            </w:r>
            <w:r>
              <w:rPr>
                <w:sz w:val="16"/>
                <w:szCs w:val="16"/>
              </w:rPr>
              <w:t xml:space="preserve"> Um Konflikte zu vermeiden wird einmal pro Jahr ein Service-Audit durchgeführt. Dabei wird gemeinsam ermittelt, welche Defizite aufgetaucht sind und wie diese behoben werden können. Außerdem werden Verbesserungsmöglichkeiten und Optimierungen besprochen. </w:t>
            </w:r>
          </w:p>
        </w:tc>
      </w:tr>
      <w:tr w:rsidR="0020347D" w:rsidRPr="008A4F1E" w14:paraId="0FA83CED" w14:textId="77777777" w:rsidTr="0020347D">
        <w:trPr>
          <w:cantSplit/>
          <w:trHeight w:val="488"/>
        </w:trPr>
        <w:tc>
          <w:tcPr>
            <w:tcW w:w="1603" w:type="dxa"/>
          </w:tcPr>
          <w:p w14:paraId="20C6B29C" w14:textId="77777777" w:rsidR="0020347D" w:rsidRDefault="0020347D" w:rsidP="005F7D89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200" w:type="dxa"/>
          </w:tcPr>
          <w:p w14:paraId="01BECC17" w14:textId="77777777" w:rsidR="0020347D" w:rsidRPr="008A4F1E" w:rsidRDefault="0020347D" w:rsidP="0020347D">
            <w:pPr>
              <w:pStyle w:val="Tabellentext"/>
              <w:rPr>
                <w:sz w:val="16"/>
                <w:szCs w:val="16"/>
              </w:rPr>
            </w:pPr>
          </w:p>
        </w:tc>
      </w:tr>
    </w:tbl>
    <w:p w14:paraId="4A6E0F12" w14:textId="77777777" w:rsidR="00A44AE5" w:rsidRPr="002C2B9F" w:rsidRDefault="00A44AE5" w:rsidP="005F7D89"/>
    <w:sectPr w:rsidR="00A44AE5" w:rsidRPr="002C2B9F" w:rsidSect="002D2680">
      <w:headerReference w:type="default" r:id="rId15"/>
      <w:footerReference w:type="default" r:id="rId16"/>
      <w:footerReference w:type="first" r:id="rId17"/>
      <w:pgSz w:w="11906" w:h="16838" w:code="9"/>
      <w:pgMar w:top="2268" w:right="3402" w:bottom="1985" w:left="1701" w:header="85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244AC" w14:textId="77777777" w:rsidR="00D85D48" w:rsidRDefault="00D85D48">
      <w:r>
        <w:separator/>
      </w:r>
    </w:p>
  </w:endnote>
  <w:endnote w:type="continuationSeparator" w:id="0">
    <w:p w14:paraId="685F69A1" w14:textId="77777777" w:rsidR="00D85D48" w:rsidRDefault="00D8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9CA29" w14:textId="742BEDA6" w:rsidR="00C409F0" w:rsidRPr="00E11033" w:rsidRDefault="004A7903" w:rsidP="00E11033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BA862A7" wp14:editId="66710AB9">
              <wp:simplePos x="0" y="0"/>
              <wp:positionH relativeFrom="page">
                <wp:posOffset>1080135</wp:posOffset>
              </wp:positionH>
              <wp:positionV relativeFrom="page">
                <wp:posOffset>9596540</wp:posOffset>
              </wp:positionV>
              <wp:extent cx="5579745" cy="0"/>
              <wp:effectExtent l="0" t="0" r="0" b="0"/>
              <wp:wrapNone/>
              <wp:docPr id="2" name="Line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38EF1B" id="Line 6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5.65pt" to="524.4pt,7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" strokecolor="#666">
              <w10:wrap anchorx="page" anchory="page"/>
            </v:line>
          </w:pict>
        </mc:Fallback>
      </mc:AlternateContent>
    </w:r>
    <w:r w:rsidR="005F7D89">
      <w:rPr>
        <w:noProof/>
      </w:rPr>
      <w:drawing>
        <wp:inline distT="0" distB="0" distL="0" distR="0" wp14:anchorId="2E006082" wp14:editId="5D8756A7">
          <wp:extent cx="1144800" cy="417852"/>
          <wp:effectExtent l="0" t="0" r="0" b="1270"/>
          <wp:docPr id="3" name="Grafik 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500" cy="4644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409F0">
      <w:tab/>
    </w:r>
    <w:r w:rsidR="00C409F0" w:rsidRPr="00E11033">
      <w:t xml:space="preserve">Seite </w:t>
    </w:r>
    <w:r w:rsidR="00C409F0" w:rsidRPr="00E11033">
      <w:fldChar w:fldCharType="begin"/>
    </w:r>
    <w:r w:rsidR="00C409F0" w:rsidRPr="00E11033">
      <w:instrText xml:space="preserve"> PAGE </w:instrText>
    </w:r>
    <w:r w:rsidR="00C409F0" w:rsidRPr="00E11033">
      <w:fldChar w:fldCharType="separate"/>
    </w:r>
    <w:r w:rsidR="00914712">
      <w:rPr>
        <w:noProof/>
      </w:rPr>
      <w:t>2</w:t>
    </w:r>
    <w:r w:rsidR="00C409F0" w:rsidRPr="00E11033">
      <w:fldChar w:fldCharType="end"/>
    </w:r>
    <w:r w:rsidR="00C409F0" w:rsidRPr="00E11033">
      <w:t xml:space="preserve"> von </w:t>
    </w:r>
    <w:fldSimple w:instr=" NUMPAGES ">
      <w:r w:rsidR="00914712">
        <w:rPr>
          <w:noProof/>
        </w:rPr>
        <w:t>4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1A53D" w14:textId="77777777" w:rsidR="00C409F0" w:rsidRDefault="00C409F0">
    <w:pPr>
      <w:pStyle w:val="Fuzeile"/>
      <w:ind w:right="-2268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von </w:t>
    </w:r>
    <w:fldSimple w:instr=" NUMPAGES ">
      <w:r w:rsidR="00922144">
        <w:rPr>
          <w:noProof/>
        </w:rPr>
        <w:t>1</w:t>
      </w:r>
    </w:fldSimple>
  </w:p>
  <w:p w14:paraId="739CB860" w14:textId="77777777" w:rsidR="00C409F0" w:rsidRDefault="004A7903">
    <w:pPr>
      <w:pStyle w:val="Fu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539E72" wp14:editId="3EF250D5">
          <wp:simplePos x="0" y="0"/>
          <wp:positionH relativeFrom="page">
            <wp:posOffset>1080135</wp:posOffset>
          </wp:positionH>
          <wp:positionV relativeFrom="page">
            <wp:posOffset>9890125</wp:posOffset>
          </wp:positionV>
          <wp:extent cx="2407920" cy="190500"/>
          <wp:effectExtent l="0" t="0" r="0" b="0"/>
          <wp:wrapSquare wrapText="bothSides"/>
          <wp:docPr id="6" name="Bild 66" descr="business-wi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business-wiss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113D7EA" wp14:editId="214F125D">
              <wp:simplePos x="0" y="0"/>
              <wp:positionH relativeFrom="page">
                <wp:posOffset>1080135</wp:posOffset>
              </wp:positionH>
              <wp:positionV relativeFrom="page">
                <wp:posOffset>9649460</wp:posOffset>
              </wp:positionV>
              <wp:extent cx="5760085" cy="0"/>
              <wp:effectExtent l="13335" t="10160" r="8255" b="8890"/>
              <wp:wrapNone/>
              <wp:docPr id="1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ECD2DF" id="Line 6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759.8pt" to="538.6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PC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" strokecolor="#666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6FA11" w14:textId="77777777" w:rsidR="00D85D48" w:rsidRDefault="00D85D48">
      <w:r>
        <w:separator/>
      </w:r>
    </w:p>
  </w:footnote>
  <w:footnote w:type="continuationSeparator" w:id="0">
    <w:p w14:paraId="37E10CB2" w14:textId="77777777" w:rsidR="00D85D48" w:rsidRDefault="00D8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2FF6A" w14:textId="0BF1D96B" w:rsidR="00C409F0" w:rsidRPr="00882213" w:rsidRDefault="0030273C" w:rsidP="00E11033">
    <w:pPr>
      <w:pStyle w:val="Kopfzeile"/>
    </w:pPr>
    <w:r w:rsidRPr="00882213">
      <w:t>SLA</w:t>
    </w:r>
    <w:r w:rsidR="00A74B36">
      <w:t>: Hauser Kaibling Seilbahn und Liftges.m.b.H &amp; Co KG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803C10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3BA6D05"/>
    <w:multiLevelType w:val="hybridMultilevel"/>
    <w:tmpl w:val="6DFE36B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658CA"/>
    <w:multiLevelType w:val="multilevel"/>
    <w:tmpl w:val="C786F0C8"/>
    <w:lvl w:ilvl="0">
      <w:start w:val="1"/>
      <w:numFmt w:val="bullet"/>
      <w:pStyle w:val="ActionAufzhlung"/>
      <w:lvlText w:val="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" w15:restartNumberingAfterBreak="0">
    <w:nsid w:val="25C532F0"/>
    <w:multiLevelType w:val="multilevel"/>
    <w:tmpl w:val="52224040"/>
    <w:lvl w:ilvl="0">
      <w:start w:val="1"/>
      <w:numFmt w:val="bullet"/>
      <w:pStyle w:val="HinweisAufzaehlung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o"/>
      <w:lvlJc w:val="left"/>
      <w:pPr>
        <w:tabs>
          <w:tab w:val="num" w:pos="964"/>
        </w:tabs>
        <w:ind w:left="964" w:hanging="73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55"/>
        </w:tabs>
        <w:ind w:left="2155" w:hanging="34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552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49"/>
        </w:tabs>
        <w:ind w:left="2949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346"/>
        </w:tabs>
        <w:ind w:left="3346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743"/>
        </w:tabs>
        <w:ind w:left="3743" w:hanging="340"/>
      </w:pPr>
      <w:rPr>
        <w:rFonts w:ascii="Wingdings" w:hAnsi="Wingdings" w:hint="default"/>
      </w:rPr>
    </w:lvl>
  </w:abstractNum>
  <w:abstractNum w:abstractNumId="4" w15:restartNumberingAfterBreak="0">
    <w:nsid w:val="2CDB0993"/>
    <w:multiLevelType w:val="multilevel"/>
    <w:tmpl w:val="4C8AA782"/>
    <w:lvl w:ilvl="0">
      <w:start w:val="1"/>
      <w:numFmt w:val="decimal"/>
      <w:pStyle w:val="Nummernaufzhlung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5" w15:restartNumberingAfterBreak="0">
    <w:nsid w:val="2EB101D9"/>
    <w:multiLevelType w:val="multilevel"/>
    <w:tmpl w:val="7004A542"/>
    <w:lvl w:ilvl="0">
      <w:start w:val="1"/>
      <w:numFmt w:val="bullet"/>
      <w:pStyle w:val="Punktaufzhlung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6" w15:restartNumberingAfterBreak="0">
    <w:nsid w:val="37CC3F9D"/>
    <w:multiLevelType w:val="multilevel"/>
    <w:tmpl w:val="53DA3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7465D"/>
    <w:multiLevelType w:val="multilevel"/>
    <w:tmpl w:val="C7F451AC"/>
    <w:lvl w:ilvl="0">
      <w:start w:val="1"/>
      <w:numFmt w:val="bullet"/>
      <w:pStyle w:val="ActionAufgabeVorlage"/>
      <w:lvlText w:val="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F850B8"/>
    <w:multiLevelType w:val="hybridMultilevel"/>
    <w:tmpl w:val="B1C2E63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373845">
    <w:abstractNumId w:val="2"/>
  </w:num>
  <w:num w:numId="2" w16cid:durableId="380326217">
    <w:abstractNumId w:val="7"/>
  </w:num>
  <w:num w:numId="3" w16cid:durableId="675231206">
    <w:abstractNumId w:val="3"/>
  </w:num>
  <w:num w:numId="4" w16cid:durableId="794325101">
    <w:abstractNumId w:val="4"/>
  </w:num>
  <w:num w:numId="5" w16cid:durableId="1628000874">
    <w:abstractNumId w:val="5"/>
  </w:num>
  <w:num w:numId="6" w16cid:durableId="691230281">
    <w:abstractNumId w:val="6"/>
  </w:num>
  <w:num w:numId="7" w16cid:durableId="34931088">
    <w:abstractNumId w:val="0"/>
  </w:num>
  <w:num w:numId="8" w16cid:durableId="1678537898">
    <w:abstractNumId w:val="8"/>
  </w:num>
  <w:num w:numId="9" w16cid:durableId="158868801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>
      <o:colormru v:ext="edit" colors="#ffb200,gray,#575757,#969696,#4d4d4d,#66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144"/>
    <w:rsid w:val="000111DC"/>
    <w:rsid w:val="00025047"/>
    <w:rsid w:val="000254C5"/>
    <w:rsid w:val="000266E7"/>
    <w:rsid w:val="000421EB"/>
    <w:rsid w:val="0005655C"/>
    <w:rsid w:val="000753BE"/>
    <w:rsid w:val="00083A06"/>
    <w:rsid w:val="00084301"/>
    <w:rsid w:val="0008674F"/>
    <w:rsid w:val="000A5FEE"/>
    <w:rsid w:val="000C38EA"/>
    <w:rsid w:val="000F26CD"/>
    <w:rsid w:val="001C274F"/>
    <w:rsid w:val="001C5D02"/>
    <w:rsid w:val="001D1605"/>
    <w:rsid w:val="001F05C5"/>
    <w:rsid w:val="0020347D"/>
    <w:rsid w:val="00221996"/>
    <w:rsid w:val="00226E9E"/>
    <w:rsid w:val="002A34D7"/>
    <w:rsid w:val="002C2B9F"/>
    <w:rsid w:val="002D2680"/>
    <w:rsid w:val="0030273C"/>
    <w:rsid w:val="003079AE"/>
    <w:rsid w:val="00315E32"/>
    <w:rsid w:val="003A5C8D"/>
    <w:rsid w:val="003A7960"/>
    <w:rsid w:val="00443231"/>
    <w:rsid w:val="004A7903"/>
    <w:rsid w:val="004B28E2"/>
    <w:rsid w:val="004B5D4F"/>
    <w:rsid w:val="004E4B13"/>
    <w:rsid w:val="0053166F"/>
    <w:rsid w:val="005419D6"/>
    <w:rsid w:val="00570F4E"/>
    <w:rsid w:val="00585A94"/>
    <w:rsid w:val="005A5C56"/>
    <w:rsid w:val="005B72C4"/>
    <w:rsid w:val="005C2502"/>
    <w:rsid w:val="005C273E"/>
    <w:rsid w:val="005F1139"/>
    <w:rsid w:val="005F4B59"/>
    <w:rsid w:val="005F51E3"/>
    <w:rsid w:val="005F7D89"/>
    <w:rsid w:val="00680DD1"/>
    <w:rsid w:val="006A4CEF"/>
    <w:rsid w:val="006A75E8"/>
    <w:rsid w:val="00705B7F"/>
    <w:rsid w:val="0070730E"/>
    <w:rsid w:val="007409CE"/>
    <w:rsid w:val="0079641D"/>
    <w:rsid w:val="007D0BD5"/>
    <w:rsid w:val="007F45CA"/>
    <w:rsid w:val="008223F9"/>
    <w:rsid w:val="008339E4"/>
    <w:rsid w:val="00865485"/>
    <w:rsid w:val="0087318D"/>
    <w:rsid w:val="00874D50"/>
    <w:rsid w:val="00882213"/>
    <w:rsid w:val="008825CC"/>
    <w:rsid w:val="00882830"/>
    <w:rsid w:val="008A4F1E"/>
    <w:rsid w:val="008C7CDC"/>
    <w:rsid w:val="008D4C78"/>
    <w:rsid w:val="008D4CE7"/>
    <w:rsid w:val="008D6434"/>
    <w:rsid w:val="00914712"/>
    <w:rsid w:val="00922144"/>
    <w:rsid w:val="0093079F"/>
    <w:rsid w:val="00975A98"/>
    <w:rsid w:val="00981B64"/>
    <w:rsid w:val="009A3E87"/>
    <w:rsid w:val="00A01B26"/>
    <w:rsid w:val="00A02E5C"/>
    <w:rsid w:val="00A11310"/>
    <w:rsid w:val="00A22260"/>
    <w:rsid w:val="00A314E5"/>
    <w:rsid w:val="00A44AE5"/>
    <w:rsid w:val="00A74B36"/>
    <w:rsid w:val="00A81D5A"/>
    <w:rsid w:val="00A81FA8"/>
    <w:rsid w:val="00A95AE5"/>
    <w:rsid w:val="00AA4A2D"/>
    <w:rsid w:val="00AD73BB"/>
    <w:rsid w:val="00AE065C"/>
    <w:rsid w:val="00B07E39"/>
    <w:rsid w:val="00B95E93"/>
    <w:rsid w:val="00BD2FA5"/>
    <w:rsid w:val="00BD6591"/>
    <w:rsid w:val="00C01F55"/>
    <w:rsid w:val="00C0695C"/>
    <w:rsid w:val="00C219E8"/>
    <w:rsid w:val="00C325EE"/>
    <w:rsid w:val="00C409F0"/>
    <w:rsid w:val="00C55FE2"/>
    <w:rsid w:val="00C979E7"/>
    <w:rsid w:val="00CC1E88"/>
    <w:rsid w:val="00CD2BA5"/>
    <w:rsid w:val="00D17D2F"/>
    <w:rsid w:val="00D4343F"/>
    <w:rsid w:val="00D507C5"/>
    <w:rsid w:val="00D56AC1"/>
    <w:rsid w:val="00D62059"/>
    <w:rsid w:val="00D85D48"/>
    <w:rsid w:val="00D97AB3"/>
    <w:rsid w:val="00DA47B5"/>
    <w:rsid w:val="00DC4A89"/>
    <w:rsid w:val="00DD5F07"/>
    <w:rsid w:val="00E11033"/>
    <w:rsid w:val="00E12255"/>
    <w:rsid w:val="00E35ADA"/>
    <w:rsid w:val="00E6226D"/>
    <w:rsid w:val="00EB30B4"/>
    <w:rsid w:val="00EC2544"/>
    <w:rsid w:val="00ED26C9"/>
    <w:rsid w:val="00ED7C5E"/>
    <w:rsid w:val="00EE714A"/>
    <w:rsid w:val="00F0178D"/>
    <w:rsid w:val="00F32E63"/>
    <w:rsid w:val="00F46D6E"/>
    <w:rsid w:val="00F607B0"/>
    <w:rsid w:val="00F67866"/>
    <w:rsid w:val="00FA12B3"/>
    <w:rsid w:val="00FA3638"/>
    <w:rsid w:val="00FA7295"/>
    <w:rsid w:val="00FF5E1F"/>
    <w:rsid w:val="00FF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b200,gray,#575757,#969696,#4d4d4d,#666"/>
    </o:shapedefaults>
    <o:shapelayout v:ext="edit">
      <o:idmap v:ext="edit" data="2"/>
    </o:shapelayout>
  </w:shapeDefaults>
  <w:decimalSymbol w:val=","/>
  <w:listSeparator w:val=";"/>
  <w14:docId w14:val="5E0D2CBC"/>
  <w15:docId w15:val="{54FEDD93-AFD4-432D-A253-81E9B786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5B7F"/>
    <w:pPr>
      <w:spacing w:after="120" w:line="360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qFormat/>
    <w:rsid w:val="00E11033"/>
    <w:pPr>
      <w:keepNext/>
      <w:keepLines/>
      <w:spacing w:before="600" w:after="240" w:line="240" w:lineRule="auto"/>
      <w:outlineLvl w:val="0"/>
    </w:pPr>
    <w:rPr>
      <w:rFonts w:ascii="Arial" w:hAnsi="Arial"/>
      <w:b/>
      <w:bCs/>
      <w:sz w:val="32"/>
      <w:szCs w:val="28"/>
    </w:rPr>
  </w:style>
  <w:style w:type="paragraph" w:styleId="berschrift2">
    <w:name w:val="heading 2"/>
    <w:basedOn w:val="Standard"/>
    <w:next w:val="Standard"/>
    <w:qFormat/>
    <w:rsid w:val="00E11033"/>
    <w:pPr>
      <w:keepNext/>
      <w:keepLines/>
      <w:spacing w:before="360" w:line="240" w:lineRule="auto"/>
      <w:outlineLvl w:val="1"/>
    </w:pPr>
    <w:rPr>
      <w:rFonts w:ascii="Arial" w:hAnsi="Arial" w:cs="Arial"/>
      <w:b/>
      <w:bCs/>
      <w:sz w:val="24"/>
    </w:rPr>
  </w:style>
  <w:style w:type="paragraph" w:styleId="berschrift3">
    <w:name w:val="heading 3"/>
    <w:basedOn w:val="Standard"/>
    <w:next w:val="Standard"/>
    <w:rsid w:val="00E11033"/>
    <w:pPr>
      <w:keepNext/>
      <w:spacing w:before="480"/>
      <w:outlineLvl w:val="2"/>
    </w:pPr>
    <w:rPr>
      <w:rFonts w:cs="Arial"/>
      <w:b/>
      <w:bCs/>
      <w:color w:val="999999"/>
      <w:sz w:val="24"/>
      <w:szCs w:val="26"/>
    </w:rPr>
  </w:style>
  <w:style w:type="paragraph" w:styleId="berschrift4">
    <w:name w:val="heading 4"/>
    <w:basedOn w:val="Standard"/>
    <w:next w:val="Standard"/>
    <w:rsid w:val="00E110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E1103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rsid w:val="00E11033"/>
    <w:p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rsid w:val="00E11033"/>
    <w:pPr>
      <w:spacing w:before="240" w:after="60"/>
      <w:outlineLvl w:val="6"/>
    </w:pPr>
    <w:rPr>
      <w:sz w:val="24"/>
      <w:szCs w:val="24"/>
    </w:rPr>
  </w:style>
  <w:style w:type="paragraph" w:styleId="berschrift8">
    <w:name w:val="heading 8"/>
    <w:basedOn w:val="Standard"/>
    <w:next w:val="Standard"/>
    <w:rsid w:val="00E11033"/>
    <w:pPr>
      <w:spacing w:before="240" w:after="6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next w:val="Standard"/>
    <w:rsid w:val="00E11033"/>
    <w:pPr>
      <w:spacing w:before="240" w:after="60"/>
      <w:outlineLvl w:val="8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0178D"/>
    <w:pPr>
      <w:tabs>
        <w:tab w:val="right" w:pos="8789"/>
      </w:tabs>
      <w:spacing w:after="0"/>
      <w:ind w:right="-1985"/>
    </w:pPr>
    <w:rPr>
      <w:rFonts w:ascii="Arial" w:hAnsi="Arial"/>
      <w:b/>
      <w:bCs/>
      <w:color w:val="666666"/>
      <w:sz w:val="20"/>
      <w:szCs w:val="16"/>
    </w:rPr>
  </w:style>
  <w:style w:type="paragraph" w:styleId="Fuzeile">
    <w:name w:val="footer"/>
    <w:basedOn w:val="Standard"/>
    <w:rsid w:val="00E11033"/>
    <w:pPr>
      <w:tabs>
        <w:tab w:val="right" w:pos="8789"/>
      </w:tabs>
      <w:spacing w:line="240" w:lineRule="auto"/>
      <w:ind w:right="-1985"/>
      <w:jc w:val="right"/>
    </w:pPr>
    <w:rPr>
      <w:rFonts w:ascii="Arial" w:hAnsi="Arial" w:cs="Arial"/>
      <w:color w:val="3B3838"/>
      <w:sz w:val="16"/>
      <w:szCs w:val="16"/>
    </w:rPr>
  </w:style>
  <w:style w:type="paragraph" w:customStyle="1" w:styleId="Action">
    <w:name w:val="Action"/>
    <w:basedOn w:val="Standard"/>
    <w:link w:val="ActionZchn"/>
    <w:qFormat/>
    <w:rsid w:val="00E11033"/>
    <w:pPr>
      <w:keepNext/>
      <w:keepLines/>
      <w:pBdr>
        <w:left w:val="single" w:sz="4" w:space="8" w:color="auto"/>
        <w:right w:val="single" w:sz="4" w:space="8" w:color="auto"/>
      </w:pBdr>
      <w:spacing w:before="240" w:after="0"/>
      <w:ind w:left="170" w:right="170"/>
    </w:pPr>
  </w:style>
  <w:style w:type="paragraph" w:customStyle="1" w:styleId="Download">
    <w:name w:val="Download"/>
    <w:basedOn w:val="Standard"/>
    <w:qFormat/>
    <w:rsid w:val="00E11033"/>
    <w:pPr>
      <w:keepLines/>
      <w:tabs>
        <w:tab w:val="left" w:pos="567"/>
      </w:tabs>
      <w:spacing w:before="240" w:after="360"/>
      <w:ind w:left="1418"/>
    </w:pPr>
    <w:rPr>
      <w:color w:val="3366FF"/>
    </w:rPr>
  </w:style>
  <w:style w:type="paragraph" w:customStyle="1" w:styleId="Grafik">
    <w:name w:val="Grafik"/>
    <w:basedOn w:val="Standard"/>
    <w:qFormat/>
    <w:rsid w:val="00E11033"/>
    <w:pPr>
      <w:spacing w:before="360" w:after="360"/>
      <w:ind w:right="-1985"/>
    </w:pPr>
    <w:rPr>
      <w:rFonts w:ascii="Arial" w:hAnsi="Arial"/>
      <w:b/>
      <w:sz w:val="20"/>
    </w:rPr>
  </w:style>
  <w:style w:type="paragraph" w:styleId="Abbildungsverzeichnis">
    <w:name w:val="table of figures"/>
    <w:basedOn w:val="Standard"/>
    <w:next w:val="Standard"/>
    <w:semiHidden/>
    <w:rsid w:val="00E11033"/>
    <w:pPr>
      <w:ind w:left="400" w:hanging="400"/>
    </w:pPr>
  </w:style>
  <w:style w:type="paragraph" w:styleId="Verzeichnis1">
    <w:name w:val="toc 1"/>
    <w:basedOn w:val="Standard"/>
    <w:next w:val="Standard"/>
    <w:autoRedefine/>
    <w:uiPriority w:val="39"/>
    <w:semiHidden/>
    <w:rsid w:val="00E11033"/>
    <w:pPr>
      <w:tabs>
        <w:tab w:val="right" w:pos="6838"/>
      </w:tabs>
      <w:ind w:left="540"/>
    </w:pPr>
    <w:rPr>
      <w:noProof/>
      <w:lang w:val="en-GB"/>
    </w:rPr>
  </w:style>
  <w:style w:type="paragraph" w:styleId="Sprechblasentext">
    <w:name w:val="Balloon Text"/>
    <w:basedOn w:val="Standard"/>
    <w:semiHidden/>
    <w:rsid w:val="00E11033"/>
    <w:rPr>
      <w:rFonts w:ascii="Tahoma" w:hAnsi="Tahoma" w:cs="Tahoma"/>
      <w:sz w:val="16"/>
      <w:szCs w:val="16"/>
    </w:rPr>
  </w:style>
  <w:style w:type="paragraph" w:customStyle="1" w:styleId="Titel1">
    <w:name w:val="Titel1"/>
    <w:basedOn w:val="Standard"/>
    <w:next w:val="Titel2"/>
    <w:qFormat/>
    <w:rsid w:val="00E11033"/>
    <w:pPr>
      <w:spacing w:line="240" w:lineRule="auto"/>
    </w:pPr>
    <w:rPr>
      <w:rFonts w:ascii="Arial" w:hAnsi="Arial" w:cs="Arial"/>
      <w:b/>
      <w:color w:val="3B3838"/>
      <w:sz w:val="48"/>
      <w:szCs w:val="40"/>
    </w:rPr>
  </w:style>
  <w:style w:type="paragraph" w:customStyle="1" w:styleId="Titel2">
    <w:name w:val="Titel2"/>
    <w:basedOn w:val="Standard"/>
    <w:qFormat/>
    <w:rsid w:val="00E11033"/>
    <w:pPr>
      <w:spacing w:line="240" w:lineRule="auto"/>
    </w:pPr>
    <w:rPr>
      <w:rFonts w:ascii="Arial" w:hAnsi="Arial" w:cs="Arial"/>
      <w:color w:val="3B3838"/>
      <w:sz w:val="32"/>
      <w:szCs w:val="24"/>
    </w:rPr>
  </w:style>
  <w:style w:type="paragraph" w:customStyle="1" w:styleId="HinweisTitel">
    <w:name w:val="HinweisTitel"/>
    <w:basedOn w:val="Standard"/>
    <w:qFormat/>
    <w:rsid w:val="00E11033"/>
    <w:pPr>
      <w:keepNext/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480" w:line="240" w:lineRule="auto"/>
      <w:ind w:left="227" w:right="227"/>
    </w:pPr>
    <w:rPr>
      <w:rFonts w:ascii="Arial" w:hAnsi="Arial"/>
      <w:b/>
      <w:color w:val="767171"/>
      <w:sz w:val="24"/>
      <w:szCs w:val="24"/>
    </w:rPr>
  </w:style>
  <w:style w:type="paragraph" w:customStyle="1" w:styleId="HinweisText">
    <w:name w:val="HinweisText"/>
    <w:basedOn w:val="Standard"/>
    <w:qFormat/>
    <w:rsid w:val="00E11033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ind w:left="227" w:right="227"/>
    </w:pPr>
  </w:style>
  <w:style w:type="paragraph" w:styleId="Dokumentstruktur">
    <w:name w:val="Document Map"/>
    <w:basedOn w:val="Standard"/>
    <w:semiHidden/>
    <w:rsid w:val="00E11033"/>
    <w:pPr>
      <w:shd w:val="clear" w:color="auto" w:fill="000080"/>
    </w:pPr>
    <w:rPr>
      <w:rFonts w:ascii="Tahoma" w:hAnsi="Tahoma" w:cs="Tahoma"/>
    </w:rPr>
  </w:style>
  <w:style w:type="paragraph" w:styleId="Endnotentext">
    <w:name w:val="endnote text"/>
    <w:basedOn w:val="Standard"/>
    <w:semiHidden/>
    <w:rsid w:val="00E11033"/>
  </w:style>
  <w:style w:type="paragraph" w:styleId="Funotentext">
    <w:name w:val="footnote text"/>
    <w:basedOn w:val="Standard"/>
    <w:semiHidden/>
    <w:rsid w:val="00E11033"/>
  </w:style>
  <w:style w:type="paragraph" w:styleId="Index1">
    <w:name w:val="index 1"/>
    <w:basedOn w:val="Standard"/>
    <w:next w:val="Standard"/>
    <w:autoRedefine/>
    <w:semiHidden/>
    <w:rsid w:val="00E11033"/>
    <w:pPr>
      <w:ind w:left="200" w:hanging="200"/>
    </w:pPr>
  </w:style>
  <w:style w:type="paragraph" w:styleId="Index2">
    <w:name w:val="index 2"/>
    <w:basedOn w:val="Standard"/>
    <w:next w:val="Standard"/>
    <w:autoRedefine/>
    <w:semiHidden/>
    <w:rsid w:val="00E11033"/>
    <w:pPr>
      <w:ind w:left="400" w:hanging="200"/>
    </w:pPr>
  </w:style>
  <w:style w:type="paragraph" w:styleId="Index3">
    <w:name w:val="index 3"/>
    <w:basedOn w:val="Standard"/>
    <w:next w:val="Standard"/>
    <w:autoRedefine/>
    <w:semiHidden/>
    <w:rsid w:val="00E11033"/>
    <w:pPr>
      <w:ind w:left="600" w:hanging="200"/>
    </w:pPr>
  </w:style>
  <w:style w:type="paragraph" w:styleId="Index4">
    <w:name w:val="index 4"/>
    <w:basedOn w:val="Standard"/>
    <w:next w:val="Standard"/>
    <w:autoRedefine/>
    <w:semiHidden/>
    <w:rsid w:val="00E11033"/>
    <w:pPr>
      <w:ind w:left="800" w:hanging="200"/>
    </w:pPr>
  </w:style>
  <w:style w:type="paragraph" w:styleId="Index5">
    <w:name w:val="index 5"/>
    <w:basedOn w:val="Standard"/>
    <w:next w:val="Standard"/>
    <w:autoRedefine/>
    <w:semiHidden/>
    <w:rsid w:val="00E11033"/>
    <w:pPr>
      <w:ind w:left="1000" w:hanging="200"/>
    </w:pPr>
  </w:style>
  <w:style w:type="paragraph" w:styleId="Index6">
    <w:name w:val="index 6"/>
    <w:basedOn w:val="Standard"/>
    <w:next w:val="Standard"/>
    <w:autoRedefine/>
    <w:semiHidden/>
    <w:rsid w:val="00E11033"/>
    <w:pPr>
      <w:ind w:left="1200" w:hanging="200"/>
    </w:pPr>
  </w:style>
  <w:style w:type="paragraph" w:styleId="Index7">
    <w:name w:val="index 7"/>
    <w:basedOn w:val="Standard"/>
    <w:next w:val="Standard"/>
    <w:autoRedefine/>
    <w:semiHidden/>
    <w:rsid w:val="00E11033"/>
    <w:pPr>
      <w:ind w:left="1400" w:hanging="200"/>
    </w:pPr>
  </w:style>
  <w:style w:type="paragraph" w:styleId="Index8">
    <w:name w:val="index 8"/>
    <w:basedOn w:val="Standard"/>
    <w:next w:val="Standard"/>
    <w:autoRedefine/>
    <w:semiHidden/>
    <w:rsid w:val="00E11033"/>
    <w:pPr>
      <w:ind w:left="1600" w:hanging="200"/>
    </w:pPr>
  </w:style>
  <w:style w:type="paragraph" w:styleId="Index9">
    <w:name w:val="index 9"/>
    <w:basedOn w:val="Standard"/>
    <w:next w:val="Standard"/>
    <w:autoRedefine/>
    <w:semiHidden/>
    <w:rsid w:val="00E11033"/>
    <w:pPr>
      <w:ind w:left="1800" w:hanging="200"/>
    </w:pPr>
  </w:style>
  <w:style w:type="paragraph" w:styleId="Indexberschrift">
    <w:name w:val="index heading"/>
    <w:basedOn w:val="Standard"/>
    <w:next w:val="Index1"/>
    <w:semiHidden/>
    <w:rsid w:val="00E11033"/>
    <w:rPr>
      <w:rFonts w:ascii="Arial" w:hAnsi="Arial" w:cs="Arial"/>
      <w:b/>
      <w:bCs/>
    </w:rPr>
  </w:style>
  <w:style w:type="paragraph" w:styleId="Kommentartext">
    <w:name w:val="annotation text"/>
    <w:basedOn w:val="Standard"/>
    <w:link w:val="KommentartextZchn"/>
    <w:semiHidden/>
    <w:rsid w:val="00E11033"/>
  </w:style>
  <w:style w:type="paragraph" w:styleId="Makrotext">
    <w:name w:val="macro"/>
    <w:semiHidden/>
    <w:rsid w:val="00E110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60" w:lineRule="auto"/>
    </w:pPr>
    <w:rPr>
      <w:rFonts w:ascii="Courier New" w:hAnsi="Courier New" w:cs="Courier New"/>
      <w:sz w:val="22"/>
      <w:szCs w:val="22"/>
    </w:rPr>
  </w:style>
  <w:style w:type="paragraph" w:styleId="Rechtsgrundlagenverzeichnis">
    <w:name w:val="table of authorities"/>
    <w:basedOn w:val="Standard"/>
    <w:next w:val="Standard"/>
    <w:semiHidden/>
    <w:rsid w:val="00E11033"/>
    <w:pPr>
      <w:ind w:left="200" w:hanging="200"/>
    </w:pPr>
  </w:style>
  <w:style w:type="paragraph" w:styleId="RGV-berschrift">
    <w:name w:val="toa heading"/>
    <w:basedOn w:val="Standard"/>
    <w:next w:val="Standard"/>
    <w:semiHidden/>
    <w:rsid w:val="00E11033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Verzeichnis2">
    <w:name w:val="toc 2"/>
    <w:basedOn w:val="Standard"/>
    <w:next w:val="Standard"/>
    <w:autoRedefine/>
    <w:semiHidden/>
    <w:rsid w:val="00E11033"/>
    <w:pPr>
      <w:ind w:left="200"/>
    </w:pPr>
  </w:style>
  <w:style w:type="paragraph" w:styleId="Verzeichnis3">
    <w:name w:val="toc 3"/>
    <w:basedOn w:val="Standard"/>
    <w:next w:val="Standard"/>
    <w:autoRedefine/>
    <w:semiHidden/>
    <w:rsid w:val="00E11033"/>
    <w:pPr>
      <w:ind w:left="400"/>
    </w:pPr>
  </w:style>
  <w:style w:type="paragraph" w:styleId="Verzeichnis4">
    <w:name w:val="toc 4"/>
    <w:basedOn w:val="Standard"/>
    <w:next w:val="Standard"/>
    <w:autoRedefine/>
    <w:semiHidden/>
    <w:rsid w:val="00E11033"/>
    <w:pPr>
      <w:ind w:left="600"/>
    </w:pPr>
  </w:style>
  <w:style w:type="paragraph" w:styleId="Verzeichnis5">
    <w:name w:val="toc 5"/>
    <w:basedOn w:val="Standard"/>
    <w:next w:val="Standard"/>
    <w:autoRedefine/>
    <w:semiHidden/>
    <w:rsid w:val="00E11033"/>
    <w:pPr>
      <w:ind w:left="800"/>
    </w:pPr>
  </w:style>
  <w:style w:type="paragraph" w:styleId="Verzeichnis6">
    <w:name w:val="toc 6"/>
    <w:basedOn w:val="Standard"/>
    <w:next w:val="Standard"/>
    <w:autoRedefine/>
    <w:semiHidden/>
    <w:rsid w:val="00E11033"/>
    <w:pPr>
      <w:ind w:left="1000"/>
    </w:pPr>
  </w:style>
  <w:style w:type="paragraph" w:styleId="Verzeichnis7">
    <w:name w:val="toc 7"/>
    <w:basedOn w:val="Standard"/>
    <w:next w:val="Standard"/>
    <w:autoRedefine/>
    <w:semiHidden/>
    <w:rsid w:val="00E11033"/>
    <w:pPr>
      <w:ind w:left="1200"/>
    </w:pPr>
  </w:style>
  <w:style w:type="paragraph" w:styleId="Verzeichnis8">
    <w:name w:val="toc 8"/>
    <w:basedOn w:val="Standard"/>
    <w:next w:val="Standard"/>
    <w:autoRedefine/>
    <w:semiHidden/>
    <w:rsid w:val="00E11033"/>
    <w:pPr>
      <w:ind w:left="1400"/>
    </w:pPr>
  </w:style>
  <w:style w:type="paragraph" w:styleId="Verzeichnis9">
    <w:name w:val="toc 9"/>
    <w:basedOn w:val="Standard"/>
    <w:next w:val="Standard"/>
    <w:autoRedefine/>
    <w:semiHidden/>
    <w:rsid w:val="00E11033"/>
    <w:pPr>
      <w:ind w:left="1600"/>
    </w:pPr>
  </w:style>
  <w:style w:type="character" w:customStyle="1" w:styleId="ActionZchn">
    <w:name w:val="Action Zchn"/>
    <w:link w:val="Action"/>
    <w:rsid w:val="00E11033"/>
    <w:rPr>
      <w:sz w:val="22"/>
      <w:szCs w:val="22"/>
    </w:rPr>
  </w:style>
  <w:style w:type="paragraph" w:customStyle="1" w:styleId="Tabellentext">
    <w:name w:val="Tabellentext"/>
    <w:basedOn w:val="Standard"/>
    <w:qFormat/>
    <w:rsid w:val="00E11033"/>
    <w:pPr>
      <w:spacing w:before="120" w:line="240" w:lineRule="auto"/>
    </w:pPr>
    <w:rPr>
      <w:rFonts w:ascii="Arial" w:hAnsi="Arial"/>
      <w:sz w:val="20"/>
    </w:rPr>
  </w:style>
  <w:style w:type="paragraph" w:customStyle="1" w:styleId="HinweisAufzaehlung">
    <w:name w:val="HinweisAufzaehlung"/>
    <w:basedOn w:val="HinweisText"/>
    <w:qFormat/>
    <w:rsid w:val="00E11033"/>
    <w:pPr>
      <w:numPr>
        <w:numId w:val="3"/>
      </w:numPr>
      <w:tabs>
        <w:tab w:val="clear" w:pos="567"/>
        <w:tab w:val="left" w:pos="624"/>
      </w:tabs>
      <w:spacing w:before="100" w:beforeAutospacing="1" w:after="100" w:afterAutospacing="1"/>
    </w:pPr>
  </w:style>
  <w:style w:type="paragraph" w:customStyle="1" w:styleId="ActionAufzhlung">
    <w:name w:val="Action Aufzählung"/>
    <w:basedOn w:val="Action"/>
    <w:qFormat/>
    <w:rsid w:val="00E11033"/>
    <w:pPr>
      <w:keepNext w:val="0"/>
      <w:keepLines w:val="0"/>
      <w:numPr>
        <w:numId w:val="1"/>
      </w:numPr>
      <w:spacing w:before="120" w:after="120"/>
    </w:pPr>
  </w:style>
  <w:style w:type="paragraph" w:customStyle="1" w:styleId="ActionAufgabeVorlage">
    <w:name w:val="Action Aufgabe Vorlage"/>
    <w:basedOn w:val="ActionAufzhlung"/>
    <w:rsid w:val="00E11033"/>
    <w:pPr>
      <w:numPr>
        <w:numId w:val="2"/>
      </w:numPr>
      <w:pBdr>
        <w:left w:val="none" w:sz="0" w:space="0" w:color="auto"/>
        <w:right w:val="none" w:sz="0" w:space="0" w:color="auto"/>
      </w:pBdr>
      <w:spacing w:before="240" w:after="240"/>
      <w:ind w:right="0"/>
    </w:pPr>
    <w:rPr>
      <w:szCs w:val="20"/>
    </w:rPr>
  </w:style>
  <w:style w:type="paragraph" w:customStyle="1" w:styleId="ActionDownload">
    <w:name w:val="Action Download"/>
    <w:basedOn w:val="Standard"/>
    <w:next w:val="Standard"/>
    <w:link w:val="ActionDownloadZchn"/>
    <w:qFormat/>
    <w:rsid w:val="00E11033"/>
    <w:pPr>
      <w:keepNext/>
      <w:keepLines/>
      <w:pBdr>
        <w:left w:val="single" w:sz="4" w:space="8" w:color="auto"/>
        <w:right w:val="single" w:sz="4" w:space="8" w:color="auto"/>
      </w:pBdr>
      <w:tabs>
        <w:tab w:val="left" w:pos="1304"/>
      </w:tabs>
      <w:spacing w:before="360" w:after="0"/>
      <w:ind w:left="1304" w:right="170" w:hanging="1134"/>
    </w:pPr>
    <w:rPr>
      <w:b/>
      <w:bCs/>
      <w:color w:val="3366FF"/>
    </w:rPr>
  </w:style>
  <w:style w:type="character" w:customStyle="1" w:styleId="ActionDownloadZchn">
    <w:name w:val="Action Download Zchn"/>
    <w:link w:val="ActionDownload"/>
    <w:rsid w:val="00E11033"/>
    <w:rPr>
      <w:b/>
      <w:bCs/>
      <w:color w:val="3366FF"/>
      <w:sz w:val="22"/>
      <w:szCs w:val="22"/>
    </w:rPr>
  </w:style>
  <w:style w:type="paragraph" w:customStyle="1" w:styleId="ActionDownloadFein">
    <w:name w:val="Action Download Fein"/>
    <w:basedOn w:val="ActionDownload"/>
    <w:qFormat/>
    <w:rsid w:val="00E11033"/>
    <w:pPr>
      <w:keepNext w:val="0"/>
      <w:spacing w:before="0"/>
    </w:pPr>
    <w:rPr>
      <w:b w:val="0"/>
    </w:rPr>
  </w:style>
  <w:style w:type="paragraph" w:customStyle="1" w:styleId="ActionDownloadEnde">
    <w:name w:val="Action Download Ende"/>
    <w:basedOn w:val="ActionDownloadFein"/>
    <w:rsid w:val="00E11033"/>
    <w:pPr>
      <w:pBdr>
        <w:bottom w:val="single" w:sz="4" w:space="1" w:color="auto"/>
      </w:pBdr>
    </w:pPr>
    <w:rPr>
      <w:bCs w:val="0"/>
      <w:szCs w:val="20"/>
    </w:rPr>
  </w:style>
  <w:style w:type="paragraph" w:customStyle="1" w:styleId="ActionTitel">
    <w:name w:val="Action Titel"/>
    <w:basedOn w:val="Standard"/>
    <w:link w:val="ActionTitelZchn"/>
    <w:qFormat/>
    <w:rsid w:val="00E11033"/>
    <w:pPr>
      <w:keepNext/>
      <w:keepLines/>
      <w:pBdr>
        <w:top w:val="single" w:sz="4" w:space="1" w:color="auto"/>
        <w:left w:val="single" w:sz="4" w:space="8" w:color="auto"/>
        <w:right w:val="single" w:sz="4" w:space="8" w:color="auto"/>
      </w:pBdr>
      <w:shd w:val="clear" w:color="auto" w:fill="FFC000"/>
      <w:spacing w:before="480" w:after="0"/>
      <w:ind w:left="170" w:right="170"/>
    </w:pPr>
    <w:rPr>
      <w:rFonts w:ascii="Arial" w:hAnsi="Arial"/>
      <w:b/>
      <w:bCs/>
      <w:sz w:val="24"/>
    </w:rPr>
  </w:style>
  <w:style w:type="character" w:customStyle="1" w:styleId="ActionTitelZchn">
    <w:name w:val="Action Titel Zchn"/>
    <w:link w:val="ActionTitel"/>
    <w:rsid w:val="00E11033"/>
    <w:rPr>
      <w:rFonts w:ascii="Arial" w:hAnsi="Arial"/>
      <w:b/>
      <w:bCs/>
      <w:sz w:val="24"/>
      <w:szCs w:val="22"/>
      <w:shd w:val="clear" w:color="auto" w:fill="FFC000"/>
    </w:rPr>
  </w:style>
  <w:style w:type="character" w:customStyle="1" w:styleId="KommentartextZchn">
    <w:name w:val="Kommentartext Zchn"/>
    <w:link w:val="Kommentartext"/>
    <w:semiHidden/>
    <w:rsid w:val="00E11033"/>
    <w:rPr>
      <w:sz w:val="22"/>
      <w:szCs w:val="22"/>
    </w:rPr>
  </w:style>
  <w:style w:type="character" w:customStyle="1" w:styleId="KopfzeileZchn">
    <w:name w:val="Kopfzeile Zchn"/>
    <w:link w:val="Kopfzeile"/>
    <w:rsid w:val="00F0178D"/>
    <w:rPr>
      <w:rFonts w:ascii="Arial" w:hAnsi="Arial"/>
      <w:b/>
      <w:bCs/>
      <w:color w:val="666666"/>
      <w:szCs w:val="16"/>
    </w:rPr>
  </w:style>
  <w:style w:type="paragraph" w:customStyle="1" w:styleId="Nummernaufzhlung">
    <w:name w:val="Nummernaufzählung"/>
    <w:basedOn w:val="Standard"/>
    <w:link w:val="NummernaufzhlungZchn"/>
    <w:qFormat/>
    <w:rsid w:val="00E11033"/>
    <w:pPr>
      <w:numPr>
        <w:numId w:val="4"/>
      </w:numPr>
      <w:tabs>
        <w:tab w:val="left" w:pos="397"/>
      </w:tabs>
      <w:spacing w:before="100" w:beforeAutospacing="1" w:after="100" w:afterAutospacing="1"/>
    </w:pPr>
  </w:style>
  <w:style w:type="character" w:customStyle="1" w:styleId="NummernaufzhlungZchn">
    <w:name w:val="Nummernaufzählung Zchn"/>
    <w:link w:val="Nummernaufzhlung"/>
    <w:rsid w:val="00E11033"/>
    <w:rPr>
      <w:sz w:val="22"/>
      <w:szCs w:val="22"/>
    </w:rPr>
  </w:style>
  <w:style w:type="paragraph" w:customStyle="1" w:styleId="Punktaufzhlung">
    <w:name w:val="Punktaufzählung"/>
    <w:basedOn w:val="Standard"/>
    <w:link w:val="PunktaufzhlungZchn"/>
    <w:qFormat/>
    <w:rsid w:val="00E11033"/>
    <w:pPr>
      <w:numPr>
        <w:numId w:val="5"/>
      </w:numPr>
      <w:spacing w:before="100" w:beforeAutospacing="1" w:after="100" w:afterAutospacing="1"/>
    </w:pPr>
  </w:style>
  <w:style w:type="character" w:customStyle="1" w:styleId="PunktaufzhlungZchn">
    <w:name w:val="Punktaufzählung Zchn"/>
    <w:link w:val="Punktaufzhlung"/>
    <w:rsid w:val="00E11033"/>
    <w:rPr>
      <w:sz w:val="22"/>
      <w:szCs w:val="22"/>
    </w:rPr>
  </w:style>
  <w:style w:type="table" w:styleId="Tabellenraster">
    <w:name w:val="Table Grid"/>
    <w:basedOn w:val="NormaleTabelle"/>
    <w:rsid w:val="00E11033"/>
    <w:pPr>
      <w:spacing w:before="120" w:after="12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titel">
    <w:name w:val="Tabellentitel"/>
    <w:basedOn w:val="Tabellentext"/>
    <w:qFormat/>
    <w:rsid w:val="00E11033"/>
    <w:rPr>
      <w:b/>
      <w:szCs w:val="20"/>
    </w:rPr>
  </w:style>
  <w:style w:type="paragraph" w:styleId="Listenabsatz">
    <w:name w:val="List Paragraph"/>
    <w:basedOn w:val="Standard"/>
    <w:uiPriority w:val="34"/>
    <w:qFormat/>
    <w:rsid w:val="00922144"/>
    <w:pPr>
      <w:spacing w:after="200" w:line="320" w:lineRule="atLeast"/>
      <w:ind w:left="720"/>
      <w:contextualSpacing/>
    </w:pPr>
    <w:rPr>
      <w:rFonts w:ascii="Arial" w:hAnsi="Arial"/>
      <w:szCs w:val="20"/>
    </w:rPr>
  </w:style>
  <w:style w:type="paragraph" w:customStyle="1" w:styleId="Wiederholungsaufgabe">
    <w:name w:val="Wiederholungsaufgabe"/>
    <w:basedOn w:val="Standard"/>
    <w:uiPriority w:val="99"/>
    <w:rsid w:val="006A4CEF"/>
    <w:pPr>
      <w:spacing w:after="200" w:line="320" w:lineRule="atLeast"/>
      <w:ind w:left="709" w:hanging="709"/>
    </w:pPr>
    <w:rPr>
      <w:rFonts w:ascii="Arial" w:hAnsi="Arial"/>
      <w:bCs/>
      <w:szCs w:val="20"/>
    </w:rPr>
  </w:style>
  <w:style w:type="character" w:styleId="Hyperlink">
    <w:name w:val="Hyperlink"/>
    <w:basedOn w:val="Absatz-Standardschriftart"/>
    <w:uiPriority w:val="99"/>
    <w:unhideWhenUsed/>
    <w:rsid w:val="009A3E8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A3E8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AE06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weip.at" TargetMode="External"/><Relationship Id="rId13" Type="http://schemas.openxmlformats.org/officeDocument/2006/relationships/hyperlink" Target="mailto:info@zweip.a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zweip.a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zweip.a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info@zweip.a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fo@zweip.at" TargetMode="External"/><Relationship Id="rId14" Type="http://schemas.openxmlformats.org/officeDocument/2006/relationships/hyperlink" Target="mailto:info@zweip.a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&#252;rgen%20Fleig\AppData\Roaming\Microsoft\Templates\Vorlage-business-wissen_201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3E1D6-D512-4931-A4E0-A82FCA674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Vorlage-business-wissen_2016.dotx</Template>
  <TotalTime>0</TotalTime>
  <Pages>11</Pages>
  <Words>1565</Words>
  <Characters>9866</Characters>
  <Application>Microsoft Office Word</Application>
  <DocSecurity>0</DocSecurity>
  <Lines>82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SLA: Beispiel Inhalte und Gliederung für Service Level Agreements</vt:lpstr>
    </vt:vector>
  </TitlesOfParts>
  <Company>b-wise GmbH</Company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SLA: Beispiel Inhalte und Gliederung für Service Level Agreements</dc:title>
  <dc:subject>Service Level Agreement</dc:subject>
  <dc:creator>www.business-wissen.de</dc:creator>
  <cp:lastModifiedBy>Thomas Pilz</cp:lastModifiedBy>
  <cp:revision>5</cp:revision>
  <cp:lastPrinted>2021-08-05T11:06:00Z</cp:lastPrinted>
  <dcterms:created xsi:type="dcterms:W3CDTF">2023-01-11T16:28:00Z</dcterms:created>
  <dcterms:modified xsi:type="dcterms:W3CDTF">2023-01-12T14:36:00Z</dcterms:modified>
</cp:coreProperties>
</file>